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653" w:rsidRDefault="00436653" w:rsidP="007306ED">
      <w:pPr>
        <w:jc w:val="center"/>
        <w:rPr>
          <w:rFonts w:ascii="Times New Roman" w:hAnsi="Times New Roman" w:cs="Times New Roman"/>
          <w:sz w:val="36"/>
          <w:szCs w:val="36"/>
        </w:rPr>
        <w:sectPr w:rsidR="00436653" w:rsidSect="00E006EC">
          <w:headerReference w:type="default" r:id="rId7"/>
          <w:pgSz w:w="11909" w:h="16834"/>
          <w:pgMar w:top="0" w:right="0" w:bottom="0" w:left="0" w:header="720" w:footer="720" w:gutter="0"/>
          <w:cols w:space="60"/>
          <w:noEndnote/>
        </w:sectPr>
      </w:pPr>
      <w:r w:rsidRPr="00181C6A">
        <w:rPr>
          <w:rFonts w:ascii="Times New Roman" w:hAnsi="Times New Roman" w:cs="Times New Roman"/>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75pt;height:840.75pt">
            <v:imagedata r:id="rId8" o:title=""/>
          </v:shape>
        </w:pict>
      </w:r>
    </w:p>
    <w:p w:rsidR="00436653" w:rsidRPr="007822C8" w:rsidRDefault="00436653" w:rsidP="00D11B32">
      <w:pPr>
        <w:ind w:left="567"/>
        <w:jc w:val="center"/>
        <w:rPr>
          <w:rFonts w:ascii="Times New Roman" w:hAnsi="Times New Roman" w:cs="Times New Roman"/>
          <w:b/>
          <w:bCs/>
          <w:sz w:val="32"/>
          <w:szCs w:val="32"/>
        </w:rPr>
      </w:pPr>
      <w:r w:rsidRPr="007822C8">
        <w:rPr>
          <w:rFonts w:ascii="Times New Roman" w:hAnsi="Times New Roman" w:cs="Times New Roman"/>
          <w:b/>
          <w:bCs/>
          <w:sz w:val="32"/>
          <w:szCs w:val="32"/>
        </w:rPr>
        <w:t xml:space="preserve">Коллектив разработчиков </w:t>
      </w:r>
      <w:r>
        <w:rPr>
          <w:rFonts w:ascii="Times New Roman" w:hAnsi="Times New Roman" w:cs="Times New Roman"/>
          <w:b/>
          <w:bCs/>
          <w:sz w:val="32"/>
          <w:szCs w:val="32"/>
        </w:rPr>
        <w:t>П</w:t>
      </w:r>
      <w:r w:rsidRPr="007822C8">
        <w:rPr>
          <w:rFonts w:ascii="Times New Roman" w:hAnsi="Times New Roman" w:cs="Times New Roman"/>
          <w:b/>
          <w:bCs/>
          <w:sz w:val="32"/>
          <w:szCs w:val="32"/>
        </w:rPr>
        <w:t xml:space="preserve">рограммы </w:t>
      </w:r>
    </w:p>
    <w:p w:rsidR="00436653" w:rsidRPr="0064113A" w:rsidRDefault="00436653" w:rsidP="00D11B32">
      <w:pPr>
        <w:jc w:val="center"/>
        <w:rPr>
          <w:rFonts w:ascii="Times New Roman" w:hAnsi="Times New Roman" w:cs="Times New Roman"/>
          <w:sz w:val="32"/>
          <w:szCs w:val="32"/>
        </w:rPr>
      </w:pPr>
      <w:r w:rsidRPr="0064113A">
        <w:rPr>
          <w:rFonts w:ascii="Times New Roman" w:hAnsi="Times New Roman" w:cs="Times New Roman"/>
          <w:sz w:val="32"/>
          <w:szCs w:val="32"/>
        </w:rPr>
        <w:t>(</w:t>
      </w:r>
      <w:r>
        <w:rPr>
          <w:rFonts w:ascii="Times New Roman" w:hAnsi="Times New Roman" w:cs="Times New Roman"/>
          <w:sz w:val="32"/>
          <w:szCs w:val="32"/>
        </w:rPr>
        <w:t>Приказ</w:t>
      </w:r>
      <w:r w:rsidRPr="0064113A">
        <w:rPr>
          <w:rFonts w:ascii="Times New Roman" w:hAnsi="Times New Roman" w:cs="Times New Roman"/>
          <w:sz w:val="32"/>
          <w:szCs w:val="32"/>
        </w:rPr>
        <w:t xml:space="preserve"> от 26.11.2013 № 75/2)</w:t>
      </w:r>
    </w:p>
    <w:p w:rsidR="00436653" w:rsidRDefault="00436653" w:rsidP="00D11B32">
      <w:pPr>
        <w:ind w:left="567"/>
        <w:rPr>
          <w:rFonts w:ascii="Times New Roman" w:hAnsi="Times New Roman" w:cs="Times New Roman"/>
          <w:sz w:val="32"/>
          <w:szCs w:val="32"/>
        </w:rPr>
      </w:pPr>
    </w:p>
    <w:p w:rsidR="00436653" w:rsidRPr="007822C8" w:rsidRDefault="00436653" w:rsidP="00D11B32">
      <w:pPr>
        <w:ind w:left="567"/>
        <w:rPr>
          <w:rFonts w:ascii="Times New Roman" w:hAnsi="Times New Roman" w:cs="Times New Roman"/>
          <w:sz w:val="32"/>
          <w:szCs w:val="32"/>
        </w:rPr>
      </w:pPr>
      <w:r w:rsidRPr="00E013FB">
        <w:rPr>
          <w:rFonts w:ascii="Times New Roman" w:hAnsi="Times New Roman" w:cs="Times New Roman"/>
          <w:b/>
          <w:bCs/>
          <w:sz w:val="32"/>
          <w:szCs w:val="32"/>
        </w:rPr>
        <w:t>Осипова Татьяна Александровна</w:t>
      </w:r>
      <w:r w:rsidRPr="007822C8">
        <w:rPr>
          <w:rFonts w:ascii="Times New Roman" w:hAnsi="Times New Roman" w:cs="Times New Roman"/>
          <w:sz w:val="32"/>
          <w:szCs w:val="32"/>
        </w:rPr>
        <w:t xml:space="preserve"> – заведующий МБДОУ «Детский сад № 147»</w:t>
      </w:r>
    </w:p>
    <w:p w:rsidR="00436653" w:rsidRPr="007822C8" w:rsidRDefault="00436653" w:rsidP="00D11B32">
      <w:pPr>
        <w:ind w:left="567"/>
        <w:rPr>
          <w:rFonts w:ascii="Times New Roman" w:hAnsi="Times New Roman" w:cs="Times New Roman"/>
          <w:sz w:val="32"/>
          <w:szCs w:val="32"/>
        </w:rPr>
      </w:pPr>
      <w:r w:rsidRPr="00E013FB">
        <w:rPr>
          <w:rFonts w:ascii="Times New Roman" w:hAnsi="Times New Roman" w:cs="Times New Roman"/>
          <w:b/>
          <w:bCs/>
          <w:sz w:val="32"/>
          <w:szCs w:val="32"/>
        </w:rPr>
        <w:t>Филиппова Наталия Евгеньевна</w:t>
      </w:r>
      <w:r w:rsidRPr="007822C8">
        <w:rPr>
          <w:rFonts w:ascii="Times New Roman" w:hAnsi="Times New Roman" w:cs="Times New Roman"/>
          <w:sz w:val="32"/>
          <w:szCs w:val="32"/>
        </w:rPr>
        <w:t xml:space="preserve"> – старший воспитатель МБДОУ «Детский сад № 147»</w:t>
      </w:r>
    </w:p>
    <w:p w:rsidR="00436653" w:rsidRPr="007822C8" w:rsidRDefault="00436653" w:rsidP="00D11B32">
      <w:pPr>
        <w:ind w:left="567"/>
        <w:rPr>
          <w:rFonts w:ascii="Times New Roman" w:hAnsi="Times New Roman" w:cs="Times New Roman"/>
          <w:sz w:val="32"/>
          <w:szCs w:val="32"/>
        </w:rPr>
      </w:pPr>
      <w:r w:rsidRPr="00E013FB">
        <w:rPr>
          <w:rFonts w:ascii="Times New Roman" w:hAnsi="Times New Roman" w:cs="Times New Roman"/>
          <w:b/>
          <w:bCs/>
          <w:sz w:val="32"/>
          <w:szCs w:val="32"/>
        </w:rPr>
        <w:t>Гусева Любовь Алексеевна</w:t>
      </w:r>
      <w:r w:rsidRPr="007822C8">
        <w:rPr>
          <w:rFonts w:ascii="Times New Roman" w:hAnsi="Times New Roman" w:cs="Times New Roman"/>
          <w:sz w:val="32"/>
          <w:szCs w:val="32"/>
        </w:rPr>
        <w:t xml:space="preserve"> – музыкальный руководитель</w:t>
      </w:r>
      <w:r>
        <w:rPr>
          <w:rFonts w:ascii="Times New Roman" w:hAnsi="Times New Roman" w:cs="Times New Roman"/>
          <w:sz w:val="32"/>
          <w:szCs w:val="32"/>
        </w:rPr>
        <w:t xml:space="preserve"> </w:t>
      </w:r>
      <w:r w:rsidRPr="007822C8">
        <w:rPr>
          <w:rFonts w:ascii="Times New Roman" w:hAnsi="Times New Roman" w:cs="Times New Roman"/>
          <w:sz w:val="32"/>
          <w:szCs w:val="32"/>
        </w:rPr>
        <w:t>МБДОУ «Детский сад № 147»</w:t>
      </w:r>
    </w:p>
    <w:p w:rsidR="00436653" w:rsidRPr="007822C8" w:rsidRDefault="00436653" w:rsidP="00D11B32">
      <w:pPr>
        <w:ind w:left="567"/>
        <w:rPr>
          <w:rFonts w:ascii="Times New Roman" w:hAnsi="Times New Roman" w:cs="Times New Roman"/>
          <w:sz w:val="32"/>
          <w:szCs w:val="32"/>
        </w:rPr>
      </w:pPr>
      <w:r w:rsidRPr="00E013FB">
        <w:rPr>
          <w:rFonts w:ascii="Times New Roman" w:hAnsi="Times New Roman" w:cs="Times New Roman"/>
          <w:b/>
          <w:bCs/>
          <w:sz w:val="32"/>
          <w:szCs w:val="32"/>
        </w:rPr>
        <w:t>Ширяева Фаина Анатольевна</w:t>
      </w:r>
      <w:r w:rsidRPr="007822C8">
        <w:rPr>
          <w:rFonts w:ascii="Times New Roman" w:hAnsi="Times New Roman" w:cs="Times New Roman"/>
          <w:sz w:val="32"/>
          <w:szCs w:val="32"/>
        </w:rPr>
        <w:t xml:space="preserve"> – воспитатель</w:t>
      </w:r>
      <w:r>
        <w:rPr>
          <w:rFonts w:ascii="Times New Roman" w:hAnsi="Times New Roman" w:cs="Times New Roman"/>
          <w:sz w:val="32"/>
          <w:szCs w:val="32"/>
        </w:rPr>
        <w:t xml:space="preserve"> </w:t>
      </w:r>
      <w:r w:rsidRPr="007822C8">
        <w:rPr>
          <w:rFonts w:ascii="Times New Roman" w:hAnsi="Times New Roman" w:cs="Times New Roman"/>
          <w:sz w:val="32"/>
          <w:szCs w:val="32"/>
        </w:rPr>
        <w:t xml:space="preserve">МБДОУ «Детский сад № 147» </w:t>
      </w:r>
    </w:p>
    <w:p w:rsidR="00436653" w:rsidRPr="007822C8" w:rsidRDefault="00436653" w:rsidP="00D11B32">
      <w:pPr>
        <w:ind w:left="567"/>
        <w:rPr>
          <w:rFonts w:ascii="Times New Roman" w:hAnsi="Times New Roman" w:cs="Times New Roman"/>
          <w:sz w:val="32"/>
          <w:szCs w:val="32"/>
        </w:rPr>
      </w:pPr>
      <w:r w:rsidRPr="00E013FB">
        <w:rPr>
          <w:rFonts w:ascii="Times New Roman" w:hAnsi="Times New Roman" w:cs="Times New Roman"/>
          <w:b/>
          <w:bCs/>
          <w:sz w:val="32"/>
          <w:szCs w:val="32"/>
        </w:rPr>
        <w:t>Хранилова Александра Владимировна</w:t>
      </w:r>
      <w:r w:rsidRPr="007822C8">
        <w:rPr>
          <w:rFonts w:ascii="Times New Roman" w:hAnsi="Times New Roman" w:cs="Times New Roman"/>
          <w:sz w:val="32"/>
          <w:szCs w:val="32"/>
        </w:rPr>
        <w:t xml:space="preserve"> – воспитатель МБДОУ «Детский сад № 147»</w:t>
      </w:r>
    </w:p>
    <w:p w:rsidR="00436653" w:rsidRPr="007822C8" w:rsidRDefault="00436653" w:rsidP="00D11B32">
      <w:pPr>
        <w:ind w:left="567"/>
        <w:rPr>
          <w:rFonts w:ascii="Times New Roman" w:hAnsi="Times New Roman" w:cs="Times New Roman"/>
          <w:sz w:val="32"/>
          <w:szCs w:val="32"/>
        </w:rPr>
      </w:pPr>
      <w:r w:rsidRPr="00E013FB">
        <w:rPr>
          <w:rFonts w:ascii="Times New Roman" w:hAnsi="Times New Roman" w:cs="Times New Roman"/>
          <w:b/>
          <w:bCs/>
          <w:sz w:val="32"/>
          <w:szCs w:val="32"/>
        </w:rPr>
        <w:t>Сачихина Галина Геннадьевна</w:t>
      </w:r>
      <w:r w:rsidRPr="007822C8">
        <w:rPr>
          <w:rFonts w:ascii="Times New Roman" w:hAnsi="Times New Roman" w:cs="Times New Roman"/>
          <w:sz w:val="32"/>
          <w:szCs w:val="32"/>
        </w:rPr>
        <w:t xml:space="preserve"> – воспитатель МБДОУ «Детский сад № 147»</w:t>
      </w:r>
    </w:p>
    <w:p w:rsidR="00436653" w:rsidRPr="007822C8" w:rsidRDefault="00436653" w:rsidP="00D11B32">
      <w:pPr>
        <w:ind w:left="567"/>
        <w:rPr>
          <w:rFonts w:ascii="Times New Roman" w:hAnsi="Times New Roman" w:cs="Times New Roman"/>
          <w:sz w:val="32"/>
          <w:szCs w:val="32"/>
        </w:rPr>
      </w:pPr>
      <w:r w:rsidRPr="00E013FB">
        <w:rPr>
          <w:rFonts w:ascii="Times New Roman" w:hAnsi="Times New Roman" w:cs="Times New Roman"/>
          <w:b/>
          <w:bCs/>
          <w:sz w:val="32"/>
          <w:szCs w:val="32"/>
        </w:rPr>
        <w:t>Жигалова Ольга Владимировна</w:t>
      </w:r>
      <w:r w:rsidRPr="007822C8">
        <w:rPr>
          <w:rFonts w:ascii="Times New Roman" w:hAnsi="Times New Roman" w:cs="Times New Roman"/>
          <w:sz w:val="32"/>
          <w:szCs w:val="32"/>
        </w:rPr>
        <w:t xml:space="preserve"> – воспитатель</w:t>
      </w:r>
      <w:r>
        <w:rPr>
          <w:rFonts w:ascii="Times New Roman" w:hAnsi="Times New Roman" w:cs="Times New Roman"/>
          <w:sz w:val="32"/>
          <w:szCs w:val="32"/>
        </w:rPr>
        <w:t xml:space="preserve"> </w:t>
      </w:r>
      <w:r w:rsidRPr="007822C8">
        <w:rPr>
          <w:rFonts w:ascii="Times New Roman" w:hAnsi="Times New Roman" w:cs="Times New Roman"/>
          <w:sz w:val="32"/>
          <w:szCs w:val="32"/>
        </w:rPr>
        <w:t xml:space="preserve">МБДОУ «Детский сад № 147» </w:t>
      </w:r>
    </w:p>
    <w:p w:rsidR="00436653" w:rsidRDefault="00436653" w:rsidP="00D11B32">
      <w:pPr>
        <w:ind w:left="567"/>
        <w:rPr>
          <w:rFonts w:ascii="Times New Roman" w:hAnsi="Times New Roman" w:cs="Times New Roman"/>
          <w:sz w:val="36"/>
          <w:szCs w:val="36"/>
        </w:rPr>
      </w:pPr>
      <w:r w:rsidRPr="00E013FB">
        <w:rPr>
          <w:rFonts w:ascii="Times New Roman" w:hAnsi="Times New Roman" w:cs="Times New Roman"/>
          <w:b/>
          <w:bCs/>
          <w:sz w:val="32"/>
          <w:szCs w:val="32"/>
        </w:rPr>
        <w:t>Смирнова Ирина Сергеевна</w:t>
      </w:r>
      <w:r w:rsidRPr="007822C8">
        <w:rPr>
          <w:rFonts w:ascii="Times New Roman" w:hAnsi="Times New Roman" w:cs="Times New Roman"/>
          <w:sz w:val="32"/>
          <w:szCs w:val="32"/>
        </w:rPr>
        <w:t xml:space="preserve"> – воспитатель</w:t>
      </w:r>
      <w:r>
        <w:rPr>
          <w:rFonts w:ascii="Times New Roman" w:hAnsi="Times New Roman" w:cs="Times New Roman"/>
          <w:sz w:val="32"/>
          <w:szCs w:val="32"/>
        </w:rPr>
        <w:t xml:space="preserve"> </w:t>
      </w:r>
      <w:r w:rsidRPr="007822C8">
        <w:rPr>
          <w:rFonts w:ascii="Times New Roman" w:hAnsi="Times New Roman" w:cs="Times New Roman"/>
          <w:sz w:val="32"/>
          <w:szCs w:val="32"/>
        </w:rPr>
        <w:t>МБДОУ «Детский сад № 147»</w:t>
      </w:r>
    </w:p>
    <w:p w:rsidR="00436653" w:rsidRDefault="00436653" w:rsidP="00D11B32">
      <w:pPr>
        <w:jc w:val="center"/>
        <w:rPr>
          <w:rFonts w:ascii="Times New Roman" w:hAnsi="Times New Roman" w:cs="Times New Roman"/>
          <w:b/>
          <w:bCs/>
          <w:sz w:val="28"/>
          <w:szCs w:val="28"/>
        </w:rPr>
      </w:pPr>
    </w:p>
    <w:p w:rsidR="00436653" w:rsidRDefault="00436653" w:rsidP="00D11B32">
      <w:pPr>
        <w:jc w:val="center"/>
        <w:rPr>
          <w:rFonts w:ascii="Times New Roman" w:hAnsi="Times New Roman" w:cs="Times New Roman"/>
          <w:b/>
          <w:bCs/>
          <w:sz w:val="28"/>
          <w:szCs w:val="28"/>
        </w:rPr>
      </w:pPr>
    </w:p>
    <w:p w:rsidR="00436653" w:rsidRDefault="00436653" w:rsidP="00D11B32">
      <w:pPr>
        <w:jc w:val="center"/>
        <w:rPr>
          <w:rFonts w:ascii="Times New Roman" w:hAnsi="Times New Roman" w:cs="Times New Roman"/>
          <w:b/>
          <w:bCs/>
          <w:sz w:val="28"/>
          <w:szCs w:val="28"/>
        </w:rPr>
      </w:pPr>
    </w:p>
    <w:p w:rsidR="00436653" w:rsidRDefault="00436653" w:rsidP="00D11B32">
      <w:pPr>
        <w:jc w:val="center"/>
        <w:rPr>
          <w:rFonts w:ascii="Times New Roman" w:hAnsi="Times New Roman" w:cs="Times New Roman"/>
          <w:b/>
          <w:bCs/>
          <w:sz w:val="28"/>
          <w:szCs w:val="28"/>
        </w:rPr>
      </w:pPr>
    </w:p>
    <w:p w:rsidR="00436653" w:rsidRDefault="00436653" w:rsidP="00D11B32">
      <w:pPr>
        <w:jc w:val="center"/>
        <w:rPr>
          <w:rFonts w:ascii="Times New Roman" w:hAnsi="Times New Roman" w:cs="Times New Roman"/>
          <w:b/>
          <w:bCs/>
          <w:sz w:val="28"/>
          <w:szCs w:val="28"/>
        </w:rPr>
      </w:pPr>
    </w:p>
    <w:p w:rsidR="00436653" w:rsidRDefault="00436653" w:rsidP="00D11B32">
      <w:pPr>
        <w:jc w:val="center"/>
        <w:rPr>
          <w:rFonts w:ascii="Times New Roman" w:hAnsi="Times New Roman" w:cs="Times New Roman"/>
          <w:b/>
          <w:bCs/>
          <w:sz w:val="28"/>
          <w:szCs w:val="28"/>
        </w:rPr>
      </w:pPr>
    </w:p>
    <w:p w:rsidR="00436653" w:rsidRDefault="00436653" w:rsidP="00D11B32">
      <w:pPr>
        <w:jc w:val="center"/>
        <w:rPr>
          <w:rFonts w:ascii="Times New Roman" w:hAnsi="Times New Roman" w:cs="Times New Roman"/>
          <w:b/>
          <w:bCs/>
          <w:sz w:val="28"/>
          <w:szCs w:val="28"/>
        </w:rPr>
      </w:pPr>
    </w:p>
    <w:p w:rsidR="00436653" w:rsidRPr="00D11B32" w:rsidRDefault="00436653" w:rsidP="00D11B32">
      <w:pPr>
        <w:rPr>
          <w:rFonts w:ascii="Times New Roman" w:hAnsi="Times New Roman" w:cs="Times New Roman"/>
          <w:b/>
          <w:bCs/>
          <w:sz w:val="28"/>
          <w:szCs w:val="28"/>
        </w:rPr>
      </w:pPr>
    </w:p>
    <w:p w:rsidR="00436653" w:rsidRPr="007306ED" w:rsidRDefault="00436653" w:rsidP="00D11B32">
      <w:pPr>
        <w:jc w:val="center"/>
        <w:rPr>
          <w:rFonts w:ascii="Times New Roman" w:hAnsi="Times New Roman" w:cs="Times New Roman"/>
          <w:b/>
          <w:bCs/>
          <w:sz w:val="28"/>
          <w:szCs w:val="28"/>
        </w:rPr>
      </w:pPr>
      <w:r w:rsidRPr="007306ED">
        <w:rPr>
          <w:rFonts w:ascii="Times New Roman" w:hAnsi="Times New Roman" w:cs="Times New Roman"/>
          <w:b/>
          <w:bCs/>
          <w:sz w:val="28"/>
          <w:szCs w:val="28"/>
        </w:rPr>
        <w:t xml:space="preserve">ОГЛАВЛЕНИЕ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96"/>
        <w:gridCol w:w="1559"/>
      </w:tblGrid>
      <w:tr w:rsidR="00436653" w:rsidRPr="00691C22">
        <w:tc>
          <w:tcPr>
            <w:tcW w:w="7796" w:type="dxa"/>
          </w:tcPr>
          <w:p w:rsidR="00436653" w:rsidRPr="00691C22" w:rsidRDefault="00436653" w:rsidP="00D11B32">
            <w:pPr>
              <w:pStyle w:val="ListParagraph"/>
              <w:numPr>
                <w:ilvl w:val="0"/>
                <w:numId w:val="104"/>
              </w:numPr>
              <w:spacing w:after="0" w:line="240" w:lineRule="auto"/>
              <w:ind w:left="388" w:hanging="142"/>
              <w:rPr>
                <w:rFonts w:ascii="Times New Roman" w:hAnsi="Times New Roman" w:cs="Times New Roman"/>
                <w:b/>
                <w:bCs/>
                <w:sz w:val="28"/>
                <w:szCs w:val="28"/>
              </w:rPr>
            </w:pPr>
            <w:r w:rsidRPr="00691C22">
              <w:rPr>
                <w:rFonts w:ascii="Times New Roman" w:hAnsi="Times New Roman" w:cs="Times New Roman"/>
                <w:b/>
                <w:bCs/>
                <w:sz w:val="28"/>
                <w:szCs w:val="28"/>
              </w:rPr>
              <w:t>Целевой раздел</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4</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1.1. Пояснительная записка</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4</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1.1.1. Цель Программы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4</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1.1.2. Задачи Программы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4</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1.1.3. Принципы формирования Программы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4</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1.1.4. Подходы к формированию Программы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5</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1.1.5. Значимые для разработки и реализации Программы характеристики</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6</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1.1.5.1. - индивидуальные особенности воспитанников ДОО</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6</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1.1.5.2. - возрастные особенности воспитанников ДОО</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6</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1.1.6.  Особенности развития детей раннего возраста</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6</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1.1.7.  Особенности развития детей дошкольного возраста</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7</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 xml:space="preserve">1.2. Планируемые результаты освоения Программы </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13</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1.2.1. Целевые ориентиры образования в раннем возрасте</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13</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 xml:space="preserve">1.2.2. Целевые ориентиры образования на этапе завершения дошкольного образования </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14</w:t>
            </w:r>
          </w:p>
        </w:tc>
      </w:tr>
      <w:tr w:rsidR="00436653" w:rsidRPr="00691C22">
        <w:trPr>
          <w:trHeight w:val="323"/>
        </w:trPr>
        <w:tc>
          <w:tcPr>
            <w:tcW w:w="7796" w:type="dxa"/>
          </w:tcPr>
          <w:p w:rsidR="00436653" w:rsidRPr="00691C22" w:rsidRDefault="00436653" w:rsidP="00D11B32">
            <w:pPr>
              <w:pStyle w:val="ListParagraph"/>
              <w:numPr>
                <w:ilvl w:val="0"/>
                <w:numId w:val="104"/>
              </w:numPr>
              <w:spacing w:after="0" w:line="240" w:lineRule="auto"/>
              <w:ind w:left="529" w:hanging="141"/>
              <w:rPr>
                <w:rFonts w:ascii="Times New Roman" w:hAnsi="Times New Roman" w:cs="Times New Roman"/>
                <w:b/>
                <w:bCs/>
                <w:sz w:val="28"/>
                <w:szCs w:val="28"/>
              </w:rPr>
            </w:pPr>
            <w:r w:rsidRPr="00691C22">
              <w:rPr>
                <w:rFonts w:ascii="Times New Roman" w:hAnsi="Times New Roman" w:cs="Times New Roman"/>
                <w:b/>
                <w:bCs/>
                <w:sz w:val="28"/>
                <w:szCs w:val="28"/>
              </w:rPr>
              <w:t>Содержательный раздел</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15</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2.1. Описание образовательной деятельности в соответствии с направлениями развития ребёнка</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15</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2.1.1. Образовательная область «Социально-коммуникативное развитие»</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15</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2.1.2. Образовательная область «Познавательное развитие»</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34</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2.1.3. Образовательная область «Речевое развитие»</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43</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2.1.4. Образовательная область «Художественно-эстетическое развитие»</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52</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2.1.5. Образовательная область «Физическое развитие»</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66</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2.1.6. Интеграция образовательных областей</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71</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2.2. Вариативность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74</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2.2.1. Описание вариативных форм реализации Программы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74</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2.2.2. Описание вариативных способов реализации Программы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76</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2.2.3. Описание вариативных методов реализации Программы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79</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2.2.4. Описание вариативных средств реализации Программы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81</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2.3. Особенности образовательной деятельности разных видов и культурных практик</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82</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2.3.1. Описание образовательной деятельности разных видов</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82</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2.3.2. Описание образовательной деятельности разных культурных практик</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85</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2.3.3. Учёт возрастных и индивидуальных особенностей детей в вышеуказанной образовательной деятельности</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86</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2.4. Способы и направления поддержки детской инициативы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89</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2.4.1. Описание способов поддержки детской инициативы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89</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2.4.2. Описание направлений поддержки детской инициативы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89</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2.4.3. Учёт возрастных и индивидуальных особенностей детей при поддержке детской инициативы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90</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2.5. Особенности взаимодействия педагогического коллектива с семьями воспитанников</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92</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2.5.1. Система работы ДОО с семьями воспитанников</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92</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2.5.2. Специфика работы с семьями воспитанников</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94</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2.6. Иные характеристики содержания Программы, наиболее существенные с точки зрения авторов Программы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102</w:t>
            </w:r>
          </w:p>
        </w:tc>
      </w:tr>
      <w:tr w:rsidR="00436653" w:rsidRPr="00691C22">
        <w:tc>
          <w:tcPr>
            <w:tcW w:w="7796" w:type="dxa"/>
          </w:tcPr>
          <w:p w:rsidR="00436653" w:rsidRPr="00691C22" w:rsidRDefault="00436653" w:rsidP="00D11B32">
            <w:pPr>
              <w:pStyle w:val="ListParagraph"/>
              <w:numPr>
                <w:ilvl w:val="0"/>
                <w:numId w:val="104"/>
              </w:numPr>
              <w:spacing w:after="0" w:line="240" w:lineRule="auto"/>
              <w:ind w:left="529" w:hanging="141"/>
              <w:rPr>
                <w:rFonts w:ascii="Times New Roman" w:hAnsi="Times New Roman" w:cs="Times New Roman"/>
                <w:b/>
                <w:bCs/>
                <w:sz w:val="28"/>
                <w:szCs w:val="28"/>
              </w:rPr>
            </w:pPr>
            <w:r w:rsidRPr="00691C22">
              <w:rPr>
                <w:rFonts w:ascii="Times New Roman" w:hAnsi="Times New Roman" w:cs="Times New Roman"/>
                <w:b/>
                <w:bCs/>
                <w:sz w:val="28"/>
                <w:szCs w:val="28"/>
              </w:rPr>
              <w:t xml:space="preserve"> Организационный раздел</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107</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3.1. Описание материально-технического обеспечения Программы</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107</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 xml:space="preserve">3.2. Описание обеспеченности методическими материалами </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109</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3.3. Описание обеспеченности средствами обучения и воспитания</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110</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3.4. Режим дня</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111</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3.5. Особенности традиционных событий, праздников, мероприятий</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116</w:t>
            </w:r>
          </w:p>
        </w:tc>
      </w:tr>
      <w:tr w:rsidR="00436653" w:rsidRPr="00691C22">
        <w:tc>
          <w:tcPr>
            <w:tcW w:w="7796" w:type="dxa"/>
          </w:tcPr>
          <w:p w:rsidR="00436653" w:rsidRPr="00691C22" w:rsidRDefault="00436653" w:rsidP="00E006EC">
            <w:pPr>
              <w:spacing w:after="0" w:line="240" w:lineRule="auto"/>
              <w:rPr>
                <w:rFonts w:ascii="Times New Roman" w:hAnsi="Times New Roman" w:cs="Times New Roman"/>
                <w:sz w:val="28"/>
                <w:szCs w:val="28"/>
              </w:rPr>
            </w:pPr>
            <w:r w:rsidRPr="00691C22">
              <w:rPr>
                <w:rFonts w:ascii="Times New Roman" w:hAnsi="Times New Roman" w:cs="Times New Roman"/>
                <w:sz w:val="28"/>
                <w:szCs w:val="28"/>
              </w:rPr>
              <w:t xml:space="preserve">3.6. Особенности организации развивающей предметно-пространственной среды. </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125</w:t>
            </w:r>
          </w:p>
        </w:tc>
      </w:tr>
      <w:tr w:rsidR="00436653" w:rsidRPr="00691C22">
        <w:tc>
          <w:tcPr>
            <w:tcW w:w="7796" w:type="dxa"/>
          </w:tcPr>
          <w:p w:rsidR="00436653" w:rsidRPr="00691C22" w:rsidRDefault="00436653" w:rsidP="00D11B32">
            <w:pPr>
              <w:pStyle w:val="ListParagraph"/>
              <w:numPr>
                <w:ilvl w:val="0"/>
                <w:numId w:val="104"/>
              </w:numPr>
              <w:spacing w:after="0" w:line="240" w:lineRule="auto"/>
              <w:ind w:left="529" w:hanging="141"/>
              <w:rPr>
                <w:rFonts w:ascii="Times New Roman" w:hAnsi="Times New Roman" w:cs="Times New Roman"/>
                <w:sz w:val="28"/>
                <w:szCs w:val="28"/>
              </w:rPr>
            </w:pPr>
            <w:r w:rsidRPr="00691C22">
              <w:rPr>
                <w:rFonts w:ascii="Times New Roman" w:hAnsi="Times New Roman" w:cs="Times New Roman"/>
                <w:b/>
                <w:bCs/>
                <w:sz w:val="28"/>
                <w:szCs w:val="28"/>
              </w:rPr>
              <w:t>Часть Программы, формируемая участниками образовательных отношений</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r w:rsidRPr="00691C22">
              <w:rPr>
                <w:rFonts w:ascii="Times New Roman" w:hAnsi="Times New Roman" w:cs="Times New Roman"/>
                <w:sz w:val="28"/>
                <w:szCs w:val="28"/>
              </w:rPr>
              <w:t>130</w:t>
            </w:r>
          </w:p>
        </w:tc>
      </w:tr>
      <w:tr w:rsidR="00436653" w:rsidRPr="00691C22">
        <w:tc>
          <w:tcPr>
            <w:tcW w:w="7796" w:type="dxa"/>
          </w:tcPr>
          <w:p w:rsidR="00436653" w:rsidRPr="00691C22" w:rsidRDefault="00436653" w:rsidP="00D11B32">
            <w:pPr>
              <w:pStyle w:val="ListParagraph"/>
              <w:numPr>
                <w:ilvl w:val="0"/>
                <w:numId w:val="104"/>
              </w:numPr>
              <w:spacing w:after="0" w:line="240" w:lineRule="auto"/>
              <w:ind w:left="529" w:hanging="141"/>
              <w:rPr>
                <w:rFonts w:ascii="Times New Roman" w:hAnsi="Times New Roman" w:cs="Times New Roman"/>
                <w:b/>
                <w:bCs/>
                <w:sz w:val="28"/>
                <w:szCs w:val="28"/>
              </w:rPr>
            </w:pPr>
            <w:r w:rsidRPr="00691C22">
              <w:rPr>
                <w:rFonts w:ascii="Times New Roman" w:hAnsi="Times New Roman" w:cs="Times New Roman"/>
                <w:b/>
                <w:bCs/>
                <w:sz w:val="28"/>
                <w:szCs w:val="28"/>
              </w:rPr>
              <w:t>Дополнительный раздел (Краткая презентация)</w:t>
            </w:r>
          </w:p>
        </w:tc>
        <w:tc>
          <w:tcPr>
            <w:tcW w:w="1559" w:type="dxa"/>
          </w:tcPr>
          <w:p w:rsidR="00436653" w:rsidRPr="00691C22" w:rsidRDefault="00436653" w:rsidP="00E006EC">
            <w:pPr>
              <w:spacing w:after="0" w:line="240" w:lineRule="auto"/>
              <w:jc w:val="center"/>
              <w:rPr>
                <w:rFonts w:ascii="Times New Roman" w:hAnsi="Times New Roman" w:cs="Times New Roman"/>
                <w:sz w:val="28"/>
                <w:szCs w:val="28"/>
              </w:rPr>
            </w:pPr>
          </w:p>
        </w:tc>
      </w:tr>
    </w:tbl>
    <w:p w:rsidR="00436653" w:rsidRDefault="00436653" w:rsidP="00D11B32">
      <w:pPr>
        <w:jc w:val="center"/>
        <w:rPr>
          <w:rFonts w:ascii="Times New Roman" w:hAnsi="Times New Roman" w:cs="Times New Roman"/>
          <w:b/>
          <w:bCs/>
          <w:sz w:val="28"/>
          <w:szCs w:val="28"/>
        </w:rPr>
      </w:pPr>
    </w:p>
    <w:p w:rsidR="00436653" w:rsidRPr="00731180" w:rsidRDefault="00436653" w:rsidP="00D11B32">
      <w:pPr>
        <w:jc w:val="center"/>
        <w:rPr>
          <w:rFonts w:ascii="Times New Roman" w:hAnsi="Times New Roman" w:cs="Times New Roman"/>
          <w:b/>
          <w:bCs/>
          <w:sz w:val="28"/>
          <w:szCs w:val="28"/>
        </w:rPr>
      </w:pPr>
    </w:p>
    <w:p w:rsidR="00436653" w:rsidRDefault="00436653" w:rsidP="00D11B32"/>
    <w:p w:rsidR="00436653" w:rsidRDefault="00436653" w:rsidP="007306ED">
      <w:pPr>
        <w:jc w:val="center"/>
        <w:rPr>
          <w:rFonts w:ascii="Times New Roman" w:hAnsi="Times New Roman" w:cs="Times New Roman"/>
          <w:sz w:val="36"/>
          <w:szCs w:val="36"/>
        </w:rPr>
      </w:pPr>
    </w:p>
    <w:p w:rsidR="00436653" w:rsidRDefault="00436653" w:rsidP="007306ED">
      <w:pPr>
        <w:jc w:val="center"/>
        <w:rPr>
          <w:rFonts w:ascii="Times New Roman" w:hAnsi="Times New Roman" w:cs="Times New Roman"/>
          <w:sz w:val="36"/>
          <w:szCs w:val="36"/>
        </w:rPr>
      </w:pPr>
    </w:p>
    <w:p w:rsidR="00436653" w:rsidRDefault="00436653" w:rsidP="007306ED">
      <w:pPr>
        <w:jc w:val="center"/>
        <w:rPr>
          <w:rFonts w:ascii="Times New Roman" w:hAnsi="Times New Roman" w:cs="Times New Roman"/>
          <w:sz w:val="36"/>
          <w:szCs w:val="36"/>
        </w:rPr>
      </w:pPr>
    </w:p>
    <w:p w:rsidR="00436653" w:rsidRDefault="00436653" w:rsidP="007306ED">
      <w:pPr>
        <w:jc w:val="center"/>
        <w:rPr>
          <w:rFonts w:ascii="Times New Roman" w:hAnsi="Times New Roman" w:cs="Times New Roman"/>
          <w:sz w:val="36"/>
          <w:szCs w:val="36"/>
        </w:rPr>
      </w:pPr>
    </w:p>
    <w:p w:rsidR="00436653" w:rsidRDefault="00436653" w:rsidP="007306ED">
      <w:pPr>
        <w:jc w:val="center"/>
        <w:rPr>
          <w:rFonts w:ascii="Times New Roman" w:hAnsi="Times New Roman" w:cs="Times New Roman"/>
          <w:sz w:val="36"/>
          <w:szCs w:val="36"/>
        </w:rPr>
      </w:pPr>
    </w:p>
    <w:p w:rsidR="00436653" w:rsidRDefault="00436653" w:rsidP="007306ED">
      <w:pPr>
        <w:jc w:val="center"/>
        <w:rPr>
          <w:rFonts w:ascii="Times New Roman" w:hAnsi="Times New Roman" w:cs="Times New Roman"/>
          <w:sz w:val="36"/>
          <w:szCs w:val="36"/>
        </w:rPr>
      </w:pPr>
    </w:p>
    <w:p w:rsidR="00436653" w:rsidRDefault="00436653" w:rsidP="007306ED">
      <w:pPr>
        <w:jc w:val="center"/>
        <w:rPr>
          <w:rFonts w:ascii="Times New Roman" w:hAnsi="Times New Roman" w:cs="Times New Roman"/>
          <w:sz w:val="36"/>
          <w:szCs w:val="36"/>
        </w:rPr>
      </w:pPr>
    </w:p>
    <w:p w:rsidR="00436653" w:rsidRPr="006228B3" w:rsidRDefault="00436653" w:rsidP="00D402F8">
      <w:pPr>
        <w:pStyle w:val="ListParagraph"/>
        <w:numPr>
          <w:ilvl w:val="0"/>
          <w:numId w:val="8"/>
        </w:numPr>
        <w:spacing w:before="240"/>
        <w:jc w:val="center"/>
        <w:rPr>
          <w:rFonts w:ascii="Cambria" w:hAnsi="Cambria" w:cs="Cambria"/>
          <w:b/>
          <w:bCs/>
          <w:sz w:val="36"/>
          <w:szCs w:val="36"/>
        </w:rPr>
      </w:pPr>
      <w:r w:rsidRPr="006228B3">
        <w:rPr>
          <w:rFonts w:ascii="Cambria" w:hAnsi="Cambria" w:cs="Cambria"/>
          <w:b/>
          <w:bCs/>
          <w:sz w:val="36"/>
          <w:szCs w:val="36"/>
        </w:rPr>
        <w:t>Целевой раздел</w:t>
      </w:r>
    </w:p>
    <w:p w:rsidR="00436653" w:rsidRPr="00E60E9A" w:rsidRDefault="00436653" w:rsidP="00DE0599">
      <w:pPr>
        <w:pStyle w:val="ListParagraph"/>
        <w:ind w:left="480"/>
        <w:jc w:val="center"/>
        <w:rPr>
          <w:rFonts w:ascii="Times New Roman" w:hAnsi="Times New Roman" w:cs="Times New Roman"/>
          <w:b/>
          <w:bCs/>
          <w:sz w:val="32"/>
          <w:szCs w:val="32"/>
          <w:u w:val="single"/>
        </w:rPr>
      </w:pPr>
      <w:r w:rsidRPr="00E60E9A">
        <w:rPr>
          <w:rFonts w:ascii="Times New Roman" w:hAnsi="Times New Roman" w:cs="Times New Roman"/>
          <w:b/>
          <w:bCs/>
          <w:sz w:val="32"/>
          <w:szCs w:val="32"/>
          <w:u w:val="single"/>
        </w:rPr>
        <w:t>1.1. Пояснительная записка</w:t>
      </w:r>
    </w:p>
    <w:p w:rsidR="00436653" w:rsidRPr="00384F63" w:rsidRDefault="00436653" w:rsidP="00E60E9A">
      <w:pPr>
        <w:spacing w:before="240" w:line="240" w:lineRule="auto"/>
        <w:jc w:val="center"/>
        <w:rPr>
          <w:rFonts w:ascii="Times New Roman" w:hAnsi="Times New Roman" w:cs="Times New Roman"/>
          <w:b/>
          <w:bCs/>
          <w:sz w:val="28"/>
          <w:szCs w:val="28"/>
        </w:rPr>
      </w:pPr>
      <w:r w:rsidRPr="00384F63">
        <w:rPr>
          <w:rFonts w:ascii="Times New Roman" w:hAnsi="Times New Roman" w:cs="Times New Roman"/>
          <w:b/>
          <w:bCs/>
          <w:sz w:val="28"/>
          <w:szCs w:val="28"/>
        </w:rPr>
        <w:t>1.1.1. Цел</w:t>
      </w:r>
      <w:r>
        <w:rPr>
          <w:rFonts w:ascii="Times New Roman" w:hAnsi="Times New Roman" w:cs="Times New Roman"/>
          <w:b/>
          <w:bCs/>
          <w:sz w:val="28"/>
          <w:szCs w:val="28"/>
        </w:rPr>
        <w:t xml:space="preserve">ь </w:t>
      </w:r>
      <w:r w:rsidRPr="00384F63">
        <w:rPr>
          <w:rFonts w:ascii="Times New Roman" w:hAnsi="Times New Roman" w:cs="Times New Roman"/>
          <w:b/>
          <w:bCs/>
          <w:sz w:val="28"/>
          <w:szCs w:val="28"/>
        </w:rPr>
        <w:t>Программы</w:t>
      </w:r>
    </w:p>
    <w:p w:rsidR="00436653" w:rsidRPr="00DE0599" w:rsidRDefault="00436653" w:rsidP="00E60E9A">
      <w:pPr>
        <w:pStyle w:val="ListParagraph"/>
        <w:spacing w:before="240" w:line="240" w:lineRule="auto"/>
        <w:ind w:left="927"/>
        <w:rPr>
          <w:rFonts w:ascii="Times New Roman" w:hAnsi="Times New Roman" w:cs="Times New Roman"/>
          <w:sz w:val="24"/>
          <w:szCs w:val="24"/>
        </w:rPr>
      </w:pPr>
      <w:r w:rsidRPr="00DE0599">
        <w:rPr>
          <w:rFonts w:ascii="Times New Roman" w:hAnsi="Times New Roman" w:cs="Times New Roman"/>
          <w:sz w:val="24"/>
          <w:szCs w:val="24"/>
        </w:rPr>
        <w:t>Позитивная социализация и всестороннее развитие ребёнка раннего и дошкольного возраста.</w:t>
      </w:r>
    </w:p>
    <w:p w:rsidR="00436653" w:rsidRPr="008046D3" w:rsidRDefault="00436653" w:rsidP="00E60E9A">
      <w:pPr>
        <w:spacing w:before="24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1.1.2. </w:t>
      </w:r>
      <w:r w:rsidRPr="008046D3">
        <w:rPr>
          <w:rFonts w:ascii="Times New Roman" w:hAnsi="Times New Roman" w:cs="Times New Roman"/>
          <w:b/>
          <w:bCs/>
          <w:sz w:val="28"/>
          <w:szCs w:val="28"/>
        </w:rPr>
        <w:t>Задачи Программы</w:t>
      </w:r>
    </w:p>
    <w:p w:rsidR="00436653" w:rsidRPr="00935FD9" w:rsidRDefault="00436653" w:rsidP="00E60E9A">
      <w:pPr>
        <w:pStyle w:val="ListParagraph"/>
        <w:numPr>
          <w:ilvl w:val="0"/>
          <w:numId w:val="1"/>
        </w:numPr>
        <w:spacing w:before="240" w:after="0" w:line="240" w:lineRule="auto"/>
        <w:rPr>
          <w:rFonts w:ascii="Times New Roman" w:hAnsi="Times New Roman" w:cs="Times New Roman"/>
          <w:sz w:val="24"/>
          <w:szCs w:val="24"/>
        </w:rPr>
      </w:pPr>
      <w:r w:rsidRPr="00935FD9">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436653" w:rsidRPr="00935FD9" w:rsidRDefault="00436653" w:rsidP="00743C8D">
      <w:pPr>
        <w:pStyle w:val="ListParagraph"/>
        <w:numPr>
          <w:ilvl w:val="0"/>
          <w:numId w:val="1"/>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436653" w:rsidRPr="00935FD9" w:rsidRDefault="00436653" w:rsidP="00743C8D">
      <w:pPr>
        <w:pStyle w:val="ListParagraph"/>
        <w:numPr>
          <w:ilvl w:val="0"/>
          <w:numId w:val="1"/>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36653" w:rsidRPr="00935FD9" w:rsidRDefault="00436653" w:rsidP="00743C8D">
      <w:pPr>
        <w:pStyle w:val="ListParagraph"/>
        <w:numPr>
          <w:ilvl w:val="0"/>
          <w:numId w:val="1"/>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436653" w:rsidRPr="00935FD9" w:rsidRDefault="00436653" w:rsidP="00743C8D">
      <w:pPr>
        <w:pStyle w:val="ListParagraph"/>
        <w:numPr>
          <w:ilvl w:val="0"/>
          <w:numId w:val="1"/>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36653" w:rsidRPr="00935FD9" w:rsidRDefault="00436653" w:rsidP="00743C8D">
      <w:pPr>
        <w:pStyle w:val="ListParagraph"/>
        <w:numPr>
          <w:ilvl w:val="0"/>
          <w:numId w:val="1"/>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436653" w:rsidRPr="00935FD9" w:rsidRDefault="00436653" w:rsidP="00743C8D">
      <w:pPr>
        <w:pStyle w:val="ListParagraph"/>
        <w:numPr>
          <w:ilvl w:val="0"/>
          <w:numId w:val="1"/>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Обеспечение вариативности и разнообразия содержания образовательной программы и организационных форм дошкольного образования, возможности формирования образовательной программы различной направленности с учётом образовательных потребностей, способностей и состояния здоровья детей.</w:t>
      </w:r>
    </w:p>
    <w:p w:rsidR="00436653" w:rsidRPr="00935FD9" w:rsidRDefault="00436653" w:rsidP="00743C8D">
      <w:pPr>
        <w:pStyle w:val="ListParagraph"/>
        <w:numPr>
          <w:ilvl w:val="0"/>
          <w:numId w:val="1"/>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436653" w:rsidRPr="00DE0599" w:rsidRDefault="00436653" w:rsidP="00DE0599">
      <w:pPr>
        <w:pStyle w:val="ListParagraph"/>
        <w:numPr>
          <w:ilvl w:val="0"/>
          <w:numId w:val="1"/>
        </w:numPr>
        <w:spacing w:before="240" w:line="240" w:lineRule="auto"/>
        <w:rPr>
          <w:rFonts w:ascii="Times New Roman" w:hAnsi="Times New Roman" w:cs="Times New Roman"/>
          <w:sz w:val="24"/>
          <w:szCs w:val="24"/>
        </w:rPr>
      </w:pPr>
      <w:r w:rsidRPr="00935FD9">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36653" w:rsidRPr="00DE0599" w:rsidRDefault="00436653" w:rsidP="00A46EAC">
      <w:pPr>
        <w:spacing w:before="240" w:after="0"/>
        <w:jc w:val="center"/>
        <w:rPr>
          <w:rFonts w:ascii="Times New Roman" w:hAnsi="Times New Roman" w:cs="Times New Roman"/>
          <w:b/>
          <w:bCs/>
          <w:sz w:val="28"/>
          <w:szCs w:val="28"/>
        </w:rPr>
      </w:pPr>
      <w:r w:rsidRPr="00731180">
        <w:rPr>
          <w:rFonts w:ascii="Times New Roman" w:hAnsi="Times New Roman" w:cs="Times New Roman"/>
          <w:b/>
          <w:bCs/>
          <w:sz w:val="28"/>
          <w:szCs w:val="28"/>
        </w:rPr>
        <w:t>1.1.</w:t>
      </w:r>
      <w:r>
        <w:rPr>
          <w:rFonts w:ascii="Times New Roman" w:hAnsi="Times New Roman" w:cs="Times New Roman"/>
          <w:b/>
          <w:bCs/>
          <w:sz w:val="28"/>
          <w:szCs w:val="28"/>
        </w:rPr>
        <w:t>3</w:t>
      </w:r>
      <w:r w:rsidRPr="00731180">
        <w:rPr>
          <w:rFonts w:ascii="Times New Roman" w:hAnsi="Times New Roman" w:cs="Times New Roman"/>
          <w:b/>
          <w:bCs/>
          <w:sz w:val="28"/>
          <w:szCs w:val="28"/>
        </w:rPr>
        <w:t>. Принципы формировани</w:t>
      </w:r>
      <w:r>
        <w:rPr>
          <w:rFonts w:ascii="Times New Roman" w:hAnsi="Times New Roman" w:cs="Times New Roman"/>
          <w:b/>
          <w:bCs/>
          <w:sz w:val="28"/>
          <w:szCs w:val="28"/>
        </w:rPr>
        <w:t>я</w:t>
      </w:r>
      <w:r w:rsidRPr="00731180">
        <w:rPr>
          <w:rFonts w:ascii="Times New Roman" w:hAnsi="Times New Roman" w:cs="Times New Roman"/>
          <w:b/>
          <w:bCs/>
          <w:sz w:val="28"/>
          <w:szCs w:val="28"/>
        </w:rPr>
        <w:t xml:space="preserve"> Программы </w:t>
      </w:r>
    </w:p>
    <w:p w:rsidR="00436653" w:rsidRPr="00A46EAC" w:rsidRDefault="00436653" w:rsidP="00A46EAC">
      <w:pPr>
        <w:spacing w:before="240" w:line="240" w:lineRule="auto"/>
        <w:ind w:firstLine="567"/>
        <w:rPr>
          <w:rFonts w:ascii="Times New Roman" w:hAnsi="Times New Roman" w:cs="Times New Roman"/>
          <w:sz w:val="24"/>
          <w:szCs w:val="24"/>
        </w:rPr>
      </w:pPr>
      <w:r w:rsidRPr="00A46EAC">
        <w:rPr>
          <w:rFonts w:ascii="Times New Roman" w:hAnsi="Times New Roman" w:cs="Times New Roman"/>
          <w:sz w:val="24"/>
          <w:szCs w:val="24"/>
        </w:rPr>
        <w:t>Программа строится на основании следующих принципов:</w:t>
      </w:r>
    </w:p>
    <w:p w:rsidR="00436653" w:rsidRDefault="00436653" w:rsidP="00A46EAC">
      <w:pPr>
        <w:pStyle w:val="ListParagraph"/>
        <w:numPr>
          <w:ilvl w:val="0"/>
          <w:numId w:val="4"/>
        </w:numPr>
        <w:spacing w:before="240" w:line="240" w:lineRule="auto"/>
        <w:rPr>
          <w:rFonts w:ascii="Times New Roman" w:hAnsi="Times New Roman" w:cs="Times New Roman"/>
          <w:sz w:val="24"/>
          <w:szCs w:val="24"/>
        </w:rPr>
      </w:pPr>
      <w:r>
        <w:rPr>
          <w:rFonts w:ascii="Times New Roman" w:hAnsi="Times New Roman" w:cs="Times New Roman"/>
          <w:sz w:val="24"/>
          <w:szCs w:val="24"/>
        </w:rPr>
        <w:t>Принцип развивающего образования, в соответствии с которым главной целью дошкольного образования является развитие ребёнка;</w:t>
      </w:r>
    </w:p>
    <w:p w:rsidR="00436653" w:rsidRDefault="00436653" w:rsidP="00A46EAC">
      <w:pPr>
        <w:pStyle w:val="ListParagraph"/>
        <w:numPr>
          <w:ilvl w:val="0"/>
          <w:numId w:val="4"/>
        </w:numPr>
        <w:spacing w:before="240" w:line="240" w:lineRule="auto"/>
        <w:rPr>
          <w:rFonts w:ascii="Times New Roman" w:hAnsi="Times New Roman" w:cs="Times New Roman"/>
          <w:sz w:val="24"/>
          <w:szCs w:val="24"/>
        </w:rPr>
      </w:pPr>
      <w:r>
        <w:rPr>
          <w:rFonts w:ascii="Times New Roman" w:hAnsi="Times New Roman" w:cs="Times New Roman"/>
          <w:sz w:val="24"/>
          <w:szCs w:val="24"/>
        </w:rPr>
        <w:t>Принцип интеграции содержания дошкольного образования в соответствии с возрастными возможностями и способностями детей, спецификой и возможностями образовательных областей;</w:t>
      </w:r>
    </w:p>
    <w:p w:rsidR="00436653" w:rsidRDefault="00436653" w:rsidP="00532DAF">
      <w:pPr>
        <w:pStyle w:val="ListParagraph"/>
        <w:numPr>
          <w:ilvl w:val="0"/>
          <w:numId w:val="4"/>
        </w:numPr>
        <w:spacing w:before="240" w:line="240" w:lineRule="auto"/>
        <w:rPr>
          <w:rFonts w:ascii="Times New Roman" w:hAnsi="Times New Roman" w:cs="Times New Roman"/>
          <w:sz w:val="24"/>
          <w:szCs w:val="24"/>
        </w:rPr>
      </w:pPr>
      <w:r>
        <w:rPr>
          <w:rFonts w:ascii="Times New Roman" w:hAnsi="Times New Roman" w:cs="Times New Roman"/>
          <w:sz w:val="24"/>
          <w:szCs w:val="24"/>
        </w:rPr>
        <w:t>Комплексно-тематический принцип построения образовательного процесса;</w:t>
      </w:r>
    </w:p>
    <w:p w:rsidR="00436653" w:rsidRDefault="00436653" w:rsidP="00532DAF">
      <w:pPr>
        <w:pStyle w:val="ListParagraph"/>
        <w:numPr>
          <w:ilvl w:val="0"/>
          <w:numId w:val="4"/>
        </w:numPr>
        <w:spacing w:before="240" w:line="240" w:lineRule="auto"/>
        <w:rPr>
          <w:rFonts w:ascii="Times New Roman" w:hAnsi="Times New Roman" w:cs="Times New Roman"/>
          <w:sz w:val="24"/>
          <w:szCs w:val="24"/>
        </w:rPr>
      </w:pPr>
      <w:r>
        <w:rPr>
          <w:rFonts w:ascii="Times New Roman" w:hAnsi="Times New Roman" w:cs="Times New Roman"/>
          <w:sz w:val="24"/>
          <w:szCs w:val="24"/>
        </w:rPr>
        <w:t>Поддержка разнообразия детства; сохранение уникальности и самоценности детства как важного этапа в общем развитии человека;</w:t>
      </w:r>
    </w:p>
    <w:p w:rsidR="00436653" w:rsidRDefault="00436653" w:rsidP="00532DAF">
      <w:pPr>
        <w:pStyle w:val="ListParagraph"/>
        <w:numPr>
          <w:ilvl w:val="0"/>
          <w:numId w:val="4"/>
        </w:numPr>
        <w:spacing w:before="240" w:line="240" w:lineRule="auto"/>
        <w:rPr>
          <w:rFonts w:ascii="Times New Roman" w:hAnsi="Times New Roman" w:cs="Times New Roman"/>
          <w:sz w:val="24"/>
          <w:szCs w:val="24"/>
        </w:rPr>
      </w:pPr>
      <w:r>
        <w:rPr>
          <w:rFonts w:ascii="Times New Roman" w:hAnsi="Times New Roman" w:cs="Times New Roman"/>
          <w:sz w:val="24"/>
          <w:szCs w:val="24"/>
        </w:rPr>
        <w:t>Личностно-развивающий и гуманистический характер взаимодействия взрослых и детей;</w:t>
      </w:r>
    </w:p>
    <w:p w:rsidR="00436653" w:rsidRDefault="00436653" w:rsidP="00532DAF">
      <w:pPr>
        <w:pStyle w:val="ListParagraph"/>
        <w:numPr>
          <w:ilvl w:val="0"/>
          <w:numId w:val="4"/>
        </w:numPr>
        <w:spacing w:before="240" w:line="240" w:lineRule="auto"/>
        <w:rPr>
          <w:rFonts w:ascii="Times New Roman" w:hAnsi="Times New Roman" w:cs="Times New Roman"/>
          <w:sz w:val="24"/>
          <w:szCs w:val="24"/>
        </w:rPr>
      </w:pPr>
      <w:r>
        <w:rPr>
          <w:rFonts w:ascii="Times New Roman" w:hAnsi="Times New Roman" w:cs="Times New Roman"/>
          <w:sz w:val="24"/>
          <w:szCs w:val="24"/>
        </w:rPr>
        <w:t>Уважение личности ребёнка;</w:t>
      </w:r>
    </w:p>
    <w:p w:rsidR="00436653" w:rsidRDefault="00436653" w:rsidP="00532DAF">
      <w:pPr>
        <w:pStyle w:val="ListParagraph"/>
        <w:numPr>
          <w:ilvl w:val="0"/>
          <w:numId w:val="4"/>
        </w:numPr>
        <w:spacing w:before="240" w:line="240" w:lineRule="auto"/>
        <w:rPr>
          <w:rFonts w:ascii="Times New Roman" w:hAnsi="Times New Roman" w:cs="Times New Roman"/>
          <w:sz w:val="24"/>
          <w:szCs w:val="24"/>
        </w:rPr>
      </w:pPr>
      <w:r>
        <w:rPr>
          <w:rFonts w:ascii="Times New Roman" w:hAnsi="Times New Roman" w:cs="Times New Roman"/>
          <w:sz w:val="24"/>
          <w:szCs w:val="24"/>
        </w:rPr>
        <w:t>Учёт индивидуальных потребностей ребёнка, связанных с его жизненной ситуацией и состоянием здоровья;</w:t>
      </w:r>
    </w:p>
    <w:p w:rsidR="00436653" w:rsidRDefault="00436653" w:rsidP="00532DAF">
      <w:pPr>
        <w:pStyle w:val="ListParagraph"/>
        <w:numPr>
          <w:ilvl w:val="0"/>
          <w:numId w:val="4"/>
        </w:numPr>
        <w:spacing w:before="240" w:line="240" w:lineRule="auto"/>
        <w:rPr>
          <w:rFonts w:ascii="Times New Roman" w:hAnsi="Times New Roman" w:cs="Times New Roman"/>
          <w:sz w:val="24"/>
          <w:szCs w:val="24"/>
        </w:rPr>
      </w:pPr>
      <w:r>
        <w:rPr>
          <w:rFonts w:ascii="Times New Roman" w:hAnsi="Times New Roman" w:cs="Times New Roman"/>
          <w:sz w:val="24"/>
          <w:szCs w:val="24"/>
        </w:rPr>
        <w:t>Полноценное проживание ребёнком всех этапов детства раннего и дошкольного возраста), обогащение (амплификация) детского развития.</w:t>
      </w:r>
    </w:p>
    <w:p w:rsidR="00436653" w:rsidRDefault="00436653" w:rsidP="00532DA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36653" w:rsidRDefault="00436653" w:rsidP="00532DA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Содействие и сотрудничество детей и взрослых, признание ребёнка полноценным участником (субъектом) образовательных отношений.</w:t>
      </w:r>
    </w:p>
    <w:p w:rsidR="00436653" w:rsidRDefault="00436653" w:rsidP="00532DA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Поддержка инициативы детей в различных видах деятельности.</w:t>
      </w:r>
    </w:p>
    <w:p w:rsidR="00436653" w:rsidRDefault="00436653" w:rsidP="00532DA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Сотрудничество образовательной организации с семьёй.</w:t>
      </w:r>
    </w:p>
    <w:p w:rsidR="00436653" w:rsidRDefault="00436653" w:rsidP="00532DA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детей к социокультурным нормам, традициям семьи, общества и государства.</w:t>
      </w:r>
    </w:p>
    <w:p w:rsidR="00436653" w:rsidRDefault="00436653" w:rsidP="00532DA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познавательных интересов и познавательных действий ребёнка в различных видах деятельности.</w:t>
      </w:r>
    </w:p>
    <w:p w:rsidR="00436653" w:rsidRDefault="00436653" w:rsidP="00532DA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436653" w:rsidRPr="00DE0599" w:rsidRDefault="00436653" w:rsidP="00532DAF">
      <w:pPr>
        <w:pStyle w:val="ListParagraph"/>
        <w:numPr>
          <w:ilvl w:val="0"/>
          <w:numId w:val="4"/>
        </w:numPr>
        <w:spacing w:before="240"/>
        <w:rPr>
          <w:rFonts w:ascii="Times New Roman" w:hAnsi="Times New Roman" w:cs="Times New Roman"/>
          <w:sz w:val="24"/>
          <w:szCs w:val="24"/>
        </w:rPr>
      </w:pPr>
      <w:r>
        <w:rPr>
          <w:rFonts w:ascii="Times New Roman" w:hAnsi="Times New Roman" w:cs="Times New Roman"/>
          <w:sz w:val="24"/>
          <w:szCs w:val="24"/>
        </w:rPr>
        <w:t>Учёт этнокультурной ситуации развития детей.</w:t>
      </w:r>
    </w:p>
    <w:p w:rsidR="00436653" w:rsidRPr="00C5528B" w:rsidRDefault="00436653" w:rsidP="00DE0599">
      <w:pPr>
        <w:spacing w:before="240"/>
        <w:jc w:val="center"/>
        <w:rPr>
          <w:rFonts w:ascii="Times New Roman" w:hAnsi="Times New Roman" w:cs="Times New Roman"/>
          <w:b/>
          <w:bCs/>
          <w:i/>
          <w:iCs/>
          <w:sz w:val="24"/>
          <w:szCs w:val="24"/>
        </w:rPr>
      </w:pPr>
      <w:r w:rsidRPr="00731180">
        <w:rPr>
          <w:rFonts w:ascii="Times New Roman" w:hAnsi="Times New Roman" w:cs="Times New Roman"/>
          <w:b/>
          <w:bCs/>
          <w:sz w:val="28"/>
          <w:szCs w:val="28"/>
        </w:rPr>
        <w:t>1.1.</w:t>
      </w:r>
      <w:r>
        <w:rPr>
          <w:rFonts w:ascii="Times New Roman" w:hAnsi="Times New Roman" w:cs="Times New Roman"/>
          <w:b/>
          <w:bCs/>
          <w:sz w:val="28"/>
          <w:szCs w:val="28"/>
        </w:rPr>
        <w:t>4</w:t>
      </w:r>
      <w:r w:rsidRPr="00731180">
        <w:rPr>
          <w:rFonts w:ascii="Times New Roman" w:hAnsi="Times New Roman" w:cs="Times New Roman"/>
          <w:b/>
          <w:bCs/>
          <w:sz w:val="28"/>
          <w:szCs w:val="28"/>
        </w:rPr>
        <w:t xml:space="preserve">. </w:t>
      </w:r>
      <w:r>
        <w:rPr>
          <w:rFonts w:ascii="Times New Roman" w:hAnsi="Times New Roman" w:cs="Times New Roman"/>
          <w:b/>
          <w:bCs/>
          <w:sz w:val="28"/>
          <w:szCs w:val="28"/>
        </w:rPr>
        <w:t>П</w:t>
      </w:r>
      <w:r w:rsidRPr="00731180">
        <w:rPr>
          <w:rFonts w:ascii="Times New Roman" w:hAnsi="Times New Roman" w:cs="Times New Roman"/>
          <w:b/>
          <w:bCs/>
          <w:sz w:val="28"/>
          <w:szCs w:val="28"/>
        </w:rPr>
        <w:t>одходы к формированию</w:t>
      </w:r>
      <w:r>
        <w:rPr>
          <w:rFonts w:ascii="Times New Roman" w:hAnsi="Times New Roman" w:cs="Times New Roman"/>
          <w:b/>
          <w:bCs/>
          <w:sz w:val="28"/>
          <w:szCs w:val="28"/>
        </w:rPr>
        <w:t xml:space="preserve"> Программы</w:t>
      </w:r>
    </w:p>
    <w:p w:rsidR="00436653" w:rsidRPr="005063A4" w:rsidRDefault="00436653" w:rsidP="00DE0599">
      <w:pPr>
        <w:spacing w:before="240"/>
        <w:ind w:firstLine="567"/>
        <w:rPr>
          <w:rFonts w:ascii="Times New Roman" w:hAnsi="Times New Roman" w:cs="Times New Roman"/>
          <w:sz w:val="24"/>
          <w:szCs w:val="24"/>
        </w:rPr>
      </w:pPr>
      <w:r w:rsidRPr="005063A4">
        <w:rPr>
          <w:rFonts w:ascii="Times New Roman" w:hAnsi="Times New Roman" w:cs="Times New Roman"/>
          <w:sz w:val="24"/>
          <w:szCs w:val="24"/>
        </w:rPr>
        <w:t>Программа основывается на следующих научно обоснованных подходах:</w:t>
      </w:r>
    </w:p>
    <w:p w:rsidR="00436653" w:rsidRDefault="00436653" w:rsidP="00D402F8">
      <w:pPr>
        <w:pStyle w:val="ListParagraph"/>
        <w:numPr>
          <w:ilvl w:val="0"/>
          <w:numId w:val="7"/>
        </w:numPr>
        <w:spacing w:after="0" w:line="240" w:lineRule="auto"/>
        <w:ind w:left="993" w:hanging="426"/>
        <w:rPr>
          <w:rFonts w:ascii="Times New Roman" w:hAnsi="Times New Roman" w:cs="Times New Roman"/>
          <w:sz w:val="24"/>
          <w:szCs w:val="24"/>
        </w:rPr>
      </w:pPr>
      <w:r w:rsidRPr="005063A4">
        <w:rPr>
          <w:rFonts w:ascii="Times New Roman" w:hAnsi="Times New Roman" w:cs="Times New Roman"/>
          <w:i/>
          <w:iCs/>
          <w:sz w:val="24"/>
          <w:szCs w:val="24"/>
        </w:rPr>
        <w:t>Личностно-ориентированный</w:t>
      </w:r>
      <w:r>
        <w:rPr>
          <w:rFonts w:ascii="Times New Roman" w:hAnsi="Times New Roman" w:cs="Times New Roman"/>
          <w:i/>
          <w:iCs/>
          <w:sz w:val="24"/>
          <w:szCs w:val="24"/>
        </w:rPr>
        <w:t xml:space="preserve"> поход</w:t>
      </w:r>
      <w:r>
        <w:rPr>
          <w:rFonts w:ascii="Times New Roman" w:hAnsi="Times New Roman" w:cs="Times New Roman"/>
          <w:sz w:val="24"/>
          <w:szCs w:val="24"/>
        </w:rPr>
        <w:t>, который предусматривает организацию образовательного процесса с учётом того, что развитие личности ребёнка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её задатков, способностей, интересов, склонностей, с учётом признания уникальности, её интеллектуальной и нравственной свободы, права на уважение.</w:t>
      </w:r>
    </w:p>
    <w:p w:rsidR="00436653" w:rsidRDefault="00436653" w:rsidP="00D402F8">
      <w:pPr>
        <w:pStyle w:val="ListParagraph"/>
        <w:numPr>
          <w:ilvl w:val="0"/>
          <w:numId w:val="7"/>
        </w:numPr>
        <w:spacing w:after="0" w:line="240" w:lineRule="auto"/>
        <w:ind w:left="993" w:hanging="426"/>
        <w:rPr>
          <w:rFonts w:ascii="Times New Roman" w:hAnsi="Times New Roman" w:cs="Times New Roman"/>
          <w:sz w:val="24"/>
          <w:szCs w:val="24"/>
        </w:rPr>
      </w:pPr>
      <w:r w:rsidRPr="005063A4">
        <w:rPr>
          <w:rFonts w:ascii="Times New Roman" w:hAnsi="Times New Roman" w:cs="Times New Roman"/>
          <w:i/>
          <w:iCs/>
          <w:sz w:val="24"/>
          <w:szCs w:val="24"/>
        </w:rPr>
        <w:t>Деятельностный</w:t>
      </w:r>
      <w:r>
        <w:rPr>
          <w:rFonts w:ascii="Times New Roman" w:hAnsi="Times New Roman" w:cs="Times New Roman"/>
          <w:i/>
          <w:iCs/>
          <w:sz w:val="24"/>
          <w:szCs w:val="24"/>
        </w:rPr>
        <w:t xml:space="preserve"> подход</w:t>
      </w:r>
      <w:r>
        <w:rPr>
          <w:rFonts w:ascii="Times New Roman" w:hAnsi="Times New Roman" w:cs="Times New Roman"/>
          <w:sz w:val="24"/>
          <w:szCs w:val="24"/>
        </w:rPr>
        <w:t>, связанный с организацией целенаправленной деятельности в общем контексте образовательного процесса: её структурой, взаимосвязанными мотивами и целями; видами деятельности; формами и методами развития и воспитания; возрастными особенностями ребёнка при включении в образовательную деятельность.</w:t>
      </w:r>
    </w:p>
    <w:p w:rsidR="00436653" w:rsidRDefault="00436653" w:rsidP="00D402F8">
      <w:pPr>
        <w:pStyle w:val="ListParagraph"/>
        <w:numPr>
          <w:ilvl w:val="0"/>
          <w:numId w:val="7"/>
        </w:numPr>
        <w:spacing w:after="0" w:line="240" w:lineRule="auto"/>
        <w:ind w:left="993" w:hanging="426"/>
        <w:rPr>
          <w:rFonts w:ascii="Times New Roman" w:hAnsi="Times New Roman" w:cs="Times New Roman"/>
          <w:sz w:val="24"/>
          <w:szCs w:val="24"/>
        </w:rPr>
      </w:pPr>
      <w:r>
        <w:rPr>
          <w:rFonts w:ascii="Times New Roman" w:hAnsi="Times New Roman" w:cs="Times New Roman"/>
          <w:i/>
          <w:iCs/>
          <w:sz w:val="24"/>
          <w:szCs w:val="24"/>
        </w:rPr>
        <w:t xml:space="preserve">Аксиологический (ценностный) подход, </w:t>
      </w:r>
      <w:r w:rsidRPr="0003139D">
        <w:rPr>
          <w:rFonts w:ascii="Times New Roman" w:hAnsi="Times New Roman" w:cs="Times New Roman"/>
          <w:sz w:val="24"/>
          <w:szCs w:val="24"/>
        </w:rPr>
        <w:t>предусматривающий организацию развития и воспитания на основе общечеловеческих ценностей.</w:t>
      </w:r>
    </w:p>
    <w:p w:rsidR="00436653" w:rsidRPr="00B960FB" w:rsidRDefault="00436653" w:rsidP="00D402F8">
      <w:pPr>
        <w:pStyle w:val="ListParagraph"/>
        <w:numPr>
          <w:ilvl w:val="0"/>
          <w:numId w:val="7"/>
        </w:numPr>
        <w:spacing w:after="0" w:line="240" w:lineRule="auto"/>
        <w:ind w:left="993" w:hanging="426"/>
        <w:rPr>
          <w:rFonts w:ascii="Times New Roman" w:hAnsi="Times New Roman" w:cs="Times New Roman"/>
          <w:sz w:val="24"/>
          <w:szCs w:val="24"/>
        </w:rPr>
      </w:pPr>
      <w:r>
        <w:rPr>
          <w:rFonts w:ascii="Times New Roman" w:hAnsi="Times New Roman" w:cs="Times New Roman"/>
          <w:i/>
          <w:iCs/>
          <w:sz w:val="24"/>
          <w:szCs w:val="24"/>
        </w:rPr>
        <w:t xml:space="preserve">Компетентностный подход, </w:t>
      </w:r>
      <w:r>
        <w:rPr>
          <w:rFonts w:ascii="Times New Roman" w:hAnsi="Times New Roman" w:cs="Times New Roman"/>
          <w:sz w:val="24"/>
          <w:szCs w:val="24"/>
        </w:rPr>
        <w:t>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r w:rsidRPr="00B960FB">
        <w:rPr>
          <w:rFonts w:ascii="Times New Roman" w:hAnsi="Times New Roman" w:cs="Times New Roman"/>
          <w:sz w:val="24"/>
          <w:szCs w:val="24"/>
        </w:rPr>
        <w:t>.</w:t>
      </w:r>
    </w:p>
    <w:p w:rsidR="00436653" w:rsidRDefault="00436653" w:rsidP="00D402F8">
      <w:pPr>
        <w:pStyle w:val="ListParagraph"/>
        <w:numPr>
          <w:ilvl w:val="0"/>
          <w:numId w:val="7"/>
        </w:numPr>
        <w:spacing w:after="0" w:line="240" w:lineRule="auto"/>
        <w:ind w:left="993" w:hanging="426"/>
        <w:rPr>
          <w:rFonts w:ascii="Times New Roman" w:hAnsi="Times New Roman" w:cs="Times New Roman"/>
          <w:sz w:val="24"/>
          <w:szCs w:val="24"/>
        </w:rPr>
      </w:pPr>
      <w:r>
        <w:rPr>
          <w:rFonts w:ascii="Times New Roman" w:hAnsi="Times New Roman" w:cs="Times New Roman"/>
          <w:i/>
          <w:iCs/>
          <w:sz w:val="24"/>
          <w:szCs w:val="24"/>
        </w:rPr>
        <w:t>Диалогический (полисубъектный) подход</w:t>
      </w:r>
      <w:r>
        <w:rPr>
          <w:rFonts w:ascii="Times New Roman" w:hAnsi="Times New Roman" w:cs="Times New Roman"/>
          <w:sz w:val="24"/>
          <w:szCs w:val="24"/>
        </w:rPr>
        <w:t>, предусматривающий становление личности, развитие её творческих возможностей, самосовершенствования в условиях равноправных взаимоотношений с другими людьми, построенных по принципу диалога, субъект-субъектных отношений; обогащающих возможность участия родителей, специалистовв решении задач Программы в условиях социального партнёрства и сетевого взаимодействия.</w:t>
      </w:r>
    </w:p>
    <w:p w:rsidR="00436653" w:rsidRDefault="00436653" w:rsidP="00D402F8">
      <w:pPr>
        <w:pStyle w:val="ListParagraph"/>
        <w:numPr>
          <w:ilvl w:val="0"/>
          <w:numId w:val="7"/>
        </w:numPr>
        <w:spacing w:after="0" w:line="240" w:lineRule="auto"/>
        <w:ind w:left="993" w:hanging="426"/>
        <w:rPr>
          <w:rFonts w:ascii="Times New Roman" w:hAnsi="Times New Roman" w:cs="Times New Roman"/>
          <w:sz w:val="24"/>
          <w:szCs w:val="24"/>
        </w:rPr>
      </w:pPr>
      <w:r>
        <w:rPr>
          <w:rFonts w:ascii="Times New Roman" w:hAnsi="Times New Roman" w:cs="Times New Roman"/>
          <w:i/>
          <w:iCs/>
          <w:sz w:val="24"/>
          <w:szCs w:val="24"/>
        </w:rPr>
        <w:t xml:space="preserve">Системный подход, </w:t>
      </w:r>
      <w:r w:rsidRPr="0003139D">
        <w:rPr>
          <w:rFonts w:ascii="Times New Roman" w:hAnsi="Times New Roman" w:cs="Times New Roman"/>
          <w:sz w:val="24"/>
          <w:szCs w:val="24"/>
        </w:rPr>
        <w:t>в основе которого лежит рассмотрение объекта как целостного множества элементов в совокупности отношений и связей между ними.</w:t>
      </w:r>
    </w:p>
    <w:p w:rsidR="00436653" w:rsidRDefault="00436653" w:rsidP="00D402F8">
      <w:pPr>
        <w:pStyle w:val="ListParagraph"/>
        <w:numPr>
          <w:ilvl w:val="0"/>
          <w:numId w:val="7"/>
        </w:numPr>
        <w:spacing w:after="0" w:line="240" w:lineRule="auto"/>
        <w:ind w:left="993" w:hanging="426"/>
        <w:rPr>
          <w:rFonts w:ascii="Times New Roman" w:hAnsi="Times New Roman" w:cs="Times New Roman"/>
          <w:sz w:val="24"/>
          <w:szCs w:val="24"/>
        </w:rPr>
      </w:pPr>
      <w:r>
        <w:rPr>
          <w:rFonts w:ascii="Times New Roman" w:hAnsi="Times New Roman" w:cs="Times New Roman"/>
          <w:i/>
          <w:iCs/>
          <w:sz w:val="24"/>
          <w:szCs w:val="24"/>
        </w:rPr>
        <w:t xml:space="preserve">Средовый подход, </w:t>
      </w:r>
      <w:r w:rsidRPr="0003139D">
        <w:rPr>
          <w:rFonts w:ascii="Times New Roman" w:hAnsi="Times New Roman" w:cs="Times New Roman"/>
          <w:sz w:val="24"/>
          <w:szCs w:val="24"/>
        </w:rPr>
        <w:t>рассматривающий использование возможностей внутренней и внешней среды ДОУ в воспитании и развитии личности ребёнка.</w:t>
      </w:r>
    </w:p>
    <w:p w:rsidR="00436653" w:rsidRDefault="00436653" w:rsidP="00D402F8">
      <w:pPr>
        <w:pStyle w:val="ListParagraph"/>
        <w:numPr>
          <w:ilvl w:val="0"/>
          <w:numId w:val="7"/>
        </w:numPr>
        <w:spacing w:after="0" w:line="240" w:lineRule="auto"/>
        <w:ind w:left="993" w:hanging="426"/>
        <w:rPr>
          <w:rFonts w:ascii="Times New Roman" w:hAnsi="Times New Roman" w:cs="Times New Roman"/>
          <w:sz w:val="24"/>
          <w:szCs w:val="24"/>
        </w:rPr>
      </w:pPr>
      <w:r w:rsidRPr="00CE26DB">
        <w:rPr>
          <w:rFonts w:ascii="Times New Roman" w:hAnsi="Times New Roman" w:cs="Times New Roman"/>
          <w:i/>
          <w:iCs/>
          <w:sz w:val="24"/>
          <w:szCs w:val="24"/>
        </w:rPr>
        <w:t>Проблемный подход</w:t>
      </w:r>
      <w:r>
        <w:rPr>
          <w:rFonts w:ascii="Times New Roman" w:hAnsi="Times New Roman" w:cs="Times New Roman"/>
          <w:sz w:val="24"/>
          <w:szCs w:val="24"/>
        </w:rPr>
        <w:t xml:space="preserve"> позволяет сформировать видение программы с позиции комплексного и модульного представления её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ребёнка) целевых ориентиров развития. Важным для проблемного подхода является проектирование и реализации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интересами общества (запросами родителей) и потребностями ребёнка.</w:t>
      </w:r>
    </w:p>
    <w:p w:rsidR="00436653" w:rsidRPr="00D94827" w:rsidRDefault="00436653" w:rsidP="00D402F8">
      <w:pPr>
        <w:pStyle w:val="ListParagraph"/>
        <w:numPr>
          <w:ilvl w:val="0"/>
          <w:numId w:val="7"/>
        </w:numPr>
        <w:spacing w:after="0" w:line="240" w:lineRule="auto"/>
        <w:ind w:left="993" w:hanging="426"/>
        <w:rPr>
          <w:rFonts w:ascii="Times New Roman" w:hAnsi="Times New Roman" w:cs="Times New Roman"/>
          <w:sz w:val="24"/>
          <w:szCs w:val="24"/>
        </w:rPr>
      </w:pPr>
      <w:r w:rsidRPr="0003139D">
        <w:rPr>
          <w:rFonts w:ascii="Times New Roman" w:hAnsi="Times New Roman" w:cs="Times New Roman"/>
          <w:i/>
          <w:iCs/>
          <w:sz w:val="24"/>
          <w:szCs w:val="24"/>
        </w:rPr>
        <w:t>Культурологический</w:t>
      </w:r>
      <w:r>
        <w:rPr>
          <w:rFonts w:ascii="Times New Roman" w:hAnsi="Times New Roman" w:cs="Times New Roman"/>
          <w:i/>
          <w:iCs/>
          <w:sz w:val="24"/>
          <w:szCs w:val="24"/>
        </w:rPr>
        <w:t xml:space="preserve"> подход</w:t>
      </w:r>
      <w:r>
        <w:rPr>
          <w:rFonts w:ascii="Times New Roman" w:hAnsi="Times New Roman" w:cs="Times New Roman"/>
          <w:sz w:val="24"/>
          <w:szCs w:val="24"/>
        </w:rPr>
        <w:t>,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ребёнка с культурой, овладевая которой на уровне определённых средств ребёнок становится субъектом культуры и её творцом.</w:t>
      </w:r>
    </w:p>
    <w:p w:rsidR="00436653" w:rsidRPr="00731180" w:rsidRDefault="00436653" w:rsidP="003C4C54">
      <w:pPr>
        <w:spacing w:before="240" w:after="0"/>
        <w:ind w:left="567"/>
        <w:jc w:val="center"/>
        <w:rPr>
          <w:rFonts w:ascii="Times New Roman" w:hAnsi="Times New Roman" w:cs="Times New Roman"/>
          <w:b/>
          <w:bCs/>
          <w:sz w:val="28"/>
          <w:szCs w:val="28"/>
        </w:rPr>
      </w:pPr>
      <w:r w:rsidRPr="00731180">
        <w:rPr>
          <w:rFonts w:ascii="Times New Roman" w:hAnsi="Times New Roman" w:cs="Times New Roman"/>
          <w:b/>
          <w:bCs/>
          <w:sz w:val="28"/>
          <w:szCs w:val="28"/>
        </w:rPr>
        <w:t>1.1.</w:t>
      </w:r>
      <w:r>
        <w:rPr>
          <w:rFonts w:ascii="Times New Roman" w:hAnsi="Times New Roman" w:cs="Times New Roman"/>
          <w:b/>
          <w:bCs/>
          <w:sz w:val="28"/>
          <w:szCs w:val="28"/>
        </w:rPr>
        <w:t>5</w:t>
      </w:r>
      <w:r w:rsidRPr="00731180">
        <w:rPr>
          <w:rFonts w:ascii="Times New Roman" w:hAnsi="Times New Roman" w:cs="Times New Roman"/>
          <w:b/>
          <w:bCs/>
          <w:sz w:val="28"/>
          <w:szCs w:val="28"/>
        </w:rPr>
        <w:t>. Значимые для разработки и реализации Программы характеристики</w:t>
      </w:r>
    </w:p>
    <w:p w:rsidR="00436653" w:rsidRDefault="00436653" w:rsidP="008E4F9B">
      <w:pPr>
        <w:ind w:firstLine="567"/>
        <w:jc w:val="center"/>
        <w:rPr>
          <w:rFonts w:ascii="Times New Roman" w:hAnsi="Times New Roman" w:cs="Times New Roman"/>
          <w:b/>
          <w:bCs/>
          <w:sz w:val="24"/>
          <w:szCs w:val="24"/>
        </w:rPr>
      </w:pPr>
      <w:r>
        <w:rPr>
          <w:rFonts w:ascii="Times New Roman" w:hAnsi="Times New Roman" w:cs="Times New Roman"/>
          <w:b/>
          <w:bCs/>
          <w:sz w:val="24"/>
          <w:szCs w:val="24"/>
        </w:rPr>
        <w:t>1.1.5.1.Индивидуальные особенности воспитанников ДОО</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2977"/>
        <w:gridCol w:w="2899"/>
      </w:tblGrid>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Группы</w:t>
            </w:r>
          </w:p>
        </w:tc>
        <w:tc>
          <w:tcPr>
            <w:tcW w:w="2977"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Количество мальчиков</w:t>
            </w:r>
          </w:p>
        </w:tc>
        <w:tc>
          <w:tcPr>
            <w:tcW w:w="2899"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Количество девочек</w:t>
            </w:r>
          </w:p>
        </w:tc>
      </w:tr>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Ранний возраст</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10</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p>
        </w:tc>
      </w:tr>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Ранний возраст</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6</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10</w:t>
            </w:r>
          </w:p>
        </w:tc>
      </w:tr>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Младшая группа</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11</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10</w:t>
            </w:r>
          </w:p>
        </w:tc>
      </w:tr>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Средняя группа</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14</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p>
        </w:tc>
      </w:tr>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Старшая группа</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12 </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10</w:t>
            </w:r>
          </w:p>
        </w:tc>
      </w:tr>
      <w:tr w:rsidR="00436653" w:rsidRPr="002E5E3C">
        <w:trPr>
          <w:trHeight w:val="227"/>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Подготовительная группа</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13 </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p>
        </w:tc>
      </w:tr>
    </w:tbl>
    <w:p w:rsidR="00436653" w:rsidRPr="003C4C54" w:rsidRDefault="00436653" w:rsidP="008E4F9B">
      <w:pPr>
        <w:spacing w:before="240" w:after="0"/>
        <w:jc w:val="center"/>
        <w:rPr>
          <w:rFonts w:ascii="Times New Roman" w:hAnsi="Times New Roman" w:cs="Times New Roman"/>
          <w:b/>
          <w:bCs/>
          <w:sz w:val="24"/>
          <w:szCs w:val="24"/>
        </w:rPr>
      </w:pPr>
      <w:r>
        <w:rPr>
          <w:rFonts w:ascii="Times New Roman" w:hAnsi="Times New Roman" w:cs="Times New Roman"/>
          <w:b/>
          <w:bCs/>
          <w:sz w:val="24"/>
          <w:szCs w:val="24"/>
        </w:rPr>
        <w:t xml:space="preserve">1.1.5.2. </w:t>
      </w:r>
      <w:r w:rsidRPr="003C4C54">
        <w:rPr>
          <w:rFonts w:ascii="Times New Roman" w:hAnsi="Times New Roman" w:cs="Times New Roman"/>
          <w:b/>
          <w:bCs/>
          <w:sz w:val="24"/>
          <w:szCs w:val="24"/>
        </w:rPr>
        <w:t>Возрастные особенности воспитанников ДОО</w:t>
      </w:r>
    </w:p>
    <w:p w:rsidR="00436653" w:rsidRPr="00BA3D33" w:rsidRDefault="00436653" w:rsidP="00CC3254">
      <w:pPr>
        <w:spacing w:after="0" w:line="240" w:lineRule="auto"/>
        <w:ind w:firstLine="567"/>
        <w:rPr>
          <w:rFonts w:ascii="Times New Roman" w:hAnsi="Times New Roman" w:cs="Times New Roman"/>
          <w:b/>
          <w:bCs/>
          <w:i/>
          <w:i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2977"/>
        <w:gridCol w:w="2899"/>
      </w:tblGrid>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Группы</w:t>
            </w:r>
          </w:p>
        </w:tc>
        <w:tc>
          <w:tcPr>
            <w:tcW w:w="2977"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Возраст детей</w:t>
            </w:r>
          </w:p>
        </w:tc>
        <w:tc>
          <w:tcPr>
            <w:tcW w:w="2899"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Количество </w:t>
            </w:r>
          </w:p>
        </w:tc>
      </w:tr>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Ранний возраст</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 3 лет</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17</w:t>
            </w:r>
          </w:p>
        </w:tc>
      </w:tr>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Ранний возраст</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2 -3 лет</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p>
        </w:tc>
      </w:tr>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Младшая группа</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 4 лет</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21</w:t>
            </w:r>
          </w:p>
        </w:tc>
      </w:tr>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Средняя группа</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 5 лет</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22</w:t>
            </w:r>
          </w:p>
        </w:tc>
      </w:tr>
      <w:tr w:rsidR="00436653" w:rsidRPr="002E5E3C">
        <w:trPr>
          <w:trHeight w:val="272"/>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Старшая группа</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5 – 6 лет </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22</w:t>
            </w:r>
          </w:p>
        </w:tc>
      </w:tr>
      <w:tr w:rsidR="00436653" w:rsidRPr="002E5E3C">
        <w:trPr>
          <w:trHeight w:val="227"/>
        </w:trPr>
        <w:tc>
          <w:tcPr>
            <w:tcW w:w="3510"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Подготовительная группа</w:t>
            </w:r>
          </w:p>
        </w:tc>
        <w:tc>
          <w:tcPr>
            <w:tcW w:w="2977"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6 – 7 лет </w:t>
            </w:r>
          </w:p>
        </w:tc>
        <w:tc>
          <w:tcPr>
            <w:tcW w:w="2899"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22</w:t>
            </w:r>
          </w:p>
        </w:tc>
      </w:tr>
    </w:tbl>
    <w:p w:rsidR="00436653" w:rsidRDefault="00436653" w:rsidP="0035374B">
      <w:pPr>
        <w:spacing w:after="0" w:line="240" w:lineRule="auto"/>
        <w:ind w:left="567" w:firstLine="567"/>
        <w:jc w:val="center"/>
        <w:rPr>
          <w:rFonts w:ascii="Times New Roman" w:hAnsi="Times New Roman" w:cs="Times New Roman"/>
          <w:b/>
          <w:bCs/>
          <w:i/>
          <w:iCs/>
          <w:sz w:val="24"/>
          <w:szCs w:val="24"/>
        </w:rPr>
      </w:pPr>
    </w:p>
    <w:p w:rsidR="00436653" w:rsidRPr="00A827B0" w:rsidRDefault="00436653" w:rsidP="0035374B">
      <w:pPr>
        <w:spacing w:after="0" w:line="240" w:lineRule="auto"/>
        <w:ind w:left="567" w:firstLine="567"/>
        <w:jc w:val="center"/>
        <w:rPr>
          <w:rFonts w:ascii="Times New Roman" w:hAnsi="Times New Roman" w:cs="Times New Roman"/>
          <w:b/>
          <w:bCs/>
          <w:sz w:val="28"/>
          <w:szCs w:val="28"/>
        </w:rPr>
      </w:pPr>
      <w:r w:rsidRPr="00A827B0">
        <w:rPr>
          <w:rFonts w:ascii="Times New Roman" w:hAnsi="Times New Roman" w:cs="Times New Roman"/>
          <w:b/>
          <w:bCs/>
          <w:sz w:val="28"/>
          <w:szCs w:val="28"/>
        </w:rPr>
        <w:t>1.1.6. Особенностей развития детей раннего возраста</w:t>
      </w:r>
    </w:p>
    <w:p w:rsidR="00436653" w:rsidRDefault="00436653" w:rsidP="00BA3D33">
      <w:pPr>
        <w:spacing w:after="0" w:line="240" w:lineRule="auto"/>
        <w:ind w:left="567"/>
        <w:jc w:val="center"/>
        <w:rPr>
          <w:rFonts w:ascii="Times New Roman" w:hAnsi="Times New Roman" w:cs="Times New Roman"/>
          <w:b/>
          <w:bCs/>
          <w:i/>
          <w:iCs/>
          <w:sz w:val="24"/>
          <w:szCs w:val="24"/>
        </w:rPr>
      </w:pPr>
    </w:p>
    <w:p w:rsidR="00436653" w:rsidRPr="00BA3D33" w:rsidRDefault="00436653" w:rsidP="00BA3D33">
      <w:pPr>
        <w:spacing w:after="0" w:line="240" w:lineRule="auto"/>
        <w:ind w:left="567"/>
        <w:jc w:val="center"/>
        <w:rPr>
          <w:rFonts w:ascii="Times New Roman" w:hAnsi="Times New Roman" w:cs="Times New Roman"/>
          <w:b/>
          <w:bCs/>
          <w:i/>
          <w:iCs/>
          <w:sz w:val="24"/>
          <w:szCs w:val="24"/>
        </w:rPr>
      </w:pPr>
      <w:r>
        <w:rPr>
          <w:rFonts w:ascii="Times New Roman" w:hAnsi="Times New Roman" w:cs="Times New Roman"/>
          <w:b/>
          <w:bCs/>
          <w:i/>
          <w:iCs/>
          <w:sz w:val="24"/>
          <w:szCs w:val="24"/>
        </w:rPr>
        <w:t>О</w:t>
      </w:r>
      <w:r w:rsidRPr="00BA3D33">
        <w:rPr>
          <w:rFonts w:ascii="Times New Roman" w:hAnsi="Times New Roman" w:cs="Times New Roman"/>
          <w:b/>
          <w:bCs/>
          <w:i/>
          <w:iCs/>
          <w:sz w:val="24"/>
          <w:szCs w:val="24"/>
        </w:rPr>
        <w:t>т 2 до 3 лет</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На третьем году жизни дети становятся самостоятельнее. Продолжают развиваться предметная деятельность</w:t>
      </w:r>
      <w:r>
        <w:rPr>
          <w:rFonts w:ascii="Times New Roman" w:hAnsi="Times New Roman" w:cs="Times New Roman"/>
          <w:sz w:val="24"/>
          <w:szCs w:val="24"/>
        </w:rPr>
        <w:t>,д</w:t>
      </w:r>
      <w:r w:rsidRPr="00935FD9">
        <w:rPr>
          <w:rFonts w:ascii="Times New Roman" w:hAnsi="Times New Roman" w:cs="Times New Roman"/>
          <w:sz w:val="24"/>
          <w:szCs w:val="24"/>
        </w:rPr>
        <w:t>еловое сотрудничество ребёнка и взрослого; совершенствуется восприятие</w:t>
      </w:r>
      <w:r>
        <w:rPr>
          <w:rFonts w:ascii="Times New Roman" w:hAnsi="Times New Roman" w:cs="Times New Roman"/>
          <w:sz w:val="24"/>
          <w:szCs w:val="24"/>
        </w:rPr>
        <w:t>,р</w:t>
      </w:r>
      <w:r w:rsidRPr="00935FD9">
        <w:rPr>
          <w:rFonts w:ascii="Times New Roman" w:hAnsi="Times New Roman" w:cs="Times New Roman"/>
          <w:sz w:val="24"/>
          <w:szCs w:val="24"/>
        </w:rPr>
        <w:t>ечь. Начальные формы произвольного поведения, игры, наглядно-действенное мышление, в конце года появляются основы наглядно-образного мышления.</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Развитие предметной деятельности связано с усвоением культурных способов действия с предметами. Совершенствуются  соотносящие орудийные действия.</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образа, регулирующего собственную активность ребёнка.</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ходе совместной с взрослыми предметной деятельности продолжает развиваться поминание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Интенсивно развивается активная речь детей. К трём годам они осваивают основные грамматические структуры, пытаются строить сложные и сложноподчинённые предложения, в разговоре с взрослым используют практически все части речи. Активный словарь достигает примерно 1500-2500 слов.</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широко используются действия с предметами-заместителями.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неё линий.</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2-3 предметов по форме, величине и цвету; различать мелодии; петь.</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Основной формой мышления является наглядно-действенная. Её особенность заключается в том, что возникающие в жизни ребёнка проблемные ситуации разрешаются путём реального действия с предметами.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К концу третьего года жизни у детей появляются зачатки наглядно-образного мышления. Ребёнок в ходе предметно-игровой деятельности ставит перед собой цель, намечает план действия и т.п.</w:t>
      </w:r>
    </w:p>
    <w:p w:rsidR="00436653" w:rsidRPr="00E325ED"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436653" w:rsidRDefault="00436653" w:rsidP="00BA3D33">
      <w:pPr>
        <w:spacing w:after="0" w:line="240" w:lineRule="auto"/>
        <w:ind w:left="567"/>
        <w:jc w:val="center"/>
        <w:rPr>
          <w:rFonts w:ascii="Times New Roman" w:hAnsi="Times New Roman" w:cs="Times New Roman"/>
          <w:b/>
          <w:bCs/>
          <w:i/>
          <w:iCs/>
          <w:sz w:val="24"/>
          <w:szCs w:val="24"/>
        </w:rPr>
      </w:pPr>
    </w:p>
    <w:p w:rsidR="00436653" w:rsidRPr="00A827B0" w:rsidRDefault="00436653" w:rsidP="00754C43">
      <w:pPr>
        <w:spacing w:after="0" w:line="240" w:lineRule="auto"/>
        <w:ind w:left="567"/>
        <w:jc w:val="center"/>
        <w:rPr>
          <w:rFonts w:ascii="Times New Roman" w:hAnsi="Times New Roman" w:cs="Times New Roman"/>
          <w:b/>
          <w:bCs/>
          <w:sz w:val="28"/>
          <w:szCs w:val="28"/>
        </w:rPr>
      </w:pPr>
      <w:r w:rsidRPr="00A827B0">
        <w:rPr>
          <w:rFonts w:ascii="Times New Roman" w:hAnsi="Times New Roman" w:cs="Times New Roman"/>
          <w:b/>
          <w:bCs/>
          <w:sz w:val="28"/>
          <w:szCs w:val="28"/>
        </w:rPr>
        <w:t>1.1.7. Особенностей развития  детей дошкольного возраста</w:t>
      </w:r>
    </w:p>
    <w:p w:rsidR="00436653" w:rsidRDefault="00436653" w:rsidP="00BA3D33">
      <w:pPr>
        <w:spacing w:after="0" w:line="240" w:lineRule="auto"/>
        <w:ind w:left="567"/>
        <w:jc w:val="center"/>
        <w:rPr>
          <w:rFonts w:ascii="Times New Roman" w:hAnsi="Times New Roman" w:cs="Times New Roman"/>
          <w:b/>
          <w:bCs/>
          <w:i/>
          <w:iCs/>
          <w:sz w:val="24"/>
          <w:szCs w:val="24"/>
        </w:rPr>
      </w:pPr>
    </w:p>
    <w:p w:rsidR="00436653" w:rsidRPr="006228B3" w:rsidRDefault="00436653" w:rsidP="00BA3D33">
      <w:pPr>
        <w:spacing w:after="0" w:line="240" w:lineRule="auto"/>
        <w:ind w:left="567"/>
        <w:jc w:val="center"/>
        <w:rPr>
          <w:rFonts w:ascii="Times New Roman" w:hAnsi="Times New Roman" w:cs="Times New Roman"/>
          <w:b/>
          <w:bCs/>
          <w:i/>
          <w:iCs/>
          <w:sz w:val="24"/>
          <w:szCs w:val="24"/>
        </w:rPr>
      </w:pPr>
      <w:r w:rsidRPr="006228B3">
        <w:rPr>
          <w:rFonts w:ascii="Times New Roman" w:hAnsi="Times New Roman" w:cs="Times New Roman"/>
          <w:b/>
          <w:bCs/>
          <w:i/>
          <w:iCs/>
          <w:sz w:val="24"/>
          <w:szCs w:val="24"/>
        </w:rPr>
        <w:t>Младшая группа (От 3 до 4 лет)</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возрасте 3-4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Главной особенностью игры являются её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одной-двумя ролями и простыми, неразвёрнутыми сюжетами. Игры с правилами в этом возрасте только начинают формироваться.</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могут быть более детализированы. Дети уже могут использовать цвет.</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вида аппликации.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младшем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в помещении всего дошкольного учреждения.</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Развиваются память и мышление.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36653" w:rsidRDefault="00436653" w:rsidP="00BA3D33">
      <w:pPr>
        <w:spacing w:after="0" w:line="240" w:lineRule="auto"/>
        <w:ind w:left="567"/>
        <w:jc w:val="center"/>
        <w:rPr>
          <w:rFonts w:ascii="Times New Roman" w:hAnsi="Times New Roman" w:cs="Times New Roman"/>
          <w:b/>
          <w:bCs/>
          <w:i/>
          <w:iCs/>
          <w:sz w:val="24"/>
          <w:szCs w:val="24"/>
        </w:rPr>
      </w:pPr>
    </w:p>
    <w:p w:rsidR="00436653" w:rsidRDefault="00436653" w:rsidP="00BA3D33">
      <w:pPr>
        <w:spacing w:after="0" w:line="240" w:lineRule="auto"/>
        <w:ind w:left="567"/>
        <w:jc w:val="center"/>
        <w:rPr>
          <w:rFonts w:ascii="Times New Roman" w:hAnsi="Times New Roman" w:cs="Times New Roman"/>
          <w:b/>
          <w:bCs/>
          <w:i/>
          <w:iCs/>
          <w:sz w:val="24"/>
          <w:szCs w:val="24"/>
        </w:rPr>
      </w:pPr>
    </w:p>
    <w:p w:rsidR="00436653" w:rsidRDefault="00436653" w:rsidP="00BA3D33">
      <w:pPr>
        <w:spacing w:after="0" w:line="240" w:lineRule="auto"/>
        <w:ind w:left="567"/>
        <w:jc w:val="center"/>
        <w:rPr>
          <w:rFonts w:ascii="Times New Roman" w:hAnsi="Times New Roman" w:cs="Times New Roman"/>
          <w:b/>
          <w:bCs/>
          <w:i/>
          <w:iCs/>
          <w:sz w:val="24"/>
          <w:szCs w:val="24"/>
        </w:rPr>
      </w:pPr>
    </w:p>
    <w:p w:rsidR="00436653" w:rsidRPr="006228B3" w:rsidRDefault="00436653" w:rsidP="00BA3D33">
      <w:pPr>
        <w:spacing w:after="0" w:line="240" w:lineRule="auto"/>
        <w:ind w:left="567"/>
        <w:jc w:val="center"/>
        <w:rPr>
          <w:rFonts w:ascii="Times New Roman" w:hAnsi="Times New Roman" w:cs="Times New Roman"/>
          <w:b/>
          <w:bCs/>
          <w:i/>
          <w:iCs/>
          <w:sz w:val="24"/>
          <w:szCs w:val="24"/>
        </w:rPr>
      </w:pPr>
      <w:r w:rsidRPr="006228B3">
        <w:rPr>
          <w:rFonts w:ascii="Times New Roman" w:hAnsi="Times New Roman" w:cs="Times New Roman"/>
          <w:b/>
          <w:bCs/>
          <w:i/>
          <w:iCs/>
          <w:sz w:val="24"/>
          <w:szCs w:val="24"/>
        </w:rPr>
        <w:t>Средняя группа (От 4 до 5 лет)</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выделять такие параметры, как высота, длина и ширина. Совершенствуется ориентация в пространстве.</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Возрастает объём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Для детей этого возраста особенно характерн</w:t>
      </w:r>
      <w:r>
        <w:rPr>
          <w:rFonts w:ascii="Times New Roman" w:hAnsi="Times New Roman" w:cs="Times New Roman"/>
          <w:sz w:val="24"/>
          <w:szCs w:val="24"/>
        </w:rPr>
        <w:t xml:space="preserve">ы известные феномены  </w:t>
      </w:r>
      <w:r w:rsidRPr="00935FD9">
        <w:rPr>
          <w:rFonts w:ascii="Times New Roman" w:hAnsi="Times New Roman" w:cs="Times New Roman"/>
          <w:sz w:val="24"/>
          <w:szCs w:val="24"/>
        </w:rPr>
        <w:t>Ж. 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Увеличивается устойчивость внимания. Ребёнку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другими.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другими, что ведёт к развитию образа Я ребёнка, его детализации.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p w:rsidR="00436653" w:rsidRDefault="00436653" w:rsidP="00BA3D33">
      <w:pPr>
        <w:spacing w:after="0" w:line="240" w:lineRule="auto"/>
        <w:ind w:left="567"/>
        <w:jc w:val="center"/>
        <w:rPr>
          <w:rFonts w:ascii="Times New Roman" w:hAnsi="Times New Roman" w:cs="Times New Roman"/>
          <w:b/>
          <w:bCs/>
          <w:i/>
          <w:iCs/>
          <w:sz w:val="24"/>
          <w:szCs w:val="24"/>
        </w:rPr>
      </w:pPr>
    </w:p>
    <w:p w:rsidR="00436653" w:rsidRPr="006228B3" w:rsidRDefault="00436653" w:rsidP="005610DA">
      <w:pPr>
        <w:spacing w:after="0" w:line="240" w:lineRule="auto"/>
        <w:ind w:left="567"/>
        <w:jc w:val="center"/>
        <w:rPr>
          <w:rFonts w:ascii="Times New Roman" w:hAnsi="Times New Roman" w:cs="Times New Roman"/>
          <w:b/>
          <w:bCs/>
          <w:i/>
          <w:iCs/>
          <w:sz w:val="24"/>
          <w:szCs w:val="24"/>
        </w:rPr>
      </w:pPr>
      <w:r w:rsidRPr="006228B3">
        <w:rPr>
          <w:rFonts w:ascii="Times New Roman" w:hAnsi="Times New Roman" w:cs="Times New Roman"/>
          <w:b/>
          <w:bCs/>
          <w:i/>
          <w:iCs/>
          <w:sz w:val="24"/>
          <w:szCs w:val="24"/>
        </w:rPr>
        <w:t>Старшая группа (От 5 до 6 лет)</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Дети шестого 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по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Действия детей в играх становятся разнообразными.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создавать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Изображения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 xml:space="preserve"> 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(ребёнок «достраивает» природный материал до целостного образа, дополняя его различными деталями); 2) от художественного образа к природному материалу (ребёнок подбирает необходимый материал, для того чтобы воплотить образ).</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Продолжает совершенствовать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адекватно развиваться лишь при условии проведения специальной работы по его активизации.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Продолжается совершенствоваться речь, в том числе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Развивается связная речь. Дети могут пересказать, рассказать по картинке, передавая не только главное, но и детали.</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436653" w:rsidRPr="00935FD9" w:rsidRDefault="00436653" w:rsidP="00BA3D33">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36653" w:rsidRDefault="00436653" w:rsidP="00743C8D">
      <w:pPr>
        <w:spacing w:after="0" w:line="240" w:lineRule="auto"/>
        <w:ind w:left="567" w:firstLine="567"/>
        <w:jc w:val="center"/>
        <w:rPr>
          <w:rFonts w:ascii="Times New Roman" w:hAnsi="Times New Roman" w:cs="Times New Roman"/>
          <w:b/>
          <w:bCs/>
          <w:i/>
          <w:iCs/>
          <w:sz w:val="24"/>
          <w:szCs w:val="24"/>
        </w:rPr>
      </w:pPr>
    </w:p>
    <w:p w:rsidR="00436653" w:rsidRPr="006228B3" w:rsidRDefault="00436653" w:rsidP="00743C8D">
      <w:pPr>
        <w:spacing w:after="0" w:line="240" w:lineRule="auto"/>
        <w:ind w:left="567" w:firstLine="567"/>
        <w:jc w:val="center"/>
        <w:rPr>
          <w:rFonts w:ascii="Times New Roman" w:hAnsi="Times New Roman" w:cs="Times New Roman"/>
          <w:b/>
          <w:bCs/>
          <w:i/>
          <w:iCs/>
          <w:sz w:val="24"/>
          <w:szCs w:val="24"/>
        </w:rPr>
      </w:pPr>
      <w:r w:rsidRPr="006228B3">
        <w:rPr>
          <w:rFonts w:ascii="Times New Roman" w:hAnsi="Times New Roman" w:cs="Times New Roman"/>
          <w:b/>
          <w:bCs/>
          <w:i/>
          <w:iCs/>
          <w:sz w:val="24"/>
          <w:szCs w:val="24"/>
        </w:rPr>
        <w:t>Подготовительная группа (От 6 до 7 лет)</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Игровые действия детей становятся более сложным.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просто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использование роли тем или иным участником игры.</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Образы из окружающей жизни и литературных произведений, предаваемые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При правильном педагогическом подходе у детей формируются художественно-творческие способности в изобразительной деятельности.</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подготовительной к школе группе дети в значительной степени осваивают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нужно специально обучать. Данный вид деятельности не просто доступен детям – он важен для углубления их пространственных представлений.</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Продолжают развиваться навыки обобщения и рассуждения, но они в значительной степени ещё ограничиваются наглядными признаками ситуации.</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436653" w:rsidRPr="00935FD9" w:rsidRDefault="00436653" w:rsidP="003831AE">
      <w:pPr>
        <w:spacing w:after="0" w:line="240" w:lineRule="auto"/>
        <w:ind w:left="567"/>
        <w:rPr>
          <w:rFonts w:ascii="Times New Roman" w:hAnsi="Times New Roman" w:cs="Times New Roman"/>
          <w:sz w:val="24"/>
          <w:szCs w:val="24"/>
        </w:rPr>
      </w:pPr>
      <w:r w:rsidRPr="00935FD9">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36653" w:rsidRPr="00480FCD" w:rsidRDefault="00436653" w:rsidP="00692FED">
      <w:pPr>
        <w:spacing w:line="240" w:lineRule="auto"/>
        <w:ind w:left="567"/>
        <w:rPr>
          <w:rFonts w:ascii="Times New Roman" w:hAnsi="Times New Roman" w:cs="Times New Roman"/>
          <w:sz w:val="24"/>
          <w:szCs w:val="24"/>
        </w:rPr>
      </w:pPr>
      <w:r w:rsidRPr="00935FD9">
        <w:rPr>
          <w:rFonts w:ascii="Times New Roman" w:hAnsi="Times New Roman" w:cs="Times New Roman"/>
          <w:sz w:val="24"/>
          <w:szCs w:val="24"/>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436653" w:rsidRPr="00E60E9A" w:rsidRDefault="00436653" w:rsidP="00480FCD">
      <w:pPr>
        <w:ind w:left="567"/>
        <w:jc w:val="center"/>
        <w:rPr>
          <w:rFonts w:ascii="Times New Roman" w:hAnsi="Times New Roman" w:cs="Times New Roman"/>
          <w:b/>
          <w:bCs/>
          <w:sz w:val="32"/>
          <w:szCs w:val="32"/>
          <w:u w:val="single"/>
        </w:rPr>
      </w:pPr>
      <w:r w:rsidRPr="00E60E9A">
        <w:rPr>
          <w:rFonts w:ascii="Times New Roman" w:hAnsi="Times New Roman" w:cs="Times New Roman"/>
          <w:b/>
          <w:bCs/>
          <w:sz w:val="32"/>
          <w:szCs w:val="32"/>
          <w:u w:val="single"/>
        </w:rPr>
        <w:t>1.2. Планируемые рез</w:t>
      </w:r>
      <w:r>
        <w:rPr>
          <w:rFonts w:ascii="Times New Roman" w:hAnsi="Times New Roman" w:cs="Times New Roman"/>
          <w:b/>
          <w:bCs/>
          <w:sz w:val="32"/>
          <w:szCs w:val="32"/>
          <w:u w:val="single"/>
        </w:rPr>
        <w:t xml:space="preserve">ультаты </w:t>
      </w:r>
      <w:r w:rsidRPr="00E60E9A">
        <w:rPr>
          <w:rFonts w:ascii="Times New Roman" w:hAnsi="Times New Roman" w:cs="Times New Roman"/>
          <w:b/>
          <w:bCs/>
          <w:sz w:val="32"/>
          <w:szCs w:val="32"/>
          <w:u w:val="single"/>
        </w:rPr>
        <w:t>освоения</w:t>
      </w:r>
      <w:r>
        <w:rPr>
          <w:rFonts w:ascii="Times New Roman" w:hAnsi="Times New Roman" w:cs="Times New Roman"/>
          <w:b/>
          <w:bCs/>
          <w:sz w:val="32"/>
          <w:szCs w:val="32"/>
          <w:u w:val="single"/>
        </w:rPr>
        <w:t xml:space="preserve"> </w:t>
      </w:r>
      <w:r w:rsidRPr="00E60E9A">
        <w:rPr>
          <w:rFonts w:ascii="Times New Roman" w:hAnsi="Times New Roman" w:cs="Times New Roman"/>
          <w:b/>
          <w:bCs/>
          <w:sz w:val="32"/>
          <w:szCs w:val="32"/>
          <w:u w:val="single"/>
        </w:rPr>
        <w:t xml:space="preserve">Программы </w:t>
      </w:r>
    </w:p>
    <w:p w:rsidR="00436653" w:rsidRPr="003C4C54" w:rsidRDefault="00436653" w:rsidP="00480FCD">
      <w:pPr>
        <w:ind w:left="567"/>
        <w:jc w:val="center"/>
        <w:rPr>
          <w:rFonts w:ascii="Times New Roman" w:hAnsi="Times New Roman" w:cs="Times New Roman"/>
          <w:b/>
          <w:bCs/>
          <w:sz w:val="28"/>
          <w:szCs w:val="28"/>
        </w:rPr>
      </w:pPr>
      <w:r w:rsidRPr="003C4C54">
        <w:rPr>
          <w:rFonts w:ascii="Times New Roman" w:hAnsi="Times New Roman" w:cs="Times New Roman"/>
          <w:b/>
          <w:bCs/>
          <w:sz w:val="28"/>
          <w:szCs w:val="28"/>
        </w:rPr>
        <w:t>1.2.1. Целевые ориентиры образования в раннем возрасте</w:t>
      </w:r>
    </w:p>
    <w:p w:rsidR="00436653" w:rsidRPr="00935FD9" w:rsidRDefault="00436653" w:rsidP="00480FCD">
      <w:pPr>
        <w:pStyle w:val="ListParagraph"/>
        <w:numPr>
          <w:ilvl w:val="0"/>
          <w:numId w:val="5"/>
        </w:numPr>
        <w:spacing w:line="240" w:lineRule="auto"/>
        <w:rPr>
          <w:rFonts w:ascii="Times New Roman" w:hAnsi="Times New Roman" w:cs="Times New Roman"/>
          <w:sz w:val="24"/>
          <w:szCs w:val="24"/>
        </w:rPr>
      </w:pPr>
      <w:r w:rsidRPr="00935FD9">
        <w:rPr>
          <w:rFonts w:ascii="Times New Roman" w:hAnsi="Times New Roman" w:cs="Times New Roman"/>
          <w:sz w:val="24"/>
          <w:szCs w:val="24"/>
        </w:rPr>
        <w:t>Ребёнок интересуется окружающими предметами и активно действует с ними</w:t>
      </w:r>
      <w:r>
        <w:rPr>
          <w:rFonts w:ascii="Times New Roman" w:hAnsi="Times New Roman" w:cs="Times New Roman"/>
          <w:sz w:val="24"/>
          <w:szCs w:val="24"/>
        </w:rPr>
        <w:t>,э</w:t>
      </w:r>
      <w:r w:rsidRPr="00935FD9">
        <w:rPr>
          <w:rFonts w:ascii="Times New Roman" w:hAnsi="Times New Roman" w:cs="Times New Roman"/>
          <w:sz w:val="24"/>
          <w:szCs w:val="24"/>
        </w:rPr>
        <w:t>моционально вовлечён в действия с игрушками и другими предметами</w:t>
      </w:r>
      <w:r>
        <w:rPr>
          <w:rFonts w:ascii="Times New Roman" w:hAnsi="Times New Roman" w:cs="Times New Roman"/>
          <w:sz w:val="24"/>
          <w:szCs w:val="24"/>
        </w:rPr>
        <w:t>,с</w:t>
      </w:r>
      <w:r w:rsidRPr="00935FD9">
        <w:rPr>
          <w:rFonts w:ascii="Times New Roman" w:hAnsi="Times New Roman" w:cs="Times New Roman"/>
          <w:sz w:val="24"/>
          <w:szCs w:val="24"/>
        </w:rPr>
        <w:t>тремится проявлять настойчивость в достижении результата своих действий.</w:t>
      </w:r>
    </w:p>
    <w:p w:rsidR="00436653" w:rsidRPr="00935FD9" w:rsidRDefault="00436653" w:rsidP="00480FCD">
      <w:pPr>
        <w:pStyle w:val="ListParagraph"/>
        <w:numPr>
          <w:ilvl w:val="0"/>
          <w:numId w:val="5"/>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w:t>
      </w:r>
      <w:r>
        <w:rPr>
          <w:rFonts w:ascii="Times New Roman" w:hAnsi="Times New Roman" w:cs="Times New Roman"/>
          <w:sz w:val="24"/>
          <w:szCs w:val="24"/>
        </w:rPr>
        <w:t>,в</w:t>
      </w:r>
      <w:r w:rsidRPr="00935FD9">
        <w:rPr>
          <w:rFonts w:ascii="Times New Roman" w:hAnsi="Times New Roman" w:cs="Times New Roman"/>
          <w:sz w:val="24"/>
          <w:szCs w:val="24"/>
        </w:rPr>
        <w:t>ладеет простейшими навыками самообслуживания</w:t>
      </w:r>
      <w:r>
        <w:rPr>
          <w:rFonts w:ascii="Times New Roman" w:hAnsi="Times New Roman" w:cs="Times New Roman"/>
          <w:sz w:val="24"/>
          <w:szCs w:val="24"/>
        </w:rPr>
        <w:t>,с</w:t>
      </w:r>
      <w:r w:rsidRPr="00935FD9">
        <w:rPr>
          <w:rFonts w:ascii="Times New Roman" w:hAnsi="Times New Roman" w:cs="Times New Roman"/>
          <w:sz w:val="24"/>
          <w:szCs w:val="24"/>
        </w:rPr>
        <w:t>тремится проявлять самостоятельность в бытовом и игровом поведении.</w:t>
      </w:r>
    </w:p>
    <w:p w:rsidR="00436653" w:rsidRPr="00935FD9" w:rsidRDefault="00436653" w:rsidP="00532DAF">
      <w:pPr>
        <w:pStyle w:val="ListParagraph"/>
        <w:numPr>
          <w:ilvl w:val="0"/>
          <w:numId w:val="5"/>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Владеет активной речью, включённой в общение</w:t>
      </w:r>
      <w:r>
        <w:rPr>
          <w:rFonts w:ascii="Times New Roman" w:hAnsi="Times New Roman" w:cs="Times New Roman"/>
          <w:sz w:val="24"/>
          <w:szCs w:val="24"/>
        </w:rPr>
        <w:t>,м</w:t>
      </w:r>
      <w:r w:rsidRPr="00935FD9">
        <w:rPr>
          <w:rFonts w:ascii="Times New Roman" w:hAnsi="Times New Roman" w:cs="Times New Roman"/>
          <w:sz w:val="24"/>
          <w:szCs w:val="24"/>
        </w:rPr>
        <w:t>ожет обращаться с вопросами и просьбами, понимает речь взрослых</w:t>
      </w:r>
      <w:r>
        <w:rPr>
          <w:rFonts w:ascii="Times New Roman" w:hAnsi="Times New Roman" w:cs="Times New Roman"/>
          <w:sz w:val="24"/>
          <w:szCs w:val="24"/>
        </w:rPr>
        <w:t>,з</w:t>
      </w:r>
      <w:r w:rsidRPr="00935FD9">
        <w:rPr>
          <w:rFonts w:ascii="Times New Roman" w:hAnsi="Times New Roman" w:cs="Times New Roman"/>
          <w:sz w:val="24"/>
          <w:szCs w:val="24"/>
        </w:rPr>
        <w:t>нает названия окружающих предметов и игрушек.</w:t>
      </w:r>
    </w:p>
    <w:p w:rsidR="00436653" w:rsidRPr="00935FD9" w:rsidRDefault="00436653" w:rsidP="00532DAF">
      <w:pPr>
        <w:pStyle w:val="ListParagraph"/>
        <w:numPr>
          <w:ilvl w:val="0"/>
          <w:numId w:val="5"/>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Стремится к общению со взрослыми и активно подражает им в движениях и действиях</w:t>
      </w:r>
      <w:r>
        <w:rPr>
          <w:rFonts w:ascii="Times New Roman" w:hAnsi="Times New Roman" w:cs="Times New Roman"/>
          <w:sz w:val="24"/>
          <w:szCs w:val="24"/>
        </w:rPr>
        <w:t>,п</w:t>
      </w:r>
      <w:r w:rsidRPr="00935FD9">
        <w:rPr>
          <w:rFonts w:ascii="Times New Roman" w:hAnsi="Times New Roman" w:cs="Times New Roman"/>
          <w:sz w:val="24"/>
          <w:szCs w:val="24"/>
        </w:rPr>
        <w:t>оявляются игры, в которых ребёнок воспроизводит действия взрослого.</w:t>
      </w:r>
    </w:p>
    <w:p w:rsidR="00436653" w:rsidRPr="00935FD9" w:rsidRDefault="00436653" w:rsidP="00532DAF">
      <w:pPr>
        <w:pStyle w:val="ListParagraph"/>
        <w:numPr>
          <w:ilvl w:val="0"/>
          <w:numId w:val="5"/>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Проявляет интерес к сверстникам</w:t>
      </w:r>
      <w:r>
        <w:rPr>
          <w:rFonts w:ascii="Times New Roman" w:hAnsi="Times New Roman" w:cs="Times New Roman"/>
          <w:sz w:val="24"/>
          <w:szCs w:val="24"/>
        </w:rPr>
        <w:t>,н</w:t>
      </w:r>
      <w:r w:rsidRPr="00935FD9">
        <w:rPr>
          <w:rFonts w:ascii="Times New Roman" w:hAnsi="Times New Roman" w:cs="Times New Roman"/>
          <w:sz w:val="24"/>
          <w:szCs w:val="24"/>
        </w:rPr>
        <w:t>аблюдает за их действиями и подражает им.</w:t>
      </w:r>
    </w:p>
    <w:p w:rsidR="00436653" w:rsidRPr="00935FD9" w:rsidRDefault="00436653" w:rsidP="00532DAF">
      <w:pPr>
        <w:pStyle w:val="ListParagraph"/>
        <w:numPr>
          <w:ilvl w:val="0"/>
          <w:numId w:val="5"/>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Проявляет интерес к стихам, песням и сказкам</w:t>
      </w:r>
      <w:r>
        <w:rPr>
          <w:rFonts w:ascii="Times New Roman" w:hAnsi="Times New Roman" w:cs="Times New Roman"/>
          <w:sz w:val="24"/>
          <w:szCs w:val="24"/>
        </w:rPr>
        <w:t>,р</w:t>
      </w:r>
      <w:r w:rsidRPr="00935FD9">
        <w:rPr>
          <w:rFonts w:ascii="Times New Roman" w:hAnsi="Times New Roman" w:cs="Times New Roman"/>
          <w:sz w:val="24"/>
          <w:szCs w:val="24"/>
        </w:rPr>
        <w:t>ассматриванию картинки</w:t>
      </w:r>
      <w:r>
        <w:rPr>
          <w:rFonts w:ascii="Times New Roman" w:hAnsi="Times New Roman" w:cs="Times New Roman"/>
          <w:sz w:val="24"/>
          <w:szCs w:val="24"/>
        </w:rPr>
        <w:t>,с</w:t>
      </w:r>
      <w:r w:rsidRPr="00935FD9">
        <w:rPr>
          <w:rFonts w:ascii="Times New Roman" w:hAnsi="Times New Roman" w:cs="Times New Roman"/>
          <w:sz w:val="24"/>
          <w:szCs w:val="24"/>
        </w:rPr>
        <w:t>тремится двигаться под музыку</w:t>
      </w:r>
      <w:r>
        <w:rPr>
          <w:rFonts w:ascii="Times New Roman" w:hAnsi="Times New Roman" w:cs="Times New Roman"/>
          <w:sz w:val="24"/>
          <w:szCs w:val="24"/>
        </w:rPr>
        <w:t>,э</w:t>
      </w:r>
      <w:r w:rsidRPr="00935FD9">
        <w:rPr>
          <w:rFonts w:ascii="Times New Roman" w:hAnsi="Times New Roman" w:cs="Times New Roman"/>
          <w:sz w:val="24"/>
          <w:szCs w:val="24"/>
        </w:rPr>
        <w:t>моционально откликается на различные произведения культуры и искусства.</w:t>
      </w:r>
    </w:p>
    <w:p w:rsidR="00436653" w:rsidRPr="00A73684" w:rsidRDefault="00436653" w:rsidP="00A73684">
      <w:pPr>
        <w:pStyle w:val="ListParagraph"/>
        <w:numPr>
          <w:ilvl w:val="0"/>
          <w:numId w:val="5"/>
        </w:numPr>
        <w:spacing w:line="240" w:lineRule="auto"/>
        <w:rPr>
          <w:rFonts w:ascii="Times New Roman" w:hAnsi="Times New Roman" w:cs="Times New Roman"/>
          <w:sz w:val="24"/>
          <w:szCs w:val="24"/>
        </w:rPr>
      </w:pPr>
      <w:r w:rsidRPr="00935FD9">
        <w:rPr>
          <w:rFonts w:ascii="Times New Roman" w:hAnsi="Times New Roman" w:cs="Times New Roman"/>
          <w:sz w:val="24"/>
          <w:szCs w:val="24"/>
        </w:rPr>
        <w:t>У ребёнка развита крупная моторика</w:t>
      </w:r>
      <w:r>
        <w:rPr>
          <w:rFonts w:ascii="Times New Roman" w:hAnsi="Times New Roman" w:cs="Times New Roman"/>
          <w:sz w:val="24"/>
          <w:szCs w:val="24"/>
        </w:rPr>
        <w:t>,о</w:t>
      </w:r>
      <w:r w:rsidRPr="00935FD9">
        <w:rPr>
          <w:rFonts w:ascii="Times New Roman" w:hAnsi="Times New Roman" w:cs="Times New Roman"/>
          <w:sz w:val="24"/>
          <w:szCs w:val="24"/>
        </w:rPr>
        <w:t>н стремится осваивать различные виды движения (бег, лазанье, перешагивание и пр.).</w:t>
      </w:r>
    </w:p>
    <w:p w:rsidR="00436653" w:rsidRPr="003C4C54" w:rsidRDefault="00436653" w:rsidP="00480FCD">
      <w:pPr>
        <w:spacing w:line="240" w:lineRule="auto"/>
        <w:ind w:firstLine="567"/>
        <w:jc w:val="center"/>
        <w:rPr>
          <w:rFonts w:ascii="Times New Roman" w:hAnsi="Times New Roman" w:cs="Times New Roman"/>
          <w:b/>
          <w:bCs/>
          <w:sz w:val="28"/>
          <w:szCs w:val="28"/>
        </w:rPr>
      </w:pPr>
      <w:r w:rsidRPr="003C4C54">
        <w:rPr>
          <w:rFonts w:ascii="Times New Roman" w:hAnsi="Times New Roman" w:cs="Times New Roman"/>
          <w:b/>
          <w:bCs/>
          <w:sz w:val="28"/>
          <w:szCs w:val="28"/>
        </w:rPr>
        <w:t>1.2.2. Целевые ориентиры на этапе завершения дошкольного образования</w:t>
      </w:r>
    </w:p>
    <w:p w:rsidR="00436653" w:rsidRPr="00935FD9" w:rsidRDefault="00436653" w:rsidP="00480FCD">
      <w:pPr>
        <w:pStyle w:val="ListParagraph"/>
        <w:numPr>
          <w:ilvl w:val="0"/>
          <w:numId w:val="6"/>
        </w:numPr>
        <w:spacing w:line="240" w:lineRule="auto"/>
        <w:rPr>
          <w:rFonts w:ascii="Times New Roman" w:hAnsi="Times New Roman" w:cs="Times New Roman"/>
          <w:sz w:val="24"/>
          <w:szCs w:val="24"/>
        </w:rPr>
      </w:pPr>
      <w:r w:rsidRPr="00935FD9">
        <w:rPr>
          <w:rFonts w:ascii="Times New Roman" w:hAnsi="Times New Roman" w:cs="Times New Roman"/>
          <w:sz w:val="24"/>
          <w:szCs w:val="24"/>
        </w:rPr>
        <w:t>Ребёнок овладевает основными культурными способами деятельности</w:t>
      </w:r>
      <w:r>
        <w:rPr>
          <w:rFonts w:ascii="Times New Roman" w:hAnsi="Times New Roman" w:cs="Times New Roman"/>
          <w:sz w:val="24"/>
          <w:szCs w:val="24"/>
        </w:rPr>
        <w:t>,п</w:t>
      </w:r>
      <w:r w:rsidRPr="00935FD9">
        <w:rPr>
          <w:rFonts w:ascii="Times New Roman" w:hAnsi="Times New Roman" w:cs="Times New Roman"/>
          <w:sz w:val="24"/>
          <w:szCs w:val="24"/>
        </w:rPr>
        <w:t>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r>
        <w:rPr>
          <w:rFonts w:ascii="Times New Roman" w:hAnsi="Times New Roman" w:cs="Times New Roman"/>
          <w:sz w:val="24"/>
          <w:szCs w:val="24"/>
        </w:rPr>
        <w:t>.;с</w:t>
      </w:r>
      <w:r w:rsidRPr="00935FD9">
        <w:rPr>
          <w:rFonts w:ascii="Times New Roman" w:hAnsi="Times New Roman" w:cs="Times New Roman"/>
          <w:sz w:val="24"/>
          <w:szCs w:val="24"/>
        </w:rPr>
        <w:t>пособен выбирать себе род занятий, участников по совместной деятельности.</w:t>
      </w:r>
    </w:p>
    <w:p w:rsidR="00436653" w:rsidRPr="00935FD9" w:rsidRDefault="00436653" w:rsidP="00532DAF">
      <w:pPr>
        <w:pStyle w:val="ListParagraph"/>
        <w:numPr>
          <w:ilvl w:val="0"/>
          <w:numId w:val="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Ребёнок обладает установкой положительного отношения к миру, к разным видам труда, другим людям и самому себе</w:t>
      </w:r>
      <w:r>
        <w:rPr>
          <w:rFonts w:ascii="Times New Roman" w:hAnsi="Times New Roman" w:cs="Times New Roman"/>
          <w:sz w:val="24"/>
          <w:szCs w:val="24"/>
        </w:rPr>
        <w:t>,о</w:t>
      </w:r>
      <w:r w:rsidRPr="00935FD9">
        <w:rPr>
          <w:rFonts w:ascii="Times New Roman" w:hAnsi="Times New Roman" w:cs="Times New Roman"/>
          <w:sz w:val="24"/>
          <w:szCs w:val="24"/>
        </w:rPr>
        <w:t>бладает чувством собственного достоинства</w:t>
      </w:r>
      <w:r>
        <w:rPr>
          <w:rFonts w:ascii="Times New Roman" w:hAnsi="Times New Roman" w:cs="Times New Roman"/>
          <w:sz w:val="24"/>
          <w:szCs w:val="24"/>
        </w:rPr>
        <w:t>; а</w:t>
      </w:r>
      <w:r w:rsidRPr="00935FD9">
        <w:rPr>
          <w:rFonts w:ascii="Times New Roman" w:hAnsi="Times New Roman" w:cs="Times New Roman"/>
          <w:sz w:val="24"/>
          <w:szCs w:val="24"/>
        </w:rPr>
        <w:t>ктивно взаимодействует со сверстниками и взрослыми, участвует в совместных играх</w:t>
      </w:r>
      <w:r>
        <w:rPr>
          <w:rFonts w:ascii="Times New Roman" w:hAnsi="Times New Roman" w:cs="Times New Roman"/>
          <w:sz w:val="24"/>
          <w:szCs w:val="24"/>
        </w:rPr>
        <w:t>; с</w:t>
      </w:r>
      <w:r w:rsidRPr="00935FD9">
        <w:rPr>
          <w:rFonts w:ascii="Times New Roman" w:hAnsi="Times New Roman" w:cs="Times New Roman"/>
          <w:sz w:val="24"/>
          <w:szCs w:val="24"/>
        </w:rPr>
        <w:t>пособен договариваться, учитывать интересы и чувства других, сопереживать неудачам и радоваться успехам других</w:t>
      </w:r>
      <w:r>
        <w:rPr>
          <w:rFonts w:ascii="Times New Roman" w:hAnsi="Times New Roman" w:cs="Times New Roman"/>
          <w:sz w:val="24"/>
          <w:szCs w:val="24"/>
        </w:rPr>
        <w:t>,а</w:t>
      </w:r>
      <w:r w:rsidRPr="00935FD9">
        <w:rPr>
          <w:rFonts w:ascii="Times New Roman" w:hAnsi="Times New Roman" w:cs="Times New Roman"/>
          <w:sz w:val="24"/>
          <w:szCs w:val="24"/>
        </w:rPr>
        <w:t>декватно проявляет свои чувства, в том числе чувство веры в себя, старается разрешать конфликты.</w:t>
      </w:r>
    </w:p>
    <w:p w:rsidR="00436653" w:rsidRPr="00935FD9" w:rsidRDefault="00436653" w:rsidP="00532DAF">
      <w:pPr>
        <w:pStyle w:val="ListParagraph"/>
        <w:numPr>
          <w:ilvl w:val="0"/>
          <w:numId w:val="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Ребёнок обладает развитым воображением, которое реализуется в разных видах деятельности, и прежде всего в игре</w:t>
      </w:r>
      <w:r>
        <w:rPr>
          <w:rFonts w:ascii="Times New Roman" w:hAnsi="Times New Roman" w:cs="Times New Roman"/>
          <w:sz w:val="24"/>
          <w:szCs w:val="24"/>
        </w:rPr>
        <w:t>; р</w:t>
      </w:r>
      <w:r w:rsidRPr="00935FD9">
        <w:rPr>
          <w:rFonts w:ascii="Times New Roman" w:hAnsi="Times New Roman" w:cs="Times New Roman"/>
          <w:sz w:val="24"/>
          <w:szCs w:val="24"/>
        </w:rPr>
        <w:t>ебёнок владеет разными формами и видами игры, различает условную и реальную ситуации, умеет подчиняться разным правилам и социальным нормам.</w:t>
      </w:r>
    </w:p>
    <w:p w:rsidR="00436653" w:rsidRPr="00935FD9" w:rsidRDefault="00436653" w:rsidP="00532DAF">
      <w:pPr>
        <w:pStyle w:val="ListParagraph"/>
        <w:numPr>
          <w:ilvl w:val="0"/>
          <w:numId w:val="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436653" w:rsidRPr="00935FD9" w:rsidRDefault="00436653" w:rsidP="00532DAF">
      <w:pPr>
        <w:pStyle w:val="ListParagraph"/>
        <w:numPr>
          <w:ilvl w:val="0"/>
          <w:numId w:val="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У ребёнка развита крупная и мелкая моторика</w:t>
      </w:r>
      <w:r>
        <w:rPr>
          <w:rFonts w:ascii="Times New Roman" w:hAnsi="Times New Roman" w:cs="Times New Roman"/>
          <w:sz w:val="24"/>
          <w:szCs w:val="24"/>
        </w:rPr>
        <w:t>;о</w:t>
      </w:r>
      <w:r w:rsidRPr="00935FD9">
        <w:rPr>
          <w:rFonts w:ascii="Times New Roman" w:hAnsi="Times New Roman" w:cs="Times New Roman"/>
          <w:sz w:val="24"/>
          <w:szCs w:val="24"/>
        </w:rPr>
        <w:t>н подвижен, вынослив, владеет основными движениями, может контролировать свои движения и управлять ими.</w:t>
      </w:r>
    </w:p>
    <w:p w:rsidR="00436653" w:rsidRPr="00935FD9" w:rsidRDefault="00436653" w:rsidP="00532DAF">
      <w:pPr>
        <w:pStyle w:val="ListParagraph"/>
        <w:numPr>
          <w:ilvl w:val="0"/>
          <w:numId w:val="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36653" w:rsidRPr="00A73684" w:rsidRDefault="00436653" w:rsidP="001E7B36">
      <w:pPr>
        <w:pStyle w:val="ListParagraph"/>
        <w:numPr>
          <w:ilvl w:val="0"/>
          <w:numId w:val="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r>
        <w:rPr>
          <w:rFonts w:ascii="Times New Roman" w:hAnsi="Times New Roman" w:cs="Times New Roman"/>
          <w:sz w:val="24"/>
          <w:szCs w:val="24"/>
        </w:rPr>
        <w:t>;</w:t>
      </w:r>
      <w:r w:rsidRPr="00935FD9">
        <w:rPr>
          <w:rFonts w:ascii="Times New Roman" w:hAnsi="Times New Roman" w:cs="Times New Roman"/>
          <w:sz w:val="24"/>
          <w:szCs w:val="24"/>
        </w:rPr>
        <w:t xml:space="preserve"> склонен наблюдать, экспериментировать</w:t>
      </w:r>
      <w:r>
        <w:rPr>
          <w:rFonts w:ascii="Times New Roman" w:hAnsi="Times New Roman" w:cs="Times New Roman"/>
          <w:sz w:val="24"/>
          <w:szCs w:val="24"/>
        </w:rPr>
        <w:t>;о</w:t>
      </w:r>
      <w:r w:rsidRPr="00935FD9">
        <w:rPr>
          <w:rFonts w:ascii="Times New Roman" w:hAnsi="Times New Roman" w:cs="Times New Roman"/>
          <w:sz w:val="24"/>
          <w:szCs w:val="24"/>
        </w:rPr>
        <w:t>бладает начальными знаниями о себе, о природном и социальном мире, в котором он живёт</w:t>
      </w:r>
      <w:r>
        <w:rPr>
          <w:rFonts w:ascii="Times New Roman" w:hAnsi="Times New Roman" w:cs="Times New Roman"/>
          <w:sz w:val="24"/>
          <w:szCs w:val="24"/>
        </w:rPr>
        <w:t>;з</w:t>
      </w:r>
      <w:r w:rsidRPr="00935FD9">
        <w:rPr>
          <w:rFonts w:ascii="Times New Roman" w:hAnsi="Times New Roman" w:cs="Times New Roman"/>
          <w:sz w:val="24"/>
          <w:szCs w:val="24"/>
        </w:rPr>
        <w:t>наком с произведениями детской литературы, обладает элементарными представлениями из области живой природы, естествознания, математики, истории и т.п.</w:t>
      </w:r>
      <w:r>
        <w:rPr>
          <w:rFonts w:ascii="Times New Roman" w:hAnsi="Times New Roman" w:cs="Times New Roman"/>
          <w:sz w:val="24"/>
          <w:szCs w:val="24"/>
        </w:rPr>
        <w:t>;р</w:t>
      </w:r>
      <w:r w:rsidRPr="00935FD9">
        <w:rPr>
          <w:rFonts w:ascii="Times New Roman" w:hAnsi="Times New Roman" w:cs="Times New Roman"/>
          <w:sz w:val="24"/>
          <w:szCs w:val="24"/>
        </w:rPr>
        <w:t>ебёнок способен к принятию собственных решений, опираясь на свои знания и умения в различных видах деятельности.</w:t>
      </w:r>
    </w:p>
    <w:p w:rsidR="00436653" w:rsidRDefault="00436653" w:rsidP="001E7B36">
      <w:pPr>
        <w:spacing w:after="0" w:line="240" w:lineRule="auto"/>
        <w:rPr>
          <w:rFonts w:ascii="Times New Roman" w:hAnsi="Times New Roman" w:cs="Times New Roman"/>
          <w:sz w:val="24"/>
          <w:szCs w:val="24"/>
        </w:rPr>
      </w:pPr>
    </w:p>
    <w:p w:rsidR="00436653" w:rsidRDefault="00436653" w:rsidP="001E7B36">
      <w:pPr>
        <w:spacing w:after="0" w:line="240" w:lineRule="auto"/>
        <w:rPr>
          <w:rFonts w:ascii="Times New Roman" w:hAnsi="Times New Roman" w:cs="Times New Roman"/>
          <w:sz w:val="24"/>
          <w:szCs w:val="24"/>
        </w:rPr>
      </w:pPr>
    </w:p>
    <w:p w:rsidR="00436653" w:rsidRPr="00A85972" w:rsidRDefault="00436653" w:rsidP="00D402F8">
      <w:pPr>
        <w:pStyle w:val="ListParagraph"/>
        <w:numPr>
          <w:ilvl w:val="0"/>
          <w:numId w:val="8"/>
        </w:numPr>
        <w:spacing w:line="240" w:lineRule="auto"/>
        <w:jc w:val="center"/>
        <w:rPr>
          <w:rFonts w:ascii="Cambria" w:hAnsi="Cambria" w:cs="Cambria"/>
          <w:b/>
          <w:bCs/>
          <w:sz w:val="36"/>
          <w:szCs w:val="36"/>
        </w:rPr>
      </w:pPr>
      <w:r w:rsidRPr="00AA0BDE">
        <w:rPr>
          <w:rFonts w:ascii="Cambria" w:hAnsi="Cambria" w:cs="Cambria"/>
          <w:b/>
          <w:bCs/>
          <w:sz w:val="36"/>
          <w:szCs w:val="36"/>
        </w:rPr>
        <w:t>Содержательный раздел</w:t>
      </w:r>
    </w:p>
    <w:p w:rsidR="00436653" w:rsidRPr="00990C06" w:rsidRDefault="00436653" w:rsidP="00A85972">
      <w:pPr>
        <w:spacing w:line="240" w:lineRule="auto"/>
        <w:ind w:firstLine="567"/>
        <w:jc w:val="center"/>
        <w:rPr>
          <w:rFonts w:ascii="Times New Roman" w:hAnsi="Times New Roman" w:cs="Times New Roman"/>
          <w:b/>
          <w:bCs/>
          <w:sz w:val="32"/>
          <w:szCs w:val="32"/>
          <w:u w:val="single"/>
        </w:rPr>
      </w:pPr>
      <w:r w:rsidRPr="00990C06">
        <w:rPr>
          <w:rFonts w:ascii="Times New Roman" w:hAnsi="Times New Roman" w:cs="Times New Roman"/>
          <w:b/>
          <w:bCs/>
          <w:sz w:val="32"/>
          <w:szCs w:val="32"/>
          <w:u w:val="single"/>
        </w:rPr>
        <w:t>2.1. Описание образовательной деятельности в соответствии с направлениями развития ребёнка</w:t>
      </w:r>
    </w:p>
    <w:p w:rsidR="00436653" w:rsidRPr="00A85972" w:rsidRDefault="00436653" w:rsidP="00A85972">
      <w:pPr>
        <w:spacing w:line="240" w:lineRule="auto"/>
        <w:jc w:val="center"/>
        <w:rPr>
          <w:rFonts w:ascii="Times New Roman" w:hAnsi="Times New Roman" w:cs="Times New Roman"/>
          <w:b/>
          <w:bCs/>
          <w:sz w:val="28"/>
          <w:szCs w:val="28"/>
        </w:rPr>
      </w:pPr>
      <w:r w:rsidRPr="00A85972">
        <w:rPr>
          <w:rFonts w:ascii="Times New Roman" w:hAnsi="Times New Roman" w:cs="Times New Roman"/>
          <w:b/>
          <w:bCs/>
          <w:sz w:val="28"/>
          <w:szCs w:val="28"/>
        </w:rPr>
        <w:t>2.1.1. Образовательная область «Социально-коммуникативное развитие»</w:t>
      </w:r>
    </w:p>
    <w:p w:rsidR="00436653" w:rsidRPr="00A85972" w:rsidRDefault="00436653" w:rsidP="00B960FB">
      <w:pPr>
        <w:spacing w:line="240" w:lineRule="auto"/>
        <w:ind w:left="567"/>
        <w:rPr>
          <w:rFonts w:ascii="Times New Roman" w:hAnsi="Times New Roman" w:cs="Times New Roman"/>
          <w:sz w:val="24"/>
          <w:szCs w:val="24"/>
        </w:rPr>
      </w:pPr>
      <w:r w:rsidRPr="00A85972">
        <w:rPr>
          <w:rFonts w:ascii="Times New Roman" w:hAnsi="Times New Roman" w:cs="Times New Roman"/>
          <w:sz w:val="24"/>
          <w:szCs w:val="24"/>
        </w:rPr>
        <w:t>Образовательная область «Социально-коммуникативное развитие»</w:t>
      </w:r>
      <w:r>
        <w:rPr>
          <w:rFonts w:ascii="Times New Roman" w:hAnsi="Times New Roman" w:cs="Times New Roman"/>
          <w:sz w:val="24"/>
          <w:szCs w:val="24"/>
        </w:rPr>
        <w:t xml:space="preserve"> направлено на:</w:t>
      </w:r>
    </w:p>
    <w:p w:rsidR="00436653" w:rsidRPr="00935FD9" w:rsidRDefault="00436653" w:rsidP="00B960FB">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У</w:t>
      </w:r>
      <w:r w:rsidRPr="00935FD9">
        <w:rPr>
          <w:rFonts w:ascii="Times New Roman" w:hAnsi="Times New Roman" w:cs="Times New Roman"/>
          <w:sz w:val="24"/>
          <w:szCs w:val="24"/>
        </w:rPr>
        <w:t>своение норм и ценностей, принятых в обществе, включая моральные и нравственные ценности.</w:t>
      </w:r>
    </w:p>
    <w:p w:rsidR="00436653" w:rsidRPr="00935FD9" w:rsidRDefault="00436653" w:rsidP="00FB5F8E">
      <w:pPr>
        <w:pStyle w:val="ListParagraph"/>
        <w:numPr>
          <w:ilvl w:val="0"/>
          <w:numId w:val="2"/>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Развитие общения и взаимодействия ребёнка со взрослыми и сверстниками.</w:t>
      </w:r>
    </w:p>
    <w:p w:rsidR="00436653" w:rsidRPr="00935FD9" w:rsidRDefault="00436653" w:rsidP="00FB5F8E">
      <w:pPr>
        <w:pStyle w:val="ListParagraph"/>
        <w:numPr>
          <w:ilvl w:val="0"/>
          <w:numId w:val="2"/>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Становление самостоятельности, целенаправленности и саморегуляции собственных действий.</w:t>
      </w:r>
    </w:p>
    <w:p w:rsidR="00436653" w:rsidRPr="00935FD9" w:rsidRDefault="00436653" w:rsidP="00FB5F8E">
      <w:pPr>
        <w:pStyle w:val="ListParagraph"/>
        <w:numPr>
          <w:ilvl w:val="0"/>
          <w:numId w:val="2"/>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rsidR="00436653" w:rsidRPr="00935FD9" w:rsidRDefault="00436653" w:rsidP="00FB5F8E">
      <w:pPr>
        <w:pStyle w:val="ListParagraph"/>
        <w:numPr>
          <w:ilvl w:val="0"/>
          <w:numId w:val="2"/>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готовности к совместной деятельности</w:t>
      </w:r>
      <w:r>
        <w:rPr>
          <w:rFonts w:ascii="Times New Roman" w:hAnsi="Times New Roman" w:cs="Times New Roman"/>
          <w:sz w:val="24"/>
          <w:szCs w:val="24"/>
        </w:rPr>
        <w:t xml:space="preserve"> со сверстниками</w:t>
      </w:r>
      <w:r w:rsidRPr="00935FD9">
        <w:rPr>
          <w:rFonts w:ascii="Times New Roman" w:hAnsi="Times New Roman" w:cs="Times New Roman"/>
          <w:sz w:val="24"/>
          <w:szCs w:val="24"/>
        </w:rPr>
        <w:t>.</w:t>
      </w:r>
    </w:p>
    <w:p w:rsidR="00436653" w:rsidRPr="00935FD9" w:rsidRDefault="00436653" w:rsidP="00FB5F8E">
      <w:pPr>
        <w:pStyle w:val="ListParagraph"/>
        <w:numPr>
          <w:ilvl w:val="0"/>
          <w:numId w:val="2"/>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 xml:space="preserve">Формирование уважительного отношения и чувства принадлежности к своей семье и сообществу детей и взрослых </w:t>
      </w:r>
      <w:r>
        <w:rPr>
          <w:rFonts w:ascii="Times New Roman" w:hAnsi="Times New Roman" w:cs="Times New Roman"/>
          <w:sz w:val="24"/>
          <w:szCs w:val="24"/>
        </w:rPr>
        <w:t xml:space="preserve">в </w:t>
      </w:r>
      <w:r w:rsidRPr="00935FD9">
        <w:rPr>
          <w:rFonts w:ascii="Times New Roman" w:hAnsi="Times New Roman" w:cs="Times New Roman"/>
          <w:sz w:val="24"/>
          <w:szCs w:val="24"/>
        </w:rPr>
        <w:t>ДОУ.</w:t>
      </w:r>
    </w:p>
    <w:p w:rsidR="00436653" w:rsidRPr="00935FD9" w:rsidRDefault="00436653" w:rsidP="00FB5F8E">
      <w:pPr>
        <w:pStyle w:val="ListParagraph"/>
        <w:numPr>
          <w:ilvl w:val="0"/>
          <w:numId w:val="2"/>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позитивных установок к различным видам труда и творчества.</w:t>
      </w:r>
    </w:p>
    <w:p w:rsidR="00436653" w:rsidRPr="00935FD9" w:rsidRDefault="00436653" w:rsidP="00FB5F8E">
      <w:pPr>
        <w:pStyle w:val="ListParagraph"/>
        <w:numPr>
          <w:ilvl w:val="0"/>
          <w:numId w:val="2"/>
        </w:numPr>
        <w:spacing w:before="240"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основ безопасно</w:t>
      </w:r>
      <w:r>
        <w:rPr>
          <w:rFonts w:ascii="Times New Roman" w:hAnsi="Times New Roman" w:cs="Times New Roman"/>
          <w:sz w:val="24"/>
          <w:szCs w:val="24"/>
        </w:rPr>
        <w:t xml:space="preserve">го поведения </w:t>
      </w:r>
      <w:r w:rsidRPr="00935FD9">
        <w:rPr>
          <w:rFonts w:ascii="Times New Roman" w:hAnsi="Times New Roman" w:cs="Times New Roman"/>
          <w:sz w:val="24"/>
          <w:szCs w:val="24"/>
        </w:rPr>
        <w:t>в быту, социуме, природе.</w:t>
      </w:r>
    </w:p>
    <w:p w:rsidR="00436653" w:rsidRPr="004C6BF3" w:rsidRDefault="00436653" w:rsidP="004C6BF3">
      <w:pPr>
        <w:spacing w:after="0" w:line="240" w:lineRule="auto"/>
        <w:rPr>
          <w:rFonts w:ascii="Times New Roman" w:hAnsi="Times New Roman" w:cs="Times New Roman"/>
          <w:b/>
          <w:bCs/>
          <w:i/>
          <w:iCs/>
          <w:sz w:val="28"/>
          <w:szCs w:val="28"/>
        </w:rPr>
      </w:pPr>
    </w:p>
    <w:p w:rsidR="00436653" w:rsidRPr="00E60E9A" w:rsidRDefault="00436653" w:rsidP="004C6BF3">
      <w:pPr>
        <w:pStyle w:val="ListParagraph"/>
        <w:spacing w:after="0" w:line="240" w:lineRule="auto"/>
        <w:jc w:val="center"/>
        <w:rPr>
          <w:rFonts w:ascii="Times New Roman" w:hAnsi="Times New Roman" w:cs="Times New Roman"/>
          <w:b/>
          <w:bCs/>
          <w:sz w:val="28"/>
          <w:szCs w:val="28"/>
        </w:rPr>
      </w:pPr>
      <w:r w:rsidRPr="00E60E9A">
        <w:rPr>
          <w:rFonts w:ascii="Times New Roman" w:hAnsi="Times New Roman" w:cs="Times New Roman"/>
          <w:b/>
          <w:bCs/>
          <w:sz w:val="28"/>
          <w:szCs w:val="28"/>
        </w:rPr>
        <w:t xml:space="preserve">Содержание образовательной области </w:t>
      </w:r>
    </w:p>
    <w:p w:rsidR="00436653" w:rsidRPr="00E60E9A" w:rsidRDefault="00436653" w:rsidP="004C6BF3">
      <w:pPr>
        <w:pStyle w:val="ListParagraph"/>
        <w:spacing w:after="0" w:line="240" w:lineRule="auto"/>
        <w:jc w:val="center"/>
        <w:rPr>
          <w:rFonts w:ascii="Times New Roman" w:hAnsi="Times New Roman" w:cs="Times New Roman"/>
          <w:b/>
          <w:bCs/>
          <w:sz w:val="28"/>
          <w:szCs w:val="28"/>
        </w:rPr>
      </w:pPr>
      <w:r w:rsidRPr="00E60E9A">
        <w:rPr>
          <w:rFonts w:ascii="Times New Roman" w:hAnsi="Times New Roman" w:cs="Times New Roman"/>
          <w:b/>
          <w:bCs/>
          <w:sz w:val="28"/>
          <w:szCs w:val="28"/>
        </w:rPr>
        <w:t>«Социально-коммуникативного развитие»</w:t>
      </w:r>
    </w:p>
    <w:p w:rsidR="00436653" w:rsidRDefault="00436653" w:rsidP="00BF42ED">
      <w:pPr>
        <w:pStyle w:val="ListParagraph"/>
        <w:spacing w:after="0" w:line="240" w:lineRule="auto"/>
        <w:jc w:val="center"/>
        <w:rPr>
          <w:rFonts w:ascii="Times New Roman" w:hAnsi="Times New Roman" w:cs="Times New Roman"/>
          <w:b/>
          <w:bCs/>
          <w:sz w:val="24"/>
          <w:szCs w:val="24"/>
        </w:rPr>
      </w:pPr>
    </w:p>
    <w:p w:rsidR="00436653" w:rsidRPr="006228B3" w:rsidRDefault="00436653" w:rsidP="00BF42ED">
      <w:pPr>
        <w:pStyle w:val="ListParagraph"/>
        <w:spacing w:after="0" w:line="240" w:lineRule="auto"/>
        <w:ind w:hanging="720"/>
        <w:jc w:val="center"/>
        <w:rPr>
          <w:rFonts w:ascii="Times New Roman" w:hAnsi="Times New Roman" w:cs="Times New Roman"/>
          <w:b/>
          <w:bCs/>
          <w:sz w:val="24"/>
          <w:szCs w:val="24"/>
        </w:rPr>
      </w:pPr>
      <w:r w:rsidRPr="006228B3">
        <w:rPr>
          <w:rFonts w:ascii="Times New Roman" w:hAnsi="Times New Roman" w:cs="Times New Roman"/>
          <w:b/>
          <w:bCs/>
          <w:sz w:val="24"/>
          <w:szCs w:val="24"/>
        </w:rPr>
        <w:t>Ранний возраст (От 2 до 3 лет)</w:t>
      </w:r>
    </w:p>
    <w:p w:rsidR="00436653" w:rsidRPr="005D5644" w:rsidRDefault="00436653" w:rsidP="005D5644">
      <w:pPr>
        <w:spacing w:after="0" w:line="240" w:lineRule="auto"/>
        <w:ind w:firstLine="567"/>
        <w:rPr>
          <w:rFonts w:ascii="Times New Roman" w:hAnsi="Times New Roman" w:cs="Times New Roman"/>
          <w:i/>
          <w:iCs/>
          <w:sz w:val="24"/>
          <w:szCs w:val="24"/>
        </w:rPr>
      </w:pPr>
      <w:r w:rsidRPr="005D5644">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6"/>
        </w:numPr>
        <w:shd w:val="clear" w:color="auto" w:fill="FFFFFF"/>
        <w:spacing w:after="0" w:line="240" w:lineRule="auto"/>
        <w:ind w:right="5"/>
        <w:rPr>
          <w:rFonts w:ascii="Times New Roman" w:hAnsi="Times New Roman" w:cs="Times New Roman"/>
          <w:sz w:val="24"/>
          <w:szCs w:val="24"/>
        </w:rPr>
      </w:pPr>
      <w:r w:rsidRPr="005D4195">
        <w:rPr>
          <w:rFonts w:ascii="Times New Roman" w:hAnsi="Times New Roman" w:cs="Times New Roman"/>
          <w:sz w:val="24"/>
          <w:szCs w:val="24"/>
        </w:rPr>
        <w:t xml:space="preserve">Об образе </w:t>
      </w:r>
      <w:r>
        <w:rPr>
          <w:rFonts w:ascii="Times New Roman" w:hAnsi="Times New Roman" w:cs="Times New Roman"/>
          <w:sz w:val="24"/>
          <w:szCs w:val="24"/>
        </w:rPr>
        <w:t>собственного «я» на примерах положительного и отрицательного поведения; о своем внешнем облике, половой принадлежности, своих возможностях;</w:t>
      </w:r>
    </w:p>
    <w:p w:rsidR="00436653" w:rsidRDefault="00436653" w:rsidP="00D402F8">
      <w:pPr>
        <w:pStyle w:val="ListParagraph"/>
        <w:numPr>
          <w:ilvl w:val="0"/>
          <w:numId w:val="66"/>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Об эмоциях и чувствах близких взрослых и сверстников;</w:t>
      </w:r>
    </w:p>
    <w:p w:rsidR="00436653" w:rsidRDefault="00436653" w:rsidP="00D402F8">
      <w:pPr>
        <w:pStyle w:val="ListParagraph"/>
        <w:numPr>
          <w:ilvl w:val="0"/>
          <w:numId w:val="66"/>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составе своей семьи (папа, мама, бабушка, дедушка, брат, сестра);</w:t>
      </w:r>
    </w:p>
    <w:p w:rsidR="00436653" w:rsidRDefault="00436653" w:rsidP="00D402F8">
      <w:pPr>
        <w:pStyle w:val="ListParagraph"/>
        <w:numPr>
          <w:ilvl w:val="0"/>
          <w:numId w:val="66"/>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способах обращения к взрослому за помощью в процессе самообслуживания; о способах поблагодарить за оказанную помощь;</w:t>
      </w:r>
    </w:p>
    <w:p w:rsidR="00436653" w:rsidRDefault="00436653" w:rsidP="00D402F8">
      <w:pPr>
        <w:pStyle w:val="ListParagraph"/>
        <w:numPr>
          <w:ilvl w:val="0"/>
          <w:numId w:val="66"/>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некоторых видах труда взрослых (приготовление пищи, мытье посуды и т.д.);</w:t>
      </w:r>
    </w:p>
    <w:p w:rsidR="00436653" w:rsidRPr="005D5644" w:rsidRDefault="00436653" w:rsidP="00D402F8">
      <w:pPr>
        <w:pStyle w:val="ListParagraph"/>
        <w:numPr>
          <w:ilvl w:val="0"/>
          <w:numId w:val="66"/>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Об основных источниках опасности в быту (огонь, острые предметы и т.д.);</w:t>
      </w:r>
    </w:p>
    <w:p w:rsidR="00436653" w:rsidRPr="005D5644" w:rsidRDefault="00436653" w:rsidP="005D5644">
      <w:pPr>
        <w:spacing w:after="0" w:line="240" w:lineRule="auto"/>
        <w:ind w:left="567"/>
        <w:rPr>
          <w:rFonts w:ascii="Times New Roman" w:hAnsi="Times New Roman" w:cs="Times New Roman"/>
          <w:i/>
          <w:iCs/>
          <w:sz w:val="24"/>
          <w:szCs w:val="24"/>
        </w:rPr>
      </w:pPr>
      <w:r w:rsidRPr="005D5644">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Проявлений интереса к игре, желания поиграть со взрослым и сверстником;</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Инициирования возникновения игры;</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Воспроизведения в играх несложного игрового сюжета в определенной последовательности;</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нескольких взаимосвязанных игровых действий с использованием соответствующих игрушек и предметов;</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Переноса знакомых действий с игрушками в разнообразные игровые ситуации;</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отображения действий взрослого с объединением их в простейший сюжет; взятия на себя простейшей роли;</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Отражения некоторых игровых действий персонажей в театрализованных играх;</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Активного участия в подвижных играх;</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Игры рядом и вместе друг с другом;</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Проявлений внимания, сочувствия к сверстникам (делиться игрушками, уступать, отзываться на просьбу другого ребенка, помогать ему);</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Установления взаимоотношений (вербальных и невербальных) со взрослыми и сверстниками на основе усвоения простейших социальных правил и требований;</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элементарных правил культурного поведения на улице и в помещении (не топтать зеленые насаждения, не разбрасывать мусор; аккуратно пользоваться туалетом, умывальником; после еды говорить «спасибо»; не кричать, не мешать другим детям во время игр, за столом, в спальне, при одевании и раздевании);</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Высказывания элементарных оценок по отношению к поступкам друг друга;</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эмоциональных состояний близких взрослых и детей (радость, печаль, гнев);</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Проявлений желания поддерживать порядок в группе;</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Бережного и осторожного отношения (с помощью взрослого) к игрушкам, книгам, личным вещам, растениям, животным;</w:t>
      </w:r>
    </w:p>
    <w:p w:rsidR="00436653"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Самообслуживания (при помощи взрослого одеваться и раздеваться в определенной последовательности);</w:t>
      </w:r>
    </w:p>
    <w:p w:rsidR="00436653" w:rsidRPr="005D4195" w:rsidRDefault="00436653" w:rsidP="00D402F8">
      <w:pPr>
        <w:pStyle w:val="ListParagraph"/>
        <w:numPr>
          <w:ilvl w:val="0"/>
          <w:numId w:val="6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простейших трудовых поручений при участии взрослого (принести книгу, поднести стул и т.п.).</w:t>
      </w:r>
    </w:p>
    <w:p w:rsidR="00436653" w:rsidRDefault="00436653" w:rsidP="00635802">
      <w:pPr>
        <w:pStyle w:val="ListParagraph"/>
        <w:spacing w:after="0" w:line="240" w:lineRule="auto"/>
        <w:ind w:left="567"/>
        <w:jc w:val="center"/>
        <w:rPr>
          <w:rFonts w:ascii="Times New Roman" w:hAnsi="Times New Roman" w:cs="Times New Roman"/>
          <w:b/>
          <w:bCs/>
          <w:sz w:val="24"/>
          <w:szCs w:val="24"/>
        </w:rPr>
      </w:pPr>
    </w:p>
    <w:p w:rsidR="00436653" w:rsidRPr="00864DA3" w:rsidRDefault="00436653" w:rsidP="00635802">
      <w:pPr>
        <w:pStyle w:val="ListParagraph"/>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 xml:space="preserve">Младшая группа </w:t>
      </w:r>
      <w:r w:rsidRPr="00864DA3">
        <w:rPr>
          <w:rFonts w:ascii="Times New Roman" w:hAnsi="Times New Roman" w:cs="Times New Roman"/>
          <w:b/>
          <w:bCs/>
          <w:sz w:val="24"/>
          <w:szCs w:val="24"/>
        </w:rPr>
        <w:t>(</w:t>
      </w:r>
      <w:r>
        <w:rPr>
          <w:rFonts w:ascii="Times New Roman" w:hAnsi="Times New Roman" w:cs="Times New Roman"/>
          <w:b/>
          <w:bCs/>
          <w:sz w:val="24"/>
          <w:szCs w:val="24"/>
        </w:rPr>
        <w:t>О</w:t>
      </w:r>
      <w:r w:rsidRPr="00864DA3">
        <w:rPr>
          <w:rFonts w:ascii="Times New Roman" w:hAnsi="Times New Roman" w:cs="Times New Roman"/>
          <w:b/>
          <w:bCs/>
          <w:sz w:val="24"/>
          <w:szCs w:val="24"/>
        </w:rPr>
        <w:t>т 3 до 4 лет)</w:t>
      </w:r>
    </w:p>
    <w:p w:rsidR="00436653" w:rsidRPr="00864DA3" w:rsidRDefault="00436653" w:rsidP="00BF42ED">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Усвоение норм и ценностей, принятых в обществе, включая моральные и нравственные ценности</w:t>
      </w:r>
    </w:p>
    <w:p w:rsidR="00436653" w:rsidRPr="00E50EA2" w:rsidRDefault="00436653" w:rsidP="00BF42ED">
      <w:pPr>
        <w:shd w:val="clear" w:color="auto" w:fill="FFFFFF"/>
        <w:spacing w:after="0" w:line="240" w:lineRule="auto"/>
        <w:ind w:left="567" w:right="5"/>
        <w:rPr>
          <w:rFonts w:ascii="Times New Roman" w:hAnsi="Times New Roman" w:cs="Times New Roman"/>
          <w:i/>
          <w:iCs/>
          <w:spacing w:val="-1"/>
          <w:sz w:val="24"/>
          <w:szCs w:val="24"/>
        </w:rPr>
      </w:pPr>
      <w:r w:rsidRPr="00E50EA2">
        <w:rPr>
          <w:rFonts w:ascii="Times New Roman" w:hAnsi="Times New Roman" w:cs="Times New Roman"/>
          <w:i/>
          <w:iCs/>
          <w:spacing w:val="-1"/>
          <w:sz w:val="24"/>
          <w:szCs w:val="24"/>
        </w:rPr>
        <w:t>Обеспечение развития первичных представлений:</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моральных нормах и правилах на примерах положительного и отрицательного поведения, хороших и плохих поступков из жизни, мультфильмов, литературы и др.</w:t>
      </w:r>
    </w:p>
    <w:p w:rsidR="00436653" w:rsidRPr="00E50EA2" w:rsidRDefault="00436653" w:rsidP="00E50EA2">
      <w:pPr>
        <w:shd w:val="clear" w:color="auto" w:fill="FFFFFF"/>
        <w:spacing w:after="0" w:line="240" w:lineRule="auto"/>
        <w:ind w:right="5" w:firstLine="567"/>
        <w:rPr>
          <w:rFonts w:ascii="Times New Roman" w:hAnsi="Times New Roman" w:cs="Times New Roman"/>
          <w:i/>
          <w:iCs/>
          <w:sz w:val="24"/>
          <w:szCs w:val="24"/>
        </w:rPr>
      </w:pPr>
      <w:r w:rsidRPr="00E50EA2">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Общения и взаимодействия со взрослыми и детьми на основе учета основных моральных разрешений и запретов;</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Совершенствования некоторых нравственно направленных действий (погладить по голове, утешая друга; поднять упавшую у воспитателя книгу и др.), обусловленных привязанностью к близким и значимым людям и др.;</w:t>
      </w:r>
    </w:p>
    <w:p w:rsidR="00436653" w:rsidRPr="00E50EA2"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Понимания и использования в речи нравственно ценной лексики (хорошо – плохо, нехорошо, некрасиво, добрый – злой и др.).</w:t>
      </w:r>
    </w:p>
    <w:p w:rsidR="00436653" w:rsidRDefault="00436653" w:rsidP="00247743">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общения и взаимодействия ребенка со взрослыми и сверстниками</w:t>
      </w:r>
    </w:p>
    <w:p w:rsidR="00436653" w:rsidRPr="00677BC1" w:rsidRDefault="00436653" w:rsidP="00677BC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видах и способах общения и взаимодействия со взрослыми и сверстниками (вербальное и невербальное общение, конструктивное и неконструктивное взаимодействие).</w:t>
      </w:r>
    </w:p>
    <w:p w:rsidR="00436653" w:rsidRPr="00677BC1" w:rsidRDefault="00436653" w:rsidP="00677BC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Положительного реагирования на предложение общения;</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Установления вербальных и невербальных контактов со взрослыми и детьми в различных видах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реагирования на речь взрослого, адресованную группе детей, на обращение действием и речевыми средствами;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Эмоционально-положительного реагирования на просьбы и требования взрослого убрать игрушки, помочь родителям, воспитателю, на необходимость регулировать свое поведение;</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эмоционально-речевом общении со сверстниками в ходе игр, выполнения гигиенических процедур, приёма пищи;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Использования слов речевого этикета («здравствуйте» - при входе в группу и др.; «спасибо» - при выходе из-за стола, при выражении благодарности за помощь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Постановки самостоятельных вопросов и ответов на вопросы собеседника в условиях наглядно представленной ситуации общения (Кто это? Как его зовут? Что он делает? Во что одет? Какого цвета его одежда? И т.п.);</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ситуациях речевого общения, вызывающих потребность рассказать в трех-четырех предложениях об эмоционально значимых предметах, событиях;</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просьб и поручений взрослого (разложить ложки, салфетки, убрать игрушки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Оказания посильной помощи взрослым (воспитателю, младшему воспитателю, родителям) и т.д.;</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интереса к совместным играм со взрослыми и детьми, положительного отклика на предложение поиграть;</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не толкаясь, не отнимая игрушек и предметов и др., совместно с двумя-тремя детьми, к которым испытывает симпатию, отдельных игровых действий (одеть куклу и др.), несколько взаимосвязанных игровых действий (умыть и одеть куклу, накормить её, уложить спать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Имитирования действий персонажей, передачи несложных эмоциональных состояний персонажей с использованием хотя бы одного средства выразительности – мимики, жеста, движения (улыбнуться, сделать испуганное лицо, покачать головой, помахать руками и т.д.);</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коллективных играх и занятиях на основе установления положительных взаимоотношений с родителями, педагогами и некоторыми сверстниками, в том числе с детьми разного пола, и соблюдения отдельных элементарных моральных норм и правил поведения (не конфликтовать, не толкать, не бить другого, не вырывать игрушку).</w:t>
      </w:r>
    </w:p>
    <w:p w:rsidR="00436653" w:rsidRDefault="00436653" w:rsidP="003B5F1D">
      <w:pPr>
        <w:pStyle w:val="ListParagraph"/>
        <w:spacing w:after="0" w:line="240" w:lineRule="auto"/>
        <w:ind w:left="567"/>
        <w:jc w:val="center"/>
        <w:rPr>
          <w:rFonts w:ascii="Times New Roman" w:hAnsi="Times New Roman" w:cs="Times New Roman"/>
          <w:b/>
          <w:bCs/>
          <w:i/>
          <w:iCs/>
          <w:sz w:val="24"/>
          <w:szCs w:val="24"/>
          <w:u w:val="single"/>
        </w:rPr>
      </w:pPr>
    </w:p>
    <w:p w:rsidR="00436653" w:rsidRDefault="00436653" w:rsidP="003B5F1D">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Становление самостоятельности, целенаправленности и саморегуляции собственных действий</w:t>
      </w:r>
    </w:p>
    <w:p w:rsidR="00436653" w:rsidRPr="00677BC1" w:rsidRDefault="00436653" w:rsidP="003B5F1D">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самостоятельного выполнения какой-либо деятельности, заданий и др. (например, последовательности самостоятельных действий при одевании, умывании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способах разрешения споров, ликвидации ссор и др.;</w:t>
      </w:r>
    </w:p>
    <w:p w:rsidR="00436653" w:rsidRPr="003B5F1D"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формах выражения чувств (погладить, обнять, прикоснуться рукой, сказать:«Не плачь» и др.);</w:t>
      </w:r>
    </w:p>
    <w:p w:rsidR="00436653" w:rsidRPr="00677BC1" w:rsidRDefault="00436653" w:rsidP="003B5F1D">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выполнения действий по самообслуживанию, элементов хозяйственно-бытового труда, некоторых просьб и поручений взрослых;</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Принятия цели, поставленной взрослым, собственной постановки простых целей, поиска и нахождения средств достижения целей, поставленных взрослыми или самостоятельно;</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Ориентировки на внешнюю оценку, высказывания собственных оценок;</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Взаимодействия с детьми и взрослыми, нахождения адекватных способов выхода из конфликта, сдерживания себя, выражения чувств в приемлемой форме, проявления приветливости при встрече, вежливости при прощании, вежливости при выражении благодарности, учтивости при принесении извинений, сдержанности при просьбе.</w:t>
      </w:r>
    </w:p>
    <w:p w:rsidR="00436653" w:rsidRDefault="00436653" w:rsidP="003F3193">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социального и эмоционального интеллекта, эмоциональной отзывчивости, сопереживания</w:t>
      </w:r>
    </w:p>
    <w:p w:rsidR="00436653" w:rsidRPr="00677BC1" w:rsidRDefault="00436653" w:rsidP="003F3193">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взаимопомощи, дружбе, любви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социальных чувствах и эмоциях (радость – печаль, дружелюбие – агрессия, страх, удивление и др.)</w:t>
      </w:r>
    </w:p>
    <w:p w:rsidR="00436653" w:rsidRPr="00677BC1" w:rsidRDefault="00436653" w:rsidP="003F3193">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Слушания (внимательно смотреть наговорящего, не перебивать), обращения за помощью, выражения благодарности, вступления в речевое общение (правильно выбрать время и форму для начала разговора), присоединения к играющим детям (найти способ включиться в игру без жалоб и конфликтов);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Воспроизведения (самостоятельно или по указанию взрослого) несложных образцов социального поведения взрослых либо детей (персонажей литературных произведений, мультфильмов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Оказания элементарной помощи и принятия помощи от взрослых и сверстников;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реагирования на проявления агрессии: отставания интересов мирным путем, выражения недовольства (если что-то не нравится, не накапливать недовольство, а говорить: «Это мне не нравится!»), получения разрешения от взрослых (не брать чужого без спроса, не делать того, что запрещено);</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Установления эмоциональных контактов со взрослыми и детьми, проявления внимания, доброжелательности, эмоциональной отзывчивости (сочувствия близким людям, привлекательным персонажам литературных произведений, мультфильмов, кинофильмов, сопереживания им, адекватного отклика на радостные и печальные события в семье, детском саду; проявления внимания и заботы по отношению к детям другого пола, младшего возраста);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Различения (на основе сравнения) и понимания некоторых контрастных эмоциональных состояний людей по выражению их лиц, позам, жестам (радость – печаль, дружелюбие – агрессия), адекватного реагирования на них действием или словом (если плачет – пожалеть, погладить, обнять);</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способами передачи некоторых эмоциональных состояний (страх, удивление и др.).</w:t>
      </w:r>
    </w:p>
    <w:p w:rsidR="00436653" w:rsidRDefault="00436653" w:rsidP="00E80AAE">
      <w:pPr>
        <w:pStyle w:val="ListParagraph"/>
        <w:spacing w:after="0" w:line="240" w:lineRule="auto"/>
        <w:ind w:left="567"/>
        <w:jc w:val="center"/>
        <w:rPr>
          <w:rFonts w:ascii="Times New Roman" w:hAnsi="Times New Roman" w:cs="Times New Roman"/>
          <w:b/>
          <w:bCs/>
          <w:i/>
          <w:iCs/>
          <w:sz w:val="24"/>
          <w:szCs w:val="24"/>
          <w:u w:val="single"/>
        </w:rPr>
      </w:pPr>
    </w:p>
    <w:p w:rsidR="00436653" w:rsidRDefault="00436653" w:rsidP="00E80AAE">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готовности к совместной деятельности со сверстниками</w:t>
      </w:r>
    </w:p>
    <w:p w:rsidR="00436653" w:rsidRPr="00677BC1" w:rsidRDefault="00436653" w:rsidP="00E80AAE">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формах и способах конструктивного взаимодействия со сверстниками в игре и других видах совместной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положительных взаимоотношениях детей в игре и других видах деятельности.</w:t>
      </w:r>
    </w:p>
    <w:p w:rsidR="00436653" w:rsidRPr="00677BC1" w:rsidRDefault="00436653" w:rsidP="00E80AAE">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Игры в паре, в группе из 2-3 сверстников;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коллективных играх и занятиях со сверстниками;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инициативы в совместной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Применения конструктивных способов взаимодействия ребенка со сверстниками (пригласить сверстника к деятельности, выполнять необходимые действия, не ссориться);</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Установления положительных взаимоотношений со сверстниками в игре и других видах совместной деятельности.</w:t>
      </w:r>
    </w:p>
    <w:p w:rsidR="00436653" w:rsidRDefault="00436653" w:rsidP="00D64B01">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уважительного отношения и чувства принадлежности к своей семье и к сообществу детей и взрослых в образовательной организации</w:t>
      </w:r>
    </w:p>
    <w:p w:rsidR="00436653" w:rsidRPr="00677BC1" w:rsidRDefault="00436653" w:rsidP="00D64B0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собственной принадлежности к членам своей семьи и группы детского сада;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составе своей семьи (папа, мама, бабушка, дедушка, братья, сестры), об именах её членов, способах проявления заботы членов семьи друг о друге; видах домашнего труда, времяпровождения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 элементарных проявлениях гендерных ролей в семье (мужчины сильные и смелые, берут на себя ответственность за семью, женщины нежные, заботливые и др.) и возрастном развитии детей разного пола (девочка – будущая женщина, мать, мальчик – будущий мужчина, отец).</w:t>
      </w:r>
    </w:p>
    <w:p w:rsidR="00436653" w:rsidRDefault="00436653" w:rsidP="00D64B01">
      <w:pPr>
        <w:spacing w:after="0" w:line="240" w:lineRule="auto"/>
        <w:ind w:firstLine="567"/>
        <w:rPr>
          <w:rFonts w:ascii="Times New Roman" w:hAnsi="Times New Roman" w:cs="Times New Roman"/>
          <w:i/>
          <w:iCs/>
          <w:sz w:val="24"/>
          <w:szCs w:val="24"/>
        </w:rPr>
      </w:pPr>
    </w:p>
    <w:p w:rsidR="00436653" w:rsidRPr="00677BC1" w:rsidRDefault="00436653" w:rsidP="00D64B0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Инициирования вопросов и разговоров о себе, о родителях, о том, что было, когда ребенок ещё не родился; что произойдет в ближайшем будущем и т.д.;</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интереса к жизни детского сада, называния работников детского сада по имени и отчеству, приветствия их и детей при встрече и прощания при расставании с ними;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желания включаться в совместную деятельность с различными членами семьи;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Поддержания порядка в групповой комнате и дома, бережного отношения к игрушкам, книгам, личным вещам, растениям, животным;</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Эмоциональной сопричастности к жизни дошкольного учреждения (повседневно, а также в дни праздников, событий).</w:t>
      </w:r>
    </w:p>
    <w:p w:rsidR="00436653" w:rsidRDefault="00436653" w:rsidP="008069A2">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позитивных установок к различным видам труда и творчества</w:t>
      </w:r>
    </w:p>
    <w:p w:rsidR="00436653" w:rsidRPr="00677BC1" w:rsidRDefault="00436653" w:rsidP="008069A2">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 удобном и безопасном способе выполнения простейших трудовых поручений (например, стул удобно взять, аккуратно, медленно, не задевая других, пронести к месту (от места), выполнения трудовой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видах труда взрослых, простейших трудовых операциях и материалах (хозяйственно-бытовой труд дома и в детском саду – приготовление пищи, мытье посуды, вытирание пыли, мытье полов, окон, чистка ковров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 использовании безопасных способов выполнения профессиональной деятельности людей ближайшего окружения (безопасные способы постановки лестницы дворником, установки новогодней елки и т.д.).</w:t>
      </w:r>
    </w:p>
    <w:p w:rsidR="00436653" w:rsidRPr="00677BC1" w:rsidRDefault="00436653" w:rsidP="008069A2">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Освоения основных процессов самообслуживания (самостоятельно или при небольшой помощи взрослого одеваться и раздеваться в определенной последовательности, замечать непорядок в одежде и устранять его самостоятельно или при небольшой помощи взрослых);</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Освоения отдельных процессов в хозяйственно-бытовом труде (в подготовке к приему пищи – расставить хлебницы; в уборке групповой комнаты – расставить игрушки на полках, собрать кубики в коробку, поставить стулья на место; в уборке участка – собрать мусор, подмести дорожки);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отдельных трудовых процессов в природе при участии взрослого (по уходу за растениями – поливать, протирать крупные листья, мыть поддоны);</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Обращения внимания (с помощью взрослого) на положительных сказочных героев и персонажей литературных произведений, которые трудятся (Крошечка-Хаврошечка, Мальчик-с-пальчик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положительного отношения к самообслуживанию, другим видам самостоятельного труда и труду взрослых;</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Ситуативных проявлений желания принять участие в труде, преодолевать небольшие трудности, связанные с самообслуживанием.</w:t>
      </w:r>
    </w:p>
    <w:p w:rsidR="00436653" w:rsidRDefault="00436653" w:rsidP="00426AB0">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основ безопасного поведения в быту, социуме, природе</w:t>
      </w:r>
    </w:p>
    <w:p w:rsidR="00436653" w:rsidRPr="00677BC1" w:rsidRDefault="00436653" w:rsidP="00426AB0">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 основных источниках опасности в быту (горячая вода, огонь, острые предметы и др.), на улице (транспорт) и способах безопасного поведения (не ходить по проезжей части дороги, быть рядом со взрослым, при переходе улицы держаться за его руку, идти на зеленый сигнал светофора), в различных видах детской деятельности (продуктивной, двигательной, музыкально-художественной, трудовой);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 основных источниках опасности в природе (незнакомые животные, водоемы и др.).</w:t>
      </w:r>
    </w:p>
    <w:p w:rsidR="00436653" w:rsidRDefault="00436653" w:rsidP="00426AB0">
      <w:pPr>
        <w:spacing w:after="0" w:line="240" w:lineRule="auto"/>
        <w:ind w:firstLine="567"/>
        <w:rPr>
          <w:rFonts w:ascii="Times New Roman" w:hAnsi="Times New Roman" w:cs="Times New Roman"/>
          <w:i/>
          <w:iCs/>
          <w:sz w:val="24"/>
          <w:szCs w:val="24"/>
        </w:rPr>
      </w:pPr>
    </w:p>
    <w:p w:rsidR="00436653" w:rsidRPr="00677BC1" w:rsidRDefault="00436653" w:rsidP="00426AB0">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Pr="00677BC1"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Осторожного и осмотрительного поведения в быту, социуме, природе соблюдение соответствующих инструкций (запретов и разрешений)взрослого.</w:t>
      </w:r>
    </w:p>
    <w:p w:rsidR="00436653" w:rsidRDefault="00436653" w:rsidP="00247743">
      <w:pPr>
        <w:pStyle w:val="ListParagraph"/>
        <w:spacing w:after="0" w:line="240" w:lineRule="auto"/>
        <w:ind w:left="567"/>
        <w:jc w:val="center"/>
        <w:rPr>
          <w:rFonts w:ascii="Times New Roman" w:hAnsi="Times New Roman" w:cs="Times New Roman"/>
          <w:b/>
          <w:bCs/>
          <w:sz w:val="24"/>
          <w:szCs w:val="24"/>
        </w:rPr>
      </w:pPr>
    </w:p>
    <w:p w:rsidR="00436653" w:rsidRPr="00864DA3" w:rsidRDefault="00436653" w:rsidP="00247743">
      <w:pPr>
        <w:pStyle w:val="ListParagraph"/>
        <w:spacing w:after="0" w:line="240" w:lineRule="auto"/>
        <w:ind w:left="567"/>
        <w:jc w:val="center"/>
        <w:rPr>
          <w:rFonts w:ascii="Times New Roman" w:hAnsi="Times New Roman" w:cs="Times New Roman"/>
          <w:b/>
          <w:bCs/>
          <w:sz w:val="24"/>
          <w:szCs w:val="24"/>
        </w:rPr>
      </w:pPr>
      <w:r w:rsidRPr="00864DA3">
        <w:rPr>
          <w:rFonts w:ascii="Times New Roman" w:hAnsi="Times New Roman" w:cs="Times New Roman"/>
          <w:b/>
          <w:bCs/>
          <w:sz w:val="24"/>
          <w:szCs w:val="24"/>
        </w:rPr>
        <w:t>Средн</w:t>
      </w:r>
      <w:r>
        <w:rPr>
          <w:rFonts w:ascii="Times New Roman" w:hAnsi="Times New Roman" w:cs="Times New Roman"/>
          <w:b/>
          <w:bCs/>
          <w:sz w:val="24"/>
          <w:szCs w:val="24"/>
        </w:rPr>
        <w:t xml:space="preserve">яя группа </w:t>
      </w:r>
      <w:r w:rsidRPr="00864DA3">
        <w:rPr>
          <w:rFonts w:ascii="Times New Roman" w:hAnsi="Times New Roman" w:cs="Times New Roman"/>
          <w:b/>
          <w:bCs/>
          <w:sz w:val="24"/>
          <w:szCs w:val="24"/>
        </w:rPr>
        <w:t>(</w:t>
      </w:r>
      <w:r>
        <w:rPr>
          <w:rFonts w:ascii="Times New Roman" w:hAnsi="Times New Roman" w:cs="Times New Roman"/>
          <w:b/>
          <w:bCs/>
          <w:sz w:val="24"/>
          <w:szCs w:val="24"/>
        </w:rPr>
        <w:t>О</w:t>
      </w:r>
      <w:r w:rsidRPr="00864DA3">
        <w:rPr>
          <w:rFonts w:ascii="Times New Roman" w:hAnsi="Times New Roman" w:cs="Times New Roman"/>
          <w:b/>
          <w:bCs/>
          <w:sz w:val="24"/>
          <w:szCs w:val="24"/>
        </w:rPr>
        <w:t>т 4 до 5 лет)</w:t>
      </w:r>
    </w:p>
    <w:p w:rsidR="00436653" w:rsidRPr="00864DA3" w:rsidRDefault="00436653" w:rsidP="003B01A1">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Усвоение норм и ценностей, принятых в обществе, включая моральные и нравственные ценности</w:t>
      </w:r>
    </w:p>
    <w:p w:rsidR="00436653" w:rsidRPr="00E50EA2" w:rsidRDefault="00436653" w:rsidP="003B01A1">
      <w:pPr>
        <w:shd w:val="clear" w:color="auto" w:fill="FFFFFF"/>
        <w:spacing w:after="0" w:line="240" w:lineRule="auto"/>
        <w:ind w:left="567" w:right="5"/>
        <w:rPr>
          <w:rFonts w:ascii="Times New Roman" w:hAnsi="Times New Roman" w:cs="Times New Roman"/>
          <w:i/>
          <w:iCs/>
          <w:spacing w:val="-1"/>
          <w:sz w:val="24"/>
          <w:szCs w:val="24"/>
        </w:rPr>
      </w:pPr>
      <w:r w:rsidRPr="00E50EA2">
        <w:rPr>
          <w:rFonts w:ascii="Times New Roman" w:hAnsi="Times New Roman" w:cs="Times New Roman"/>
          <w:i/>
          <w:iCs/>
          <w:spacing w:val="-1"/>
          <w:sz w:val="24"/>
          <w:szCs w:val="24"/>
        </w:rPr>
        <w:t>Обеспечение развития первичных представлений:</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некоторых нравственных чувствах и эмоциях (стыд, любовь и др.);</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некоторых моральных нормах и правилах поведения, отражающих два-три противоположных моральных понятия (например, взаимопомощь (взаимовыручка) – себялюбие, жадность – щедрость и т.п.).</w:t>
      </w:r>
    </w:p>
    <w:p w:rsidR="00436653" w:rsidRPr="00E50EA2" w:rsidRDefault="00436653" w:rsidP="003B01A1">
      <w:pPr>
        <w:shd w:val="clear" w:color="auto" w:fill="FFFFFF"/>
        <w:spacing w:after="0" w:line="240" w:lineRule="auto"/>
        <w:ind w:right="5" w:firstLine="567"/>
        <w:rPr>
          <w:rFonts w:ascii="Times New Roman" w:hAnsi="Times New Roman" w:cs="Times New Roman"/>
          <w:i/>
          <w:iCs/>
          <w:sz w:val="24"/>
          <w:szCs w:val="24"/>
        </w:rPr>
      </w:pPr>
      <w:r w:rsidRPr="00E50EA2">
        <w:rPr>
          <w:rFonts w:ascii="Times New Roman" w:hAnsi="Times New Roman" w:cs="Times New Roman"/>
          <w:i/>
          <w:iCs/>
          <w:sz w:val="24"/>
          <w:szCs w:val="24"/>
        </w:rPr>
        <w:t>Создание условий для приобретения опыта:</w:t>
      </w:r>
    </w:p>
    <w:p w:rsidR="00436653" w:rsidRPr="003B01A1"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Соблюдения некоторых норм морали и выполнения правил поведения в соответствии с требованиями взрослого и самостоятельно;</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Совершения по просьбе взрослого и самостоятельно нравственно направленных действий (например, поделиться чем-либо, помочь одеться и др.);</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Приведения примеров положительного с точки зрения морали поведения из жизни, мультфильмов, литературы и др.;</w:t>
      </w:r>
    </w:p>
    <w:p w:rsidR="00436653" w:rsidRPr="00E50EA2"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Понимания и использования в собственной речи нравственно ценного словаря (жадность, щедрость, помощь, помощник, взаимопомощь и др.).</w:t>
      </w:r>
    </w:p>
    <w:p w:rsidR="00436653" w:rsidRDefault="00436653" w:rsidP="003B01A1">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общения и взаимодействия ребенка со взрослыми и сверстниками</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 элементарных правилах речевого этикета (не перебивать взрослого или сверстников в разговоре, вежливо обращаться к собеседнику).</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Инициирования общения, вежливого отклика на предложение общения со стороны других людей, установления вербальных и невербальных контактов со взрослых и детьми в различных видах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Поиска новой информации посредством общения со взрослыми и сверстниками, выражения просьб, жалоб, высказывания желаний, избегая конфликтов и разрешения их в случае возникновения;</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Ориентировки на ролевые высказывания партнеров в процессе игрового общения, при разрешении конфликтов;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Передачи с помощью образных средств языка эмоциональных состояний людей и животных;</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Обмена впечатлениями о событиях из личного опыта, предметах, картинах, вызывающих эмоциональный отклик, последовательности и необходимости выполнения культурно-гигиенических навыков, одевания на прогулку, приема пищи и пользования столовыми приборами, предметами личной гигиены (расческа, зубная щетка, носовой платок, полотенце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некоторых просьб и поручений взрослых («Помоги накрыть стол», «Полей вместе со мной цветы» и др.); проявления положительного отношения к требованиям взрослого по поводу выполнения норм и правил поведения («Нельзя громко кричать, потому что другие дети меня не  услышат»);</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совместных играх со взрослыми и сверстниками (с тремя-четырьмя детьми) играх; распределения ролей между партнерами по игре, отбора необходимых для игры атрибутов, предметов, игрушек, использования их в соответствии с ролью; воспроизведения в играх некоторых образцов социального поведения взрослых либо детей (персонажей литературных произведений, мультфильмов), выполнения разнообразных ролей (мать, отец, ребенок, врач, больной, парикмахер и его клиенты и др.), оценки их с точки зрения соответствия – несоответствия гендерной принадлежности;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sidRPr="00B937E4">
        <w:rPr>
          <w:rFonts w:ascii="Times New Roman" w:hAnsi="Times New Roman" w:cs="Times New Roman"/>
          <w:sz w:val="24"/>
          <w:szCs w:val="24"/>
        </w:rPr>
        <w:t>Разыгрывания в театрализованных и режиссер</w:t>
      </w:r>
      <w:r>
        <w:rPr>
          <w:rFonts w:ascii="Times New Roman" w:hAnsi="Times New Roman" w:cs="Times New Roman"/>
          <w:sz w:val="24"/>
          <w:szCs w:val="24"/>
        </w:rPr>
        <w:t xml:space="preserve">ских играх ситуаций по несложным сюжетам (из мультфильмов, сказок), с использованием игрушек, предметов и некоторых (одно-два) средства выразительности (жесты, мимика, интонация); </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Установления положительных взаимоотношений со взрослыми и сверстниками на основе учета интересов других участников, позитивного разрешения споров и конфликтов, соблюдения элементарных норм и правил поведения (не мешать друг другу, при необходимости помогать, считаться с интересами и желаниями партнеров и т.д.).</w:t>
      </w:r>
    </w:p>
    <w:p w:rsidR="00436653" w:rsidRDefault="00436653" w:rsidP="003B01A1">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Становление самостоятельности, целенаправленности и саморегуляции собственных действий</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Pr="003B5F1D"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положительной оценке людьми проявлений самостоятельности, целеустремленности («Люди ценят тех, кто многое умеет делать самостоятельно» и др.).</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инициативности и самостоятельности в общении со взрослыми и сверстниками при решении бытовых и игровых задач (желание задавать вопросы, делиться впечатлениями о событиях, начинать разговор, приглашать к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Постановки несложных целей (нарисовать картинку для мамы, подготовить подарок для сестры и др.), поиска средств достижения целей и выбора необходимого средства из нескольких вариантов;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реагирования на внешнюю оценку собственных действий, поступков, поведения;</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Положительной самооценки на основе выделения некоторых собственных позитивных характеристик (качеств, особенностей) («Я веселый и умный», «Я всегда убираю игрушки», «У меня хорошо получается рисовать динозавров» и т.д.).</w:t>
      </w:r>
    </w:p>
    <w:p w:rsidR="00436653" w:rsidRDefault="00436653" w:rsidP="003B01A1">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социального и эмоционального интеллекта, эмоциональной отзывчивости, сопереживания</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позитивных и негативных взаимоотношениях и взаимодействиях людей в обществе (люди дружат, ссорятся, помогают друг другу, учатся, работают вместе для получения общего результата, занимаются спортом, отмечают праздники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эмоциональных состояниях людей, выражающихся в их лицах, позах, жестах (радость – печаль, удовольствие – отвращение, приветливость – агрессивность), возможных причинах этих состояний, изменения настроения и внешних признаков этого изменения.</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Следования полученному заданию, просьбе (уточнять, если не понял, и затем выполнять то, о чем просили), участия в обсуждении (высказывать свое мнение, спорить), постановки вопросов;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Установления конструктивных положительных взаимоотношений со сверстниками, родителями, воспитателями (на основе симпатии, привязанности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Общения со сверстниками (знакомиться, играть по правилам, просить об одолжении (не заискивая, но и не требуя, принимая, если надо, отказ), предложения помощи сверстнику (замечать, когда другому ребенку трудно, и предлагать помочь), выражения симпатии (способом, который приятен сверстнику), проявления инициативы (поиграть, что-то сделать), умения делиться;</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эмоциональной отзывчивости (сочувствия к близким людям, привлекательным персонажам литературных произведений, мультфильмов, кинофильмов, сопереживания им, если они находятся в неприятной ситуации, в беде);</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и использования в речи слов участия, эмоционального сочувствия, сострадания («не плачь», «не расстраивайся», «жалею», «жалко», «грущу вместе с тобой», «переживаю»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эмоционального отклика на прошедшие, текущие и будущие радостные и печальные события в семье. Детском саду (болезнь, праздник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Распознавания и называния собственных чувств, выражения чувств так, чтобы было понятно окружающим; распознавания чувств другого («считывать» чувства (настроения) другого человека, ориентируясь на выражение лица, позу, интонации, жесты);</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Поведения в стрессовых ситуациях: правильно обходиться со своей и чужой собственностью (перед тем как взять чужую вещь, спрашивать разрешения и обходиться с этой вещью аккуратно, вовремя и охотно ее возвращать), справляться со смущением (при попадании в неловкую, забавную ситуацию не чувствовать себя беспомощным, посмеяться над собой вместе со всеми);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реагирования на проявления агрессии: спокойно и адекватно реагировать в ситуации, когда не принимают в совместную деятельность, дразнят, обзывают (не обижаться, не кричать, не драться, не замыкаться в себе), использовать защитные слова и фразы (типа «Кто обзывается, тот сам так называется»).</w:t>
      </w:r>
    </w:p>
    <w:p w:rsidR="00436653" w:rsidRDefault="00436653" w:rsidP="003B01A1">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готовности к совместной деятельности со сверстниками</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конструктивных способах организации совместной со сверстниками деятельности (вежливо и радостно приглашать к деятельности, рассказывать о замыслах и планах, дружно, не ссорясь заниматься общим делом, справедливо разрешать конфликты).</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коллективных играх и других видах деятельности со сверстниками;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инициативы в совместной деятельности (инициативы, связанной с руководством, и инициативы, связанной с подчинением);</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Конструктивноговзаимодействия со сверстниками в играх и других видах деятельности (пригласить к совместной деятельности, дружно выполнить необходимые действия, соблюдать правила, не мешать друг другу, не ссориться, обмениваться игрушками и предметами и др.).</w:t>
      </w:r>
    </w:p>
    <w:p w:rsidR="00436653" w:rsidRDefault="00436653" w:rsidP="003B01A1">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уважительного отношения и чувства принадлежности к своей семье и к сообществу детей и взрослых в образовательной организации</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семье как обо всех тех, кто живёт вместе с ребенком, о ее составе (папа, мама, бабушка, дедушка, братья и сестры, дядя, тетя и др.) и своей принадлежности к ней; об обязанностях всех членов семьи и самого ребенка (убирать игрушки, помогать накрывать на стол, звонить бабушке и т.п.), о значимости и красоте семейных обычаев, традиций, праздников, об увлечениях, отдыхе разных членов семьи (мужчины и женщины отдыхают по-разному);</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проявлениях гендерных ролей в семье (мужчины ответственные, сильные, защищают слабых: женщин, детей, стариков; женщины заботливые, ласковые; мужчинам, мальчикам нельзя обижать женщин, девочек, их надо защищать, заступаться за них, вести себя с ними вежливо и т.д.);</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себе как члене группы детского сада; о детском саде и его сотрудниках.</w:t>
      </w:r>
    </w:p>
    <w:p w:rsidR="00436653" w:rsidRDefault="00436653" w:rsidP="003B01A1">
      <w:pPr>
        <w:spacing w:after="0" w:line="240" w:lineRule="auto"/>
        <w:ind w:firstLine="567"/>
        <w:rPr>
          <w:rFonts w:ascii="Times New Roman" w:hAnsi="Times New Roman" w:cs="Times New Roman"/>
          <w:i/>
          <w:iCs/>
          <w:sz w:val="24"/>
          <w:szCs w:val="24"/>
        </w:rPr>
      </w:pP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инициативы в нахождении информации о личном прошлом и будущем (вопросы о себе, родителях, детском саде, профессиях взрослых, рассматривание фотографий, памятных вещей и др.); бережного отношения к семейным реликвиям;</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Совершения телефонных звонков заболевшим детям и хорошо знакомым взрослым, поздравления друзей, близких и знакомых с праздником и т.д.;</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Поздравления сотрудников детского сада с днем рождения, праздниками, участие в праздничном оформлении групповой комнаты и детского сада, в совместном праздновании.</w:t>
      </w:r>
    </w:p>
    <w:p w:rsidR="00436653" w:rsidRDefault="00436653" w:rsidP="003B01A1">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позитивных установок к различным видам труда и творчества</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ряде более сложных профессий, направленных на удовлетворение потребностей человека и общества (младший воспитатель, повар, врач, водитель, продавец и др.), трудовые операциях и механизмах; о мотивах труда людей;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видах трудовой деятельности, приносящих пользу людям;</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соблюдении безопасности в сложных видах трудовой деятельности, связанных с использованием острых инструментов (грабли, тяпки, лопатки);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соблюдении безопасности в детском саду (как безопасно укреплены лестницы, перила, гимнастические стенки).</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и качественного выполнения процессов самообслуживания (без помощи взрослого одеваться и раздеваться, складывать и вешать одежду, обувь, контролировать качество полученного результата, с помощью взрослого приводить одежду и обувь в порядок (почистить, просушить)), трудовых процессов, связанных с дежурством по столовой, доступных трудовых процессов по уходу за растениями (поливать, рыхлить, опрыскивать, протирать листья, мыть поддоны).</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Включения в более сложные, выполняемые взрослыми трудовые процессы (пересадка комнатных растений, высадка рассады в грунт), соотнесения их со своими возможностями;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Различения опасных и неопасных ситуаций в быту при выполнении различных видов труда;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Обнаружения непорядка в собственном внешнем виде и его самостоятельного устранения.</w:t>
      </w:r>
    </w:p>
    <w:p w:rsidR="00436653" w:rsidRDefault="00436653" w:rsidP="003B01A1">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основ безопасного поведения в быту, социуме, природе</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видах опасных ситуаций (бытовых, социальных, природных);</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способах безопасного поведения в стандартных опасных ситуациях (не включать кран с горячей водой в отсутствие взрослого, не играть вблизи работающей кухонной плиты, использовать по назначению столовые приборы, входить в лифт после взрослого, переходить дорогу на зеленый сигнал светофора рядом со взрослым или держась за его руку и др.), в том числе в различных видах деятельности (продуктивной, двигательной, музыкально-художественной, трудовой);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источниках опасности для окружающего мира природы (транспорт, неосторожные действия человека) и некоторых видах опасных для окружающего мира природы ситуаций (лесные пожары, вырубка деревьев);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правилах безопасного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выключать свет при выходе из помещения; закрывать кран сразу после мытья рук и др.).</w:t>
      </w:r>
    </w:p>
    <w:p w:rsidR="00436653" w:rsidRPr="00677BC1" w:rsidRDefault="00436653" w:rsidP="003B01A1">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Осторожного и осмотрительного поведения в быту и социуме на основе полученных представлений о способах безопасного поведения в некоторых стандартных опасных ситуациях (при использовании колющих и режущих инструментов, бытовых приборов, на проезжей части дороги, при переходе улиц, перекрестков, при перемещении в лифте, автомобиле) при напоминании взрослого;</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Ситуативного выполнения правил поведения в природе в реальных жизненных ситуациях (не ходить по клумбам, газонам, не рвать растения, листья и ветки деревьев и кустарников, не распугивать птиц, не засорять водоемы, не оставлять мусор в лес, парке, не пользоваться огнем без взрослого);</w:t>
      </w:r>
    </w:p>
    <w:p w:rsidR="00436653" w:rsidRPr="00677BC1"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Экономного и бережливого отношения к природным ресурсам (выключать свет при выходе из помещения; закрывать кран сразу после мытья рук и др.) при напоминании взрослого.</w:t>
      </w:r>
    </w:p>
    <w:p w:rsidR="00436653" w:rsidRDefault="00436653" w:rsidP="00247743">
      <w:pPr>
        <w:spacing w:after="0" w:line="240" w:lineRule="auto"/>
        <w:ind w:left="567"/>
        <w:jc w:val="center"/>
        <w:rPr>
          <w:rFonts w:ascii="Times New Roman" w:hAnsi="Times New Roman" w:cs="Times New Roman"/>
          <w:b/>
          <w:bCs/>
          <w:sz w:val="24"/>
          <w:szCs w:val="24"/>
        </w:rPr>
      </w:pPr>
    </w:p>
    <w:p w:rsidR="00436653" w:rsidRPr="00A04B5D" w:rsidRDefault="00436653" w:rsidP="00247743">
      <w:pPr>
        <w:spacing w:after="0" w:line="240" w:lineRule="auto"/>
        <w:ind w:left="567"/>
        <w:jc w:val="center"/>
        <w:rPr>
          <w:rFonts w:ascii="Times New Roman" w:hAnsi="Times New Roman" w:cs="Times New Roman"/>
          <w:b/>
          <w:bCs/>
          <w:sz w:val="24"/>
          <w:szCs w:val="24"/>
        </w:rPr>
      </w:pPr>
      <w:r w:rsidRPr="00A04B5D">
        <w:rPr>
          <w:rFonts w:ascii="Times New Roman" w:hAnsi="Times New Roman" w:cs="Times New Roman"/>
          <w:b/>
          <w:bCs/>
          <w:sz w:val="24"/>
          <w:szCs w:val="24"/>
        </w:rPr>
        <w:t>Старш</w:t>
      </w:r>
      <w:r>
        <w:rPr>
          <w:rFonts w:ascii="Times New Roman" w:hAnsi="Times New Roman" w:cs="Times New Roman"/>
          <w:b/>
          <w:bCs/>
          <w:sz w:val="24"/>
          <w:szCs w:val="24"/>
        </w:rPr>
        <w:t xml:space="preserve">ая группа </w:t>
      </w:r>
      <w:r w:rsidRPr="00A04B5D">
        <w:rPr>
          <w:rFonts w:ascii="Times New Roman" w:hAnsi="Times New Roman" w:cs="Times New Roman"/>
          <w:b/>
          <w:bCs/>
          <w:sz w:val="24"/>
          <w:szCs w:val="24"/>
        </w:rPr>
        <w:t>(</w:t>
      </w:r>
      <w:r>
        <w:rPr>
          <w:rFonts w:ascii="Times New Roman" w:hAnsi="Times New Roman" w:cs="Times New Roman"/>
          <w:b/>
          <w:bCs/>
          <w:sz w:val="24"/>
          <w:szCs w:val="24"/>
        </w:rPr>
        <w:t>О</w:t>
      </w:r>
      <w:r w:rsidRPr="00A04B5D">
        <w:rPr>
          <w:rFonts w:ascii="Times New Roman" w:hAnsi="Times New Roman" w:cs="Times New Roman"/>
          <w:b/>
          <w:bCs/>
          <w:sz w:val="24"/>
          <w:szCs w:val="24"/>
        </w:rPr>
        <w:t>т 5 до 6 лет)</w:t>
      </w:r>
    </w:p>
    <w:p w:rsidR="00436653" w:rsidRPr="00864DA3" w:rsidRDefault="00436653" w:rsidP="00D20908">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Усвоение норм и ценностей, принятых в обществе, включая моральные и нравственные ценности</w:t>
      </w:r>
    </w:p>
    <w:p w:rsidR="00436653" w:rsidRPr="00E50EA2" w:rsidRDefault="00436653" w:rsidP="00D20908">
      <w:pPr>
        <w:shd w:val="clear" w:color="auto" w:fill="FFFFFF"/>
        <w:spacing w:after="0" w:line="240" w:lineRule="auto"/>
        <w:ind w:left="567" w:right="5"/>
        <w:rPr>
          <w:rFonts w:ascii="Times New Roman" w:hAnsi="Times New Roman" w:cs="Times New Roman"/>
          <w:i/>
          <w:iCs/>
          <w:spacing w:val="-1"/>
          <w:sz w:val="24"/>
          <w:szCs w:val="24"/>
        </w:rPr>
      </w:pPr>
      <w:r w:rsidRPr="00E50EA2">
        <w:rPr>
          <w:rFonts w:ascii="Times New Roman" w:hAnsi="Times New Roman" w:cs="Times New Roman"/>
          <w:i/>
          <w:iCs/>
          <w:spacing w:val="-1"/>
          <w:sz w:val="24"/>
          <w:szCs w:val="24"/>
        </w:rPr>
        <w:t>Обеспечение развития первичных представлений:</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нормах и правилах поведения, отражающих основные моральные понятия (например, справедливость – несправедливость, вежливость – невежливость (грубость), смелость – трусость и др.);</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нравственных чувствах (любовь, ответственность, гордость, стыд);</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видах нравственного выбора (положительный, отрицательный и др.) и его мотивах.</w:t>
      </w:r>
    </w:p>
    <w:p w:rsidR="00436653" w:rsidRPr="00E50EA2" w:rsidRDefault="00436653" w:rsidP="00D20908">
      <w:pPr>
        <w:shd w:val="clear" w:color="auto" w:fill="FFFFFF"/>
        <w:spacing w:after="0" w:line="240" w:lineRule="auto"/>
        <w:ind w:right="5" w:firstLine="567"/>
        <w:rPr>
          <w:rFonts w:ascii="Times New Roman" w:hAnsi="Times New Roman" w:cs="Times New Roman"/>
          <w:i/>
          <w:iCs/>
          <w:sz w:val="24"/>
          <w:szCs w:val="24"/>
        </w:rPr>
      </w:pPr>
      <w:r w:rsidRPr="00E50EA2">
        <w:rPr>
          <w:rFonts w:ascii="Times New Roman" w:hAnsi="Times New Roman" w:cs="Times New Roman"/>
          <w:i/>
          <w:iCs/>
          <w:sz w:val="24"/>
          <w:szCs w:val="24"/>
        </w:rPr>
        <w:t>Создание условий для приобретения опыта:</w:t>
      </w:r>
    </w:p>
    <w:p w:rsidR="00436653" w:rsidRPr="003B01A1"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Нахождение примеров нравственных поступков, поведения (два-три) из жизни, кино, литературы и др.;</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Понимания и использования в речи соответствующей морально-оценочной лексики (например, справедливый – несправедливый, смелый – трусливый, вежливы – невежливый (грубый) и др.);</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Проявления нравственных чувств (любовь, ответственность, гордость, стыд);</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Проявление позитивного отношения к требованиям выполнения основных моральных норм и  правил поведения; совершенствования в повседневной практике общения и взаимоотношений (по просьбе взрослых и самостоятельно) нравственно направленных действий и поступков;</w:t>
      </w:r>
    </w:p>
    <w:p w:rsidR="00436653" w:rsidRPr="00E50EA2"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Совершения положительного нравственного выбора как в воображаемом плане, так и реальном (например, отказаться от чего-то приятного или выгодного в пользу интересов и потребностей близкого человека, друга и др.).</w:t>
      </w:r>
    </w:p>
    <w:p w:rsidR="00436653" w:rsidRDefault="00436653" w:rsidP="00D20908">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общения и взаимодействия ребенка со взрослыми и сверстниками</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разных формах и способах общения со взрослыми и сверстниками (речевое и неречевое; в виде беседы, рассказа, отдельных пояснений вопросов и т.п. во время совместной деятельности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различных вариантах объединения в совместных со взрослыми и сверстниками играх и занятиях (индивидуальные игры, игры со взрослым, игры в паре со сверстником, в малых группах (3-4 человека) и коллективные).</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Инициирования и поддержания общения и взаимодействия (вежливого отклика на предложение общения, совместной игры со стороны других людей, отбора адекватных средств для общения и взаимодействия; приложения совместных усилий для достижения результата и др.), постановки вопросов, поддержания диалога, рассказывания о  впечатлениях, событиях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в речи средств интонационной выразительности, регулирования громкости голоса, темпа речи, интонации;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интереса к совместным с другими детьми играм;</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Самостоятельной организации игр, с предложением партнерам нескольких сюжетов на выбор («Если не хочешь играть в Золушку, давай играть в Белоснежку»), вариативного использования соответствующих игре игрушек, атрибутов, предметов (например, если не хватает какой-то куклы, заменить её похожим предметом и др.), распределения их между детьми в соответствии с ролями, обменом ими при необходимости с другими детьми;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Развития сюжета игры на основе имеющихся знаний, определения последовательности совместных действий и  согласования их с другими детьми; организации театрализованных и режиссерских игр (по сказкам, стихотворениям, песням, ситуациям из жизни); передачи эмоционального состояния героя с использованием некоторых (двух-трех) средств выразительности (интонация, мимика, жест, движение и др.), выступления перед детьми, воспитателями, родителями;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Установления положительных взаимоотношений с родителями, педагогами, сверстниками и другими людьми в коллективных играх и занятиях на основе соблюдения элементарных норм и правил поведения (не мешать друг другу, не ссориться, договариваться, соблюдать правила, помогать друг другу и др.).</w:t>
      </w:r>
    </w:p>
    <w:p w:rsidR="00436653" w:rsidRDefault="00436653" w:rsidP="00D20908">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Становление самостоятельности, целенаправленности и саморегуляции собственных действий</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положительной внешней оценке того, кто самостоятельно выполняет какое-либо дело, много умеет делать сам, без посторонней помощи, и помогает другим в выполнении того, чему научился сам;</w:t>
      </w:r>
    </w:p>
    <w:p w:rsidR="00436653" w:rsidRPr="003B5F1D"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саморегуляции собственных действий (не торопиться, подумать, прежде чем что-то сказать или сделать, быть вежливым, сдержанным, не ссориться со сверстниками и др.).</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инициативы детей в установлении контактов со взрослым и сверстниками;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самостоятельности детей в общении, играх, труде и других видах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Контролирования своих действий и действий других (замечать нарушения правил поведения другими и за собой, вежливо указывать на нарушения, устранять их, следить за справедливостью в играх и других занятиях (соблюдать право каждого на участие в общей игре, придерживаться очередности в выборе темы игры, назначении на выполнение привлекательных ролей, справедливости при распределении игрушек и атрибутов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Самостоятельной постановки цели, реализации замысла, отбора необходимых средств достижения цели, доведения начатого дела до завершения;</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реагирования на внешнюю оценку действий, поступков, качеств; положительной самооценки на основе выделения некоторых собственных достоинств («Я научился кататься на велосипеде») и перспектив в собственном развитии («Зимой буду учиться кататься на лыжах вместе с папой»).</w:t>
      </w:r>
    </w:p>
    <w:p w:rsidR="00436653" w:rsidRDefault="00436653" w:rsidP="00D20908">
      <w:pPr>
        <w:pStyle w:val="ListParagraph"/>
        <w:spacing w:after="0" w:line="240" w:lineRule="auto"/>
        <w:ind w:left="567"/>
        <w:jc w:val="center"/>
        <w:rPr>
          <w:rFonts w:ascii="Times New Roman" w:hAnsi="Times New Roman" w:cs="Times New Roman"/>
          <w:b/>
          <w:bCs/>
          <w:i/>
          <w:iCs/>
          <w:sz w:val="24"/>
          <w:szCs w:val="24"/>
          <w:u w:val="single"/>
        </w:rPr>
      </w:pPr>
    </w:p>
    <w:p w:rsidR="00436653" w:rsidRDefault="00436653" w:rsidP="00D20908">
      <w:pPr>
        <w:pStyle w:val="ListParagraph"/>
        <w:spacing w:after="0" w:line="240" w:lineRule="auto"/>
        <w:ind w:left="567"/>
        <w:jc w:val="center"/>
        <w:rPr>
          <w:rFonts w:ascii="Times New Roman" w:hAnsi="Times New Roman" w:cs="Times New Roman"/>
          <w:b/>
          <w:bCs/>
          <w:i/>
          <w:iCs/>
          <w:sz w:val="24"/>
          <w:szCs w:val="24"/>
          <w:u w:val="single"/>
        </w:rPr>
      </w:pPr>
    </w:p>
    <w:p w:rsidR="00436653" w:rsidRDefault="00436653" w:rsidP="00D20908">
      <w:pPr>
        <w:pStyle w:val="ListParagraph"/>
        <w:spacing w:after="0" w:line="240" w:lineRule="auto"/>
        <w:ind w:left="567"/>
        <w:jc w:val="center"/>
        <w:rPr>
          <w:rFonts w:ascii="Times New Roman" w:hAnsi="Times New Roman" w:cs="Times New Roman"/>
          <w:b/>
          <w:bCs/>
          <w:i/>
          <w:iCs/>
          <w:sz w:val="24"/>
          <w:szCs w:val="24"/>
          <w:u w:val="single"/>
        </w:rPr>
      </w:pPr>
    </w:p>
    <w:p w:rsidR="00436653" w:rsidRDefault="00436653" w:rsidP="00D20908">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социального и эмоционального интеллекта, эмоциональной отзывчивости, сопереживания</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социальных ролях и поведении (люди в обществе, их труд, занятия, увлечения, отношения между людьми и др., причины и следствия действий, поступков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возможных причинах и внешних признаках эмоциональных состояний, изменения настроения людей.</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интереса к социальным событиям, в том числе отраженным в средствах массовой информации, обсуждения их со взрослыми сверстниками;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воспроизведения и творческого интерпретирования в играх образцов социального поведения взрослых или детей (персонажей литературных произведений, мультфильмов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Различия и понимания некоторых эмоциональных состояний людей по выражению их лиц, позам, жестам (радость, страх, удивление, удовольствие, отвращение, агрессия, задумчивость);</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эмоциональной отзывчивости, сочувствия, сопереживания; учета эмоциональной составляющей общения, полноценного проживания эмоционального состояния партнера; адекватного отклика на эмоциональное состояние товарища (проявление таких чувств, которые принесут удовлетворение участникам общения).</w:t>
      </w:r>
    </w:p>
    <w:p w:rsidR="00436653" w:rsidRDefault="00436653" w:rsidP="00D20908">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готовности к совместной деятельности со сверстниками</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конструктивных способах совместной со сверстниками деятельности (вежливо и радостно приглашать к деятельности, рассказывать о замыслах и планах, дружно, не ссорясь заниматься общим делом, справедливо разрешать конфликты).</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желания участвовать в коллективных играх и занятиях со сверстниками, интереса к совместной со сверстниками и взрослыми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совместных игр со сверстниками, проявления и поддержания инициативы в совместной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Конструктивного взаимодействия и положительных взаимоотношений со сверстниками в играх и других видах деятельности (приглашать к совместной деятельности, дружно выполнить необходимые действия, соблюдать правила, не мешать друг другу, не ссориться, мирно углаживать конфликты, справедливо разрешать споры, обмениваться игрушками и предметами, соблюдать очередность, добиваться совместного результата и др.).</w:t>
      </w:r>
    </w:p>
    <w:p w:rsidR="00436653" w:rsidRDefault="00436653" w:rsidP="00D20908">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уважительного отношения и чувства принадлежности к своей семье и к сообществу детей и взрослых в образовательной организации</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составе семьи, родственников (отец, мать, бабушки и дедушки, братья и сестры, дяди и тети, двоюродные братья и сестры), своей принадлежности к семье, родственных связях и зависимостях внутри ее; об обязанностях всех членов семьи и самого ребенка (убирать игрушки, помогать  («Я сын для мамы, а для бабушки я внук», «Тетя Катя – дочь моей бабушки Оли»);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гендерных особенностях членов семьи (мужские и женские качества, особенности проявления чувств, эмоций людей разного пола, специфика гендерного поведения (мужчины работают, обеспечивают своих родных и близких, служат в армии, в случае войны защищают Родину; женщины рожают детей, заботятся о близких и т.д.);</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профессиях и занятиях родителей и родственников;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себе как члене группы детского сада, участвующем в совместных с другими детьми играх и занятиях, и др.</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выполнении некоторых семейных обязанностей (например, умение сервировать стол, кормить рыбок в аквариуме и др.) и семейных традициях (изготовление елочных украшений к празднованию Нового года, подготовка подарков к дням рождения членов семьи и др.), проявления интереса к семейным делам всех членов семьи (вне зависимости от их гендерных ролей); оценки своего поведения, поступков с позиции проявления адекватных мужских и женских качеств;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Рассматривание фотографий родственников и нахождения внешнего сходства ребенка с родителями и другими родственниками;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поручений и просьб взрослых и детей в детском саду (дежурства, поручения типа «Отнеси книгу, пожалуйста», просьбы типа «Помоги мне, пожалуйста, у меня не получается» и т.д.), выполнения некоторых семейных обязанностей, участия в семейных традициях (собрать игрушки, полить цветы, протереть пыль, принять участие в украшении новогодней елки, вместе с папой подготовить подарок маме к 8 Марта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мероприятиях, организуемых в детском саду (спектакли, праздники и развлечения, выставки детских работ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доброжелательного, уважительного отношения к детям и работникам детского сада; проявления познавательного интереса к воспитательной функции педагогов и родителей;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чувства гордости за собственные успехи и достижения, успехи и достижения родителей, близких людей, друзей, педагогов.</w:t>
      </w:r>
    </w:p>
    <w:p w:rsidR="00436653" w:rsidRDefault="00436653" w:rsidP="00D20908">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позитивных установок к различным видам труда и творчества</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труде взрослых, материальных и нематериальных результатах труда, его личностной и общественной значимости, о различных сторонах трудовой деятельности людей, о разнообразных видах техники, облегчающей выполнение трудовых функций человека;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труде как экономической категории.</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Pr="00467991" w:rsidRDefault="00436653" w:rsidP="00D402F8">
      <w:pPr>
        <w:pStyle w:val="ListParagraph"/>
        <w:numPr>
          <w:ilvl w:val="0"/>
          <w:numId w:val="69"/>
        </w:numPr>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Самостоятельного, быстрого и аккуратного выполнения процессов самообслуживания (одеваться и раздеваться, складывать одежду, без напоминания при необходимости сушить мокрые вещи, ухаживать за обувью);</w:t>
      </w:r>
    </w:p>
    <w:p w:rsidR="00436653" w:rsidRPr="00467991" w:rsidRDefault="00436653" w:rsidP="00D402F8">
      <w:pPr>
        <w:pStyle w:val="ListParagraph"/>
        <w:numPr>
          <w:ilvl w:val="0"/>
          <w:numId w:val="69"/>
        </w:numPr>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Самостоятельного обнаружения и устранения непорядка в своем внешнем виде, бережного отношения к личным вещам;</w:t>
      </w:r>
    </w:p>
    <w:p w:rsidR="00436653" w:rsidRPr="00467991" w:rsidRDefault="00436653" w:rsidP="00D402F8">
      <w:pPr>
        <w:pStyle w:val="ListParagraph"/>
        <w:numPr>
          <w:ilvl w:val="0"/>
          <w:numId w:val="69"/>
        </w:numPr>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Самостоятельного поддержания порядка в группе и на участке, выполнения обязанностей дежурного по столовой, по занятиям.</w:t>
      </w:r>
    </w:p>
    <w:p w:rsidR="00436653" w:rsidRDefault="00436653" w:rsidP="00467991">
      <w:pPr>
        <w:pStyle w:val="ListParagraph"/>
        <w:spacing w:after="0" w:line="240" w:lineRule="auto"/>
        <w:ind w:left="1287" w:hanging="720"/>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основ безопасного поведения в быту, социуме, природе</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видах опасных ситуаций (стандартных и нестандартных) для человека, причинах их возникновения в быту, социуме, природе;</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безопасного поведения в стандартных и нестандартных опасных ситуациях, различных видах детской деятельности (трудовой, продуктивной, двигательной, музыкально-художественной);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жизненно важных для людей потребностях и необходимых для их удовлетворения природных (водных, почвенных, растительных, животного мира) ресурсах, в том числе и родного края, об ограниченности природных ресурсов и необходимости экономного и бережливого отношения к ним;</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источниках опасности для окружающего мира природы (транспорт, неосторожные действия человека, деятельность людей, опасные природные явления – гроза, наводнение, сильный ветер), некоторых видах опасных для окружающего мира природы ситуаций (загрязнение воздуха, воды, вырубка деревьев, лесные пожары);</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правилах безопасного для окружающего мира природы поведения человека (не ходить по клумбам, газонам, не рвать и не ломать растения, листья и ветки деревьев и кустарников; не распугивать птиц; не засорять водоемы; не оставлять мусор в лесу, парке; выбрасывать мусор только в специально отведенном месте; пользоваться огнем в специально оборудованном месте и др.).</w:t>
      </w:r>
    </w:p>
    <w:p w:rsidR="00436653" w:rsidRPr="00677BC1" w:rsidRDefault="00436653" w:rsidP="00D20908">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Освоения способов безопасного поведения в некоторых стандартных опасных ситуациях (на проезжей части дороги, при переходе улиц, перекрестков, при перемещении в лифте, автомобиле) и использования их без напоминания взрослого;</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правил безопасного для окружающего мира природы поведения без напоминания взрослого в реальных жизненных ситуациях (не ходить по клумбам, газонам, не рвать растения, листья и ветки деревьев и кустарников, не распугивать птиц, не засорять водоемы, не оставлять мусор в лес, парке, не пользоваться огнем без взрослого);</w:t>
      </w:r>
    </w:p>
    <w:p w:rsidR="00436653" w:rsidRPr="006844F4"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Проявлений осторожного и осмотрительного отношения к стандартным опасным ситуациям, к природе, экономного и бережливого отношения к природным ресурсам (выключать свет при выходе из помещения; закрывать кран сразу после мытья рук, закрывать за собой дверь для сохранения тепла; экономно расходовать бумагу для собственных нужд и др.).</w:t>
      </w:r>
    </w:p>
    <w:p w:rsidR="00436653" w:rsidRDefault="00436653" w:rsidP="00247743">
      <w:pPr>
        <w:pStyle w:val="ListParagraph"/>
        <w:spacing w:after="0"/>
        <w:ind w:left="567"/>
        <w:jc w:val="center"/>
        <w:rPr>
          <w:rFonts w:ascii="Times New Roman" w:hAnsi="Times New Roman" w:cs="Times New Roman"/>
          <w:b/>
          <w:bCs/>
          <w:sz w:val="24"/>
          <w:szCs w:val="24"/>
        </w:rPr>
      </w:pPr>
    </w:p>
    <w:p w:rsidR="00436653" w:rsidRPr="00864DA3" w:rsidRDefault="00436653" w:rsidP="00247743">
      <w:pPr>
        <w:pStyle w:val="ListParagraph"/>
        <w:spacing w:after="0" w:line="240" w:lineRule="auto"/>
        <w:ind w:left="567"/>
        <w:jc w:val="center"/>
        <w:rPr>
          <w:rFonts w:ascii="Times New Roman" w:hAnsi="Times New Roman" w:cs="Times New Roman"/>
          <w:b/>
          <w:bCs/>
          <w:sz w:val="24"/>
          <w:szCs w:val="24"/>
        </w:rPr>
      </w:pPr>
      <w:r w:rsidRPr="00864DA3">
        <w:rPr>
          <w:rFonts w:ascii="Times New Roman" w:hAnsi="Times New Roman" w:cs="Times New Roman"/>
          <w:b/>
          <w:bCs/>
          <w:sz w:val="24"/>
          <w:szCs w:val="24"/>
        </w:rPr>
        <w:t>Подготовительная группа (</w:t>
      </w:r>
      <w:r>
        <w:rPr>
          <w:rFonts w:ascii="Times New Roman" w:hAnsi="Times New Roman" w:cs="Times New Roman"/>
          <w:b/>
          <w:bCs/>
          <w:sz w:val="24"/>
          <w:szCs w:val="24"/>
        </w:rPr>
        <w:t>О</w:t>
      </w:r>
      <w:r w:rsidRPr="00864DA3">
        <w:rPr>
          <w:rFonts w:ascii="Times New Roman" w:hAnsi="Times New Roman" w:cs="Times New Roman"/>
          <w:b/>
          <w:bCs/>
          <w:sz w:val="24"/>
          <w:szCs w:val="24"/>
        </w:rPr>
        <w:t xml:space="preserve">т 6 до </w:t>
      </w:r>
      <w:r>
        <w:rPr>
          <w:rFonts w:ascii="Times New Roman" w:hAnsi="Times New Roman" w:cs="Times New Roman"/>
          <w:b/>
          <w:bCs/>
          <w:sz w:val="24"/>
          <w:szCs w:val="24"/>
        </w:rPr>
        <w:t>7</w:t>
      </w:r>
      <w:r w:rsidRPr="00864DA3">
        <w:rPr>
          <w:rFonts w:ascii="Times New Roman" w:hAnsi="Times New Roman" w:cs="Times New Roman"/>
          <w:b/>
          <w:bCs/>
          <w:sz w:val="24"/>
          <w:szCs w:val="24"/>
        </w:rPr>
        <w:t xml:space="preserve"> лет)</w:t>
      </w:r>
    </w:p>
    <w:p w:rsidR="00436653" w:rsidRPr="00864DA3" w:rsidRDefault="00436653" w:rsidP="006844F4">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Усвоение норм и ценностей, принятых в обществе, включая моральные и нравственные ценности</w:t>
      </w:r>
    </w:p>
    <w:p w:rsidR="00436653" w:rsidRPr="00E50EA2" w:rsidRDefault="00436653" w:rsidP="006844F4">
      <w:pPr>
        <w:shd w:val="clear" w:color="auto" w:fill="FFFFFF"/>
        <w:spacing w:after="0" w:line="240" w:lineRule="auto"/>
        <w:ind w:left="567" w:right="5"/>
        <w:rPr>
          <w:rFonts w:ascii="Times New Roman" w:hAnsi="Times New Roman" w:cs="Times New Roman"/>
          <w:i/>
          <w:iCs/>
          <w:spacing w:val="-1"/>
          <w:sz w:val="24"/>
          <w:szCs w:val="24"/>
        </w:rPr>
      </w:pPr>
      <w:r w:rsidRPr="00E50EA2">
        <w:rPr>
          <w:rFonts w:ascii="Times New Roman" w:hAnsi="Times New Roman" w:cs="Times New Roman"/>
          <w:i/>
          <w:iCs/>
          <w:spacing w:val="-1"/>
          <w:sz w:val="24"/>
          <w:szCs w:val="24"/>
        </w:rPr>
        <w:t>Обеспечение развития первичных представлений:</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нормах и правилах поведения (в том числе моральных), о противоположных моральных понятиях (честь – лживость, скромность – нескромность (зазнайство) и т.д.);</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высших нравственных чувствах (любовь, долг и ответственность, гордость, стыд, совесть);</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видах нравственного выбора (положительный, отрицательный, компромиссный  и др.) и его мотивах.</w:t>
      </w:r>
    </w:p>
    <w:p w:rsidR="00436653" w:rsidRPr="00E50EA2" w:rsidRDefault="00436653" w:rsidP="006844F4">
      <w:pPr>
        <w:shd w:val="clear" w:color="auto" w:fill="FFFFFF"/>
        <w:spacing w:after="0" w:line="240" w:lineRule="auto"/>
        <w:ind w:right="5" w:firstLine="567"/>
        <w:rPr>
          <w:rFonts w:ascii="Times New Roman" w:hAnsi="Times New Roman" w:cs="Times New Roman"/>
          <w:i/>
          <w:iCs/>
          <w:sz w:val="24"/>
          <w:szCs w:val="24"/>
        </w:rPr>
      </w:pPr>
      <w:r w:rsidRPr="00E50EA2">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Соблюдения норм и правил поведения со взрослыми и сверстниками, совершения нравственно направленных действий (поделиться чем-либо, помочь в затруднительной ситуации, придвинуть стул и предложить сесть, подать руку, поднять выроненную вещь, утешить обиженного и др.) на основе моральной мотивации;</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Раскрытия на примерах из жизни, кино, литературы и др. содержания некоторых моральных понятий (например, «добрый человек – тот, который…», «скромность – это…» и др.); различения близких по значению моральных понятий (например, жадный – экономный);</w:t>
      </w:r>
    </w:p>
    <w:p w:rsidR="00436653"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Понимания и использования в речи соответствующей морально-оценочной лексики (справедливо – несправедливо, справедливый – несправедливый, честно – нечестно, честный – нечестный, жадный – щедрый и др.);</w:t>
      </w:r>
    </w:p>
    <w:p w:rsidR="00436653" w:rsidRPr="00E50EA2" w:rsidRDefault="00436653" w:rsidP="00D402F8">
      <w:pPr>
        <w:pStyle w:val="ListParagraph"/>
        <w:numPr>
          <w:ilvl w:val="0"/>
          <w:numId w:val="68"/>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Совершения положительного нравственного выбора (воображаемого и реального) в ситуациях морального выбора, содержанием которых отражает участие близких людей, друзей и др.</w:t>
      </w:r>
    </w:p>
    <w:p w:rsidR="00436653" w:rsidRDefault="00436653" w:rsidP="006844F4">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общения и взаимодействия ребенка со взрослыми и сверстниками</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разнообразии способов общения и взаимодействия с детьми и взрослыми (пригласить, спросить разрешения, договориться, извиниться, обменяться предметами, распределить действия, похвалить и др.).</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Рассуждения о социальных ситуациях, социальном поведении, взаимоотношениях людей, постановки соответствующих вопросов; использования разнообразия речевых конструкций и формулировок;</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Инициирования обращений к взрослому и сверстнику с предложениями деятельности, вежливого вступления в общение и в различного рода социальные взаимодействия, адекватного и осознанного выбора стиля общения, использования разнообразия вербальных и невербальных средств общения (мимики, жестов, действий); </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Высказывания предложений, советов, объяснения причин действий и поступков, рассказывания о  своих замыслах, планах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обсуждении литературных произведений с нравственным содержанием, оценки героев не только по его поступкам, но и с учетом мотивов поступков, переживаний;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Употребления вежливых форм речи, следования правилам речевого этикета;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Использования объяснительной речи (объяснять сверстникам и младшим детям правила поведения в общественных местах, способы выполнения основных гигиенических процедур, убеждать в необходимости здорового образа жизни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Использования разнообразных конструктивных способов общения и взаимодействия с детьми и взрослыми (договориться, обменяться предметами, распределить действия при сотрудничестве);</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Организации совместных с другими детьми сюжетно-ролевых игр, договариваясь, распределяя роли, предлагая сюжеты игр и их варианты («Школа», «Музыкальная школа», «Спортивная школа» и др.); согласования собственного игрового замысла с игровыми замыслами других детей, обсуждения, планирования и согласования действий всех играющих;</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создания некоторых недостающих для игры предметов (например, денег, чеков, ценников, кошельков, пластиковых карт для игры «Супермаркет»); объединения сюжетных линий в игре, расширения состава ролей («Пусть у бабушки будет еще один внук – Максим»), комбинирования тематических сюжетов в один сюжет (например, в супермаркете открылась аптека и др.); выполнения разных ролей;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Установления положительных ролевых и реальных взаимоотношений в игре (согласовать свои действия с действиями партнеров по игре, помогая им при необходимости, справедливо разрешая споры и т.д.);</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выбора сказки, рассказа и т.д. в качестве содержания режиссерских и театрализованных игр, подборка и изготовления необходимых атрибутов, декораций, распределения ролей; раскрытия игрового образа с помощью разнообразных средств выразительности; выступления перед детьми,  воспитателями,  родителями.</w:t>
      </w:r>
    </w:p>
    <w:p w:rsidR="00436653" w:rsidRDefault="00436653" w:rsidP="006844F4">
      <w:pPr>
        <w:pStyle w:val="ListParagraph"/>
        <w:spacing w:after="0" w:line="240" w:lineRule="auto"/>
        <w:ind w:left="567"/>
        <w:jc w:val="center"/>
        <w:rPr>
          <w:rFonts w:ascii="Times New Roman" w:hAnsi="Times New Roman" w:cs="Times New Roman"/>
          <w:b/>
          <w:bCs/>
          <w:i/>
          <w:iCs/>
          <w:sz w:val="24"/>
          <w:szCs w:val="24"/>
          <w:u w:val="single"/>
        </w:rPr>
      </w:pPr>
    </w:p>
    <w:p w:rsidR="00436653" w:rsidRDefault="00436653" w:rsidP="006844F4">
      <w:pPr>
        <w:pStyle w:val="ListParagraph"/>
        <w:spacing w:after="0" w:line="240" w:lineRule="auto"/>
        <w:ind w:left="567"/>
        <w:jc w:val="center"/>
        <w:rPr>
          <w:rFonts w:ascii="Times New Roman" w:hAnsi="Times New Roman" w:cs="Times New Roman"/>
          <w:b/>
          <w:bCs/>
          <w:i/>
          <w:iCs/>
          <w:sz w:val="24"/>
          <w:szCs w:val="24"/>
          <w:u w:val="single"/>
        </w:rPr>
      </w:pPr>
    </w:p>
    <w:p w:rsidR="00436653" w:rsidRDefault="00436653" w:rsidP="006844F4">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Становление самостоятельности, целенаправленности и саморегуляции собственных действий</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элементах структуры деятельности (Что надо (хочу) сделать? Как это сделать? Что должно получиться в результате?);</w:t>
      </w:r>
    </w:p>
    <w:p w:rsidR="00436653" w:rsidRPr="003B5F1D"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саморегуляции собственных действий (специальные упражнения на расслабление мышц, упражнение на дыхание, медитативные упражнения, аутогенная тренировка).</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Самостоятельной постановки цели, проверки эффективности выбранных средств их достижения на основе учета предыдущих ошибок;</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Предвидения конечного результата своих действий и поступков; исправления ошибок с учетом приобретенного личного опыта (например, прошлых аналогичных ситуаций);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ответственности за сказанные слова, обещания, взятые на себя обязательства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Правильного реагирования в стрессовых ситуациях (не расстраиваться, не плакать, не падать духом, если проиграл или что-то не получилось, говорить «нет» в случае неприемлемого предложения, справляться  ситуацией игнорирования, когда не замечают и не хотят принимать в игру, уметь самому себя чем-то занять и таким образом отвлечься от обидной ситуации);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реагирования на проявление агрессии (проявлять терпимость и дружелюбие к ребёнку, который «не такой, как все», например, с физическими недостатками), учитывать последствия своего агрессивного поведения, принимать последствия своего выбора (не жаловаться на последствия своего негативного поведения), адекватно реагировать на обвинения (можно защитить себя, но в то же время признать свою неправоту);</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Направления своего внимания на мышечные ощущения, движения, сопровождающие собственные эмоции и эмоции, которые испытывают окружающие;</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специальных упражнений, направленных на развитие саморегуляции (упражнения на расслабление мышц, упражнение на дыхание, медитативные упражнения, аутогенная тренировка);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Положительной самооценки на основе выделения собственных особенностей, достоинств («Я хорошо рисую»), возможностей («У меня хороший голос – я смогу учиться пению») и перспектив в собственном развитии («Я скоро буду школьником»);</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Регуляции собственных чувств (самостоятельно справляться со своим гневом, не переносить его на невиновного, не реагировать на гнев другого человека или противостоять гневу, не давать себя в обиду, справляться со страхами, проявлять храбрость, переживать печаль и др.).</w:t>
      </w:r>
    </w:p>
    <w:p w:rsidR="00436653" w:rsidRDefault="00436653" w:rsidP="006844F4">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социального и эмоционального интеллекта, эмоциональной отзывчивости, сопереживания</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разнообразии и красоте слов и фраз речевого этикета («Позвольте вас попросить о…», «Не могли бы вы…», «Окажите любезность…», «Наверное, я неправ, но…», «Позвольте, я…», «Благодарю», «Искренне прошу вас прощения за…»);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комплементах взрослым и детям;</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формах вежливого выражения отказа («Мне бы не хотелось, чтобы…», «Прости, я не могу…», «Я не хочу этого делать, потому что…» и др.).</w:t>
      </w:r>
    </w:p>
    <w:p w:rsidR="00436653" w:rsidRDefault="00436653" w:rsidP="006844F4">
      <w:pPr>
        <w:spacing w:after="0" w:line="240" w:lineRule="auto"/>
        <w:ind w:firstLine="567"/>
        <w:rPr>
          <w:rFonts w:ascii="Times New Roman" w:hAnsi="Times New Roman" w:cs="Times New Roman"/>
          <w:i/>
          <w:iCs/>
          <w:sz w:val="24"/>
          <w:szCs w:val="24"/>
        </w:rPr>
      </w:pP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Произнесения и принятия комплементов (красиво высказываться, соглашаться с приятными словами, не смущаться, не зазнаваться); принесения извинений (когда не прав, искренне просить прощения);</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Произвольного направления внимания на собственные эмоциональные ощущение, различения и сравнения эмоциональных ощущений, определение их характера (приятно, неприятно, беспокойно, страшно и т.п.);</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Произвольного и подражательного воспроизведения или демонстрация эмоций по заданному образцу;</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в практике общения эмоционального отношения к окружающей действительности, сочувствия, сопереживания, сорадования; использования в процессе речевого общения слов, передающих эмоции, настроение и состояние людей.</w:t>
      </w:r>
    </w:p>
    <w:p w:rsidR="00436653" w:rsidRDefault="00436653" w:rsidP="006844F4">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готовности к совместной деятельности со сверстниками</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разнообразии форм и способов конструктивного взаимодействия и разрешения конфликтов (вежливо приглашать сверстника к деятельности, не мешать друг другу, не обижать; замечать, если сверстнику нужна помощь, и оказывать её словом и делом; поддерживать, подбадривать друг друга, соблюдать правила, при необходимости обмениваться игрушками и предметами, вежливо разговаривать; не кричать, не расстраиваться и не плакать, если что-то не получается; ждать, если это необходимо, своей очереди, по возможности уступать сверстнику, справедливо распределять роли в игре, справедливо оценивать процесс и результат деятельности партнера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 зависимости результата совместной деятельности от общих усилий партнеров по деятельности, о причинах и следствиях действий, поступков, поведения, отношения.</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интереса к процессу и результату совместной со сверстниками и взрослыми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Объединения со сверстниками в совместной деятельности в соответствии с их интересами;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Доведения какого-либо занятия, совместной деятельности до конца (не бросать дело незаконченным, предлагать помощь партнер, замечая, когда он в ней нуждается, сосредоточиваться на своем занятии, не отвлекаясь на шум и оклики, исправлять недостатки в работе, улучшая ее результат);</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Планирования и достижения общего результата совместных действий в коллективных видах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Конструктивного взаимодействия со сверстниками в играх и других видах деятельности (пригласить к совместной деятельности сообщить сверстникам о своем замысле и согласовать его с ними, отобрать необходимые средства, совместно выполнять необходимые действия, соблюдать правила, не мешать друг другу, не ссориться, мирно улаживать конфликты, справедливо разрешать споры, обмениваться игрушками и предметами, соблюдать очередность, добиваться совместного результата, справедливо оценивать действия и результаты этихдействий, как собственные, так и партнеров по деятельности и др.).</w:t>
      </w:r>
    </w:p>
    <w:p w:rsidR="00436653" w:rsidRDefault="00436653" w:rsidP="006844F4">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уважительного отношения и чувства принадлежности к своей семье и к сообществу детей и взрослых в образовательной организации</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собственной принадлежности к семье, о своей родословной, о родственниках, об их судьбах, интересных случаях из их жизни;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составе семьи, своей принадлежности к ней, некоторых родственных связях (например, свекровь – невестка, теща – зять), о профессиях, интересах и занятиях родителей и родственников; о функциях людей разного пола и возраста в семье;</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гендерных отношениях и взаимосвязях в семье, как между детьми, так и между взрослыми («Когда я женюсь, то буду мужем, а для своих детей – отцом»);</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Об адресе (страна, город (село), улица, дом, квартира), по которому проживает семья, номере телефона квартиры (дома), адресах и номерах телефонов близких родственников, друзей семьи;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своей принадлежности к членам группы детского сада, о фамилии, имени, отчестве заведующего детским садом, об адресе детского сада  и др.</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Составления вместе с родителями и воспитателем генеалогического древа (начиная с дедушек и бабушек), рассматривания семейных альбомов с фотографиями, почетных грамот и наград родственников, их коллекций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Установления взаимосвязей между различными мужскими и женскими проявлениями, эмоциональными реакциями, правилами и нормами поведения;</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выполнении некоторых семейных обязанностей, семейных традициях и праздниках;</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Поздравления родителей и родственников с днем рождения и другими праздниками;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чувства гордости за семью, умения, достижения и успехи родителей и родственников (положительные поступки, награды за профессиональные, спортивные и другие достижения);</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Внимательного и заботливого отношения к работникам и воспитанникам детского сада;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некоторых общественных обязанностей, поручений, участия в коллективных делах в детском саду (спектакли, дежурства, изготовление подарков для благотворительных акций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чувства гордости за успехи и достижения педагогов и воспитанников детского сада.</w:t>
      </w:r>
    </w:p>
    <w:p w:rsidR="00436653" w:rsidRDefault="00436653" w:rsidP="006844F4">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позитивных установок к различным видам труда и творчества</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личностная, социальная и государственная значимость, представления о труде как экономической категории), в том числе о современных профессиях, существующих в мире (менеджер, модельер, оператор, банковский служащий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соблюдении правил безопасности в соответствии со спецификой разнообразных видов трудовой деятельности.</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Pr="00E36C3C" w:rsidRDefault="00436653" w:rsidP="00D402F8">
      <w:pPr>
        <w:pStyle w:val="ListParagraph"/>
        <w:numPr>
          <w:ilvl w:val="0"/>
          <w:numId w:val="69"/>
        </w:numPr>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Осознанного и самостоятельного выполнения процессов самообслуживания, хозяйственно-бытового труда, контроля качества их результатов, нахождения наиболее эффективных способов действий (адекватно своим особенностям);</w:t>
      </w:r>
    </w:p>
    <w:p w:rsidR="00436653" w:rsidRPr="00467991" w:rsidRDefault="00436653" w:rsidP="00D402F8">
      <w:pPr>
        <w:pStyle w:val="ListParagraph"/>
        <w:numPr>
          <w:ilvl w:val="0"/>
          <w:numId w:val="69"/>
        </w:numPr>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Активного участия в сезонных видах работ в природе (на участке детского сада, в уголке природы);</w:t>
      </w:r>
    </w:p>
    <w:p w:rsidR="00436653" w:rsidRPr="00E36C3C" w:rsidRDefault="00436653" w:rsidP="00D402F8">
      <w:pPr>
        <w:pStyle w:val="ListParagraph"/>
        <w:numPr>
          <w:ilvl w:val="0"/>
          <w:numId w:val="69"/>
        </w:numPr>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Проявлений бережного отношения к результатам труда, в том числе собственного, как ценности, желания трудиться самостоятельно и участвовать в труде взрослых, положительного отношения к трудовым подвигам, поступкам, трудовой деятельности героев произведений художественной литературы;</w:t>
      </w:r>
    </w:p>
    <w:p w:rsidR="00436653" w:rsidRPr="00467991" w:rsidRDefault="00436653" w:rsidP="00D402F8">
      <w:pPr>
        <w:pStyle w:val="ListParagraph"/>
        <w:numPr>
          <w:ilvl w:val="0"/>
          <w:numId w:val="69"/>
        </w:numPr>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Вычленения и осознания труда как особой деятельности, составляющей основу жизни человека.</w:t>
      </w:r>
    </w:p>
    <w:p w:rsidR="00436653" w:rsidRDefault="00436653" w:rsidP="006844F4">
      <w:pPr>
        <w:pStyle w:val="ListParagraph"/>
        <w:spacing w:after="0" w:line="240" w:lineRule="auto"/>
        <w:ind w:left="1287" w:hanging="720"/>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основ безопасного поведения в быту, социуме, природе</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поведения в стандартных и нестандартных (непредвиденных) опасных ситуациях;</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способах безопасного поведения в современной информационной среде (включать телевизор для просмотра конкретной программы, согласовывая выбор программы и продолжительность просмотра со взрослым; включать компьютер для конкретного занятия, содержание и продолжительность которого согласовывать со взрослым);</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жизненно важных для людей потребностях и необходимых для их удовлетворения природных (водных, почвенных, растительных, минеральных, климатических, животного мира) ресурсах, в том числе и родного края; об ограниченности природных ресурсов и необходимости экономного и бережливого отношения к ним (выключать свет при выходе из помещения; выключать электроприборы (телевизор, компьютер), если уже не пользуешься ими; закрывать кран сразу после пользования водой; закрывать за собой двери и оконные рамы для сохранения тепла; экономно расходовать бумагу для собственных нужд и др.);</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источниках опасности для окружающего мира природы (транспорт, неосторожные действия человека, деятельность людей, катастрофы, опасные природные явления – гроза, наводнение, сильный ветер, крепкий мороз, землетрясение, извержение вулканов));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некоторых видах опасных для окружающего мира природы ситуаций (загрязнение воздуха, воды, вырубка деревьев, лесные пожары, осушение водоемов);</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 правилах безопасного для окружающего мира природы поведения человека (не ходить по клумбам, газонам, не рвать и не ломать растения, листья и ветки деревьев и кустарников; не распугивать птиц; не засорять водоемы и почву; не оставлять мусор в лесу, парке; выбрасывать мусор только в специально отведенном месте; пользоваться огнем в специально оборудованном месте; тщательно заливать место костра водой перед уходом и др.).</w:t>
      </w:r>
    </w:p>
    <w:p w:rsidR="00436653" w:rsidRPr="00677BC1" w:rsidRDefault="00436653" w:rsidP="006844F4">
      <w:pPr>
        <w:spacing w:after="0" w:line="240" w:lineRule="auto"/>
        <w:ind w:firstLine="567"/>
        <w:rPr>
          <w:rFonts w:ascii="Times New Roman" w:hAnsi="Times New Roman" w:cs="Times New Roman"/>
          <w:i/>
          <w:iCs/>
          <w:sz w:val="24"/>
          <w:szCs w:val="24"/>
        </w:rPr>
      </w:pPr>
      <w:r w:rsidRPr="00677BC1">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Осознанного выполнения основных правил безопасного поведения  в стандартных опасных ситуациях (переходить улицу в указанных местах в соответствии с сигналами светофора, не ходить по проезжей части дороги и не играть вблизи дороги, не играть с огнем, в отсутствие взрослых не пользоваться электрическими приборами, не трогать без разрешения острые, колющие и режущие предметы), различных видах детской деятельности;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 случае необходимости самостоятельного обращения в службу спасения (набрать номер 01 и попросить о помощи);</w:t>
      </w:r>
    </w:p>
    <w:p w:rsidR="00436653" w:rsidRDefault="00436653" w:rsidP="00D402F8">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без напоминания взрослого правил безопасного для окружающего мира природы поведения (не ходить по клумбам, газонам, не рвать растения, листья и ветки деревьев и кустарников и др.);</w:t>
      </w:r>
    </w:p>
    <w:p w:rsidR="00436653" w:rsidRPr="00692FED" w:rsidRDefault="00436653" w:rsidP="00692FED">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соблюдения некоторых способов безопасного поведения в современной информационной среде (включать телевизор для просмотра конкретной программы и др.).</w:t>
      </w:r>
    </w:p>
    <w:p w:rsidR="00436653" w:rsidRPr="00692FED" w:rsidRDefault="00436653" w:rsidP="00692FED">
      <w:pPr>
        <w:pStyle w:val="ListParagraph"/>
        <w:spacing w:after="0" w:line="240" w:lineRule="auto"/>
        <w:ind w:left="1287"/>
        <w:rPr>
          <w:rFonts w:ascii="Times New Roman" w:hAnsi="Times New Roman" w:cs="Times New Roman"/>
          <w:sz w:val="24"/>
          <w:szCs w:val="24"/>
        </w:rPr>
      </w:pPr>
    </w:p>
    <w:p w:rsidR="00436653" w:rsidRDefault="00436653" w:rsidP="004C6BF3">
      <w:pPr>
        <w:spacing w:line="240" w:lineRule="auto"/>
        <w:ind w:left="567"/>
        <w:jc w:val="center"/>
        <w:rPr>
          <w:rFonts w:ascii="Times New Roman" w:hAnsi="Times New Roman" w:cs="Times New Roman"/>
          <w:b/>
          <w:bCs/>
          <w:sz w:val="28"/>
          <w:szCs w:val="28"/>
        </w:rPr>
      </w:pPr>
    </w:p>
    <w:p w:rsidR="00436653" w:rsidRDefault="00436653" w:rsidP="004C6BF3">
      <w:pPr>
        <w:spacing w:line="240" w:lineRule="auto"/>
        <w:ind w:left="567"/>
        <w:jc w:val="center"/>
        <w:rPr>
          <w:rFonts w:ascii="Times New Roman" w:hAnsi="Times New Roman" w:cs="Times New Roman"/>
          <w:b/>
          <w:bCs/>
          <w:sz w:val="28"/>
          <w:szCs w:val="28"/>
        </w:rPr>
      </w:pPr>
    </w:p>
    <w:p w:rsidR="00436653" w:rsidRPr="004C6BF3" w:rsidRDefault="00436653" w:rsidP="004C6BF3">
      <w:pPr>
        <w:spacing w:line="24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 xml:space="preserve">2.1.2. </w:t>
      </w:r>
      <w:r w:rsidRPr="004C6BF3">
        <w:rPr>
          <w:rFonts w:ascii="Times New Roman" w:hAnsi="Times New Roman" w:cs="Times New Roman"/>
          <w:b/>
          <w:bCs/>
          <w:sz w:val="28"/>
          <w:szCs w:val="28"/>
        </w:rPr>
        <w:t>Образовательная область «Познавательное  развитие»</w:t>
      </w:r>
    </w:p>
    <w:p w:rsidR="00436653" w:rsidRPr="004C6BF3" w:rsidRDefault="00436653" w:rsidP="00B960FB">
      <w:pPr>
        <w:spacing w:before="240" w:line="240" w:lineRule="auto"/>
        <w:ind w:firstLine="567"/>
        <w:rPr>
          <w:rFonts w:ascii="Times New Roman" w:hAnsi="Times New Roman" w:cs="Times New Roman"/>
          <w:sz w:val="24"/>
          <w:szCs w:val="24"/>
        </w:rPr>
      </w:pPr>
      <w:r w:rsidRPr="004C6BF3">
        <w:rPr>
          <w:rFonts w:ascii="Times New Roman" w:hAnsi="Times New Roman" w:cs="Times New Roman"/>
          <w:sz w:val="24"/>
          <w:szCs w:val="24"/>
        </w:rPr>
        <w:t>Образовательная область «Познавательное развитие» направлено на:</w:t>
      </w:r>
    </w:p>
    <w:p w:rsidR="00436653" w:rsidRPr="00935FD9" w:rsidRDefault="00436653" w:rsidP="00B960FB">
      <w:pPr>
        <w:pStyle w:val="ListParagraph"/>
        <w:numPr>
          <w:ilvl w:val="0"/>
          <w:numId w:val="3"/>
        </w:numPr>
        <w:spacing w:line="240" w:lineRule="auto"/>
        <w:rPr>
          <w:rFonts w:ascii="Times New Roman" w:hAnsi="Times New Roman" w:cs="Times New Roman"/>
          <w:sz w:val="24"/>
          <w:szCs w:val="24"/>
        </w:rPr>
      </w:pPr>
      <w:r w:rsidRPr="00935FD9">
        <w:rPr>
          <w:rFonts w:ascii="Times New Roman" w:hAnsi="Times New Roman" w:cs="Times New Roman"/>
          <w:sz w:val="24"/>
          <w:szCs w:val="24"/>
        </w:rPr>
        <w:t>Развитие интересов детей, любознательности и познавательной мотивации.</w:t>
      </w:r>
    </w:p>
    <w:p w:rsidR="00436653" w:rsidRPr="00935FD9" w:rsidRDefault="00436653" w:rsidP="00FB5F8E">
      <w:pPr>
        <w:pStyle w:val="ListParagraph"/>
        <w:numPr>
          <w:ilvl w:val="0"/>
          <w:numId w:val="3"/>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познавательных действий, становление сознания.</w:t>
      </w:r>
    </w:p>
    <w:p w:rsidR="00436653" w:rsidRPr="00935FD9" w:rsidRDefault="00436653" w:rsidP="00FB5F8E">
      <w:pPr>
        <w:pStyle w:val="ListParagraph"/>
        <w:numPr>
          <w:ilvl w:val="0"/>
          <w:numId w:val="3"/>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Развитие воображения и творческой активности.</w:t>
      </w:r>
    </w:p>
    <w:p w:rsidR="00436653" w:rsidRPr="00935FD9" w:rsidRDefault="00436653" w:rsidP="00FB5F8E">
      <w:pPr>
        <w:pStyle w:val="ListParagraph"/>
        <w:numPr>
          <w:ilvl w:val="0"/>
          <w:numId w:val="3"/>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436653" w:rsidRPr="00935FD9" w:rsidRDefault="00436653" w:rsidP="00FB5F8E">
      <w:pPr>
        <w:pStyle w:val="ListParagraph"/>
        <w:numPr>
          <w:ilvl w:val="0"/>
          <w:numId w:val="3"/>
        </w:numPr>
        <w:spacing w:before="240"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436653" w:rsidRDefault="00436653" w:rsidP="00247743">
      <w:pPr>
        <w:spacing w:after="0" w:line="240" w:lineRule="auto"/>
        <w:ind w:left="567"/>
        <w:jc w:val="center"/>
        <w:rPr>
          <w:rFonts w:ascii="Times New Roman" w:hAnsi="Times New Roman" w:cs="Times New Roman"/>
          <w:b/>
          <w:bCs/>
          <w:i/>
          <w:iCs/>
          <w:sz w:val="28"/>
          <w:szCs w:val="28"/>
        </w:rPr>
      </w:pPr>
    </w:p>
    <w:p w:rsidR="00436653" w:rsidRPr="00E60E9A" w:rsidRDefault="00436653" w:rsidP="00247743">
      <w:pPr>
        <w:spacing w:after="0" w:line="240" w:lineRule="auto"/>
        <w:ind w:left="567"/>
        <w:jc w:val="center"/>
        <w:rPr>
          <w:rFonts w:ascii="Times New Roman" w:hAnsi="Times New Roman" w:cs="Times New Roman"/>
          <w:b/>
          <w:bCs/>
          <w:sz w:val="28"/>
          <w:szCs w:val="28"/>
        </w:rPr>
      </w:pPr>
      <w:r w:rsidRPr="00E60E9A">
        <w:rPr>
          <w:rFonts w:ascii="Times New Roman" w:hAnsi="Times New Roman" w:cs="Times New Roman"/>
          <w:b/>
          <w:bCs/>
          <w:sz w:val="28"/>
          <w:szCs w:val="28"/>
        </w:rPr>
        <w:t>Содержание образовательной области «Познавательное развитие»</w:t>
      </w:r>
    </w:p>
    <w:p w:rsidR="00436653" w:rsidRDefault="00436653" w:rsidP="00247743">
      <w:pPr>
        <w:spacing w:after="0" w:line="240" w:lineRule="auto"/>
        <w:ind w:left="567"/>
        <w:jc w:val="center"/>
        <w:rPr>
          <w:rFonts w:ascii="Times New Roman" w:hAnsi="Times New Roman" w:cs="Times New Roman"/>
          <w:b/>
          <w:bCs/>
          <w:sz w:val="24"/>
          <w:szCs w:val="24"/>
        </w:rPr>
      </w:pPr>
    </w:p>
    <w:p w:rsidR="00436653" w:rsidRPr="00EC7364" w:rsidRDefault="00436653" w:rsidP="00247743">
      <w:pPr>
        <w:spacing w:after="0" w:line="240" w:lineRule="auto"/>
        <w:ind w:left="567"/>
        <w:jc w:val="center"/>
        <w:rPr>
          <w:rFonts w:ascii="Times New Roman" w:hAnsi="Times New Roman" w:cs="Times New Roman"/>
          <w:b/>
          <w:bCs/>
          <w:sz w:val="24"/>
          <w:szCs w:val="24"/>
        </w:rPr>
      </w:pPr>
      <w:r w:rsidRPr="00EC7364">
        <w:rPr>
          <w:rFonts w:ascii="Times New Roman" w:hAnsi="Times New Roman" w:cs="Times New Roman"/>
          <w:b/>
          <w:bCs/>
          <w:sz w:val="24"/>
          <w:szCs w:val="24"/>
        </w:rPr>
        <w:t>Ранний возраст (</w:t>
      </w:r>
      <w:r>
        <w:rPr>
          <w:rFonts w:ascii="Times New Roman" w:hAnsi="Times New Roman" w:cs="Times New Roman"/>
          <w:b/>
          <w:bCs/>
          <w:sz w:val="24"/>
          <w:szCs w:val="24"/>
        </w:rPr>
        <w:t>О</w:t>
      </w:r>
      <w:r w:rsidRPr="00EC7364">
        <w:rPr>
          <w:rFonts w:ascii="Times New Roman" w:hAnsi="Times New Roman" w:cs="Times New Roman"/>
          <w:b/>
          <w:bCs/>
          <w:sz w:val="24"/>
          <w:szCs w:val="24"/>
        </w:rPr>
        <w:t>т 2 до 3 лет)</w:t>
      </w:r>
    </w:p>
    <w:p w:rsidR="00436653" w:rsidRPr="005D5644" w:rsidRDefault="00436653" w:rsidP="005D5644">
      <w:pPr>
        <w:pStyle w:val="ListParagraph"/>
        <w:spacing w:after="0" w:line="240" w:lineRule="auto"/>
        <w:ind w:left="567"/>
        <w:rPr>
          <w:rFonts w:ascii="Times New Roman" w:hAnsi="Times New Roman" w:cs="Times New Roman"/>
          <w:i/>
          <w:iCs/>
          <w:sz w:val="24"/>
          <w:szCs w:val="24"/>
        </w:rPr>
      </w:pPr>
      <w:r w:rsidRPr="005D5644">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81"/>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Об основных свойствах предметов с активным использованием осязания, зрения, слуха, обоняния;</w:t>
      </w:r>
    </w:p>
    <w:p w:rsidR="00436653" w:rsidRDefault="00436653" w:rsidP="00D402F8">
      <w:pPr>
        <w:pStyle w:val="ListParagraph"/>
        <w:numPr>
          <w:ilvl w:val="0"/>
          <w:numId w:val="81"/>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предметах контрастных и одинаковых групп;</w:t>
      </w:r>
    </w:p>
    <w:p w:rsidR="00436653" w:rsidRPr="0040549E" w:rsidRDefault="00436653" w:rsidP="00D402F8">
      <w:pPr>
        <w:pStyle w:val="ListParagraph"/>
        <w:numPr>
          <w:ilvl w:val="0"/>
          <w:numId w:val="81"/>
        </w:numPr>
        <w:shd w:val="clear" w:color="auto" w:fill="FFFFFF"/>
        <w:spacing w:after="0" w:line="240" w:lineRule="auto"/>
        <w:ind w:right="5"/>
        <w:rPr>
          <w:rFonts w:ascii="Times New Roman" w:hAnsi="Times New Roman" w:cs="Times New Roman"/>
          <w:sz w:val="24"/>
          <w:szCs w:val="24"/>
        </w:rPr>
      </w:pPr>
      <w:r>
        <w:rPr>
          <w:rFonts w:ascii="Times New Roman" w:hAnsi="Times New Roman" w:cs="Times New Roman"/>
          <w:sz w:val="24"/>
          <w:szCs w:val="24"/>
        </w:rPr>
        <w:t>О количестве предметов: много и один.</w:t>
      </w:r>
    </w:p>
    <w:p w:rsidR="00436653" w:rsidRPr="005D5644" w:rsidRDefault="00436653" w:rsidP="005D5644">
      <w:pPr>
        <w:shd w:val="clear" w:color="auto" w:fill="FFFFFF"/>
        <w:spacing w:after="0" w:line="240" w:lineRule="auto"/>
        <w:ind w:left="567" w:right="-1"/>
        <w:rPr>
          <w:rFonts w:ascii="Times New Roman" w:hAnsi="Times New Roman" w:cs="Times New Roman"/>
          <w:i/>
          <w:iCs/>
          <w:sz w:val="24"/>
          <w:szCs w:val="24"/>
        </w:rPr>
      </w:pPr>
      <w:r w:rsidRPr="005D5644">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8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Обследовательских действий по определению цвета, величины, формы предмета;</w:t>
      </w:r>
    </w:p>
    <w:p w:rsidR="00436653" w:rsidRPr="0040549E" w:rsidRDefault="00436653" w:rsidP="00D402F8">
      <w:pPr>
        <w:pStyle w:val="ListParagraph"/>
        <w:numPr>
          <w:ilvl w:val="0"/>
          <w:numId w:val="8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Выделения признаков сходства и различий между предметами, имеющими одинаковое название;</w:t>
      </w:r>
    </w:p>
    <w:p w:rsidR="00436653" w:rsidRDefault="00436653" w:rsidP="00D402F8">
      <w:pPr>
        <w:pStyle w:val="ListParagraph"/>
        <w:numPr>
          <w:ilvl w:val="0"/>
          <w:numId w:val="8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Определения предметов по величине (большие и маленькие); различия их по форме (шар, куб и т.д.);</w:t>
      </w:r>
    </w:p>
    <w:p w:rsidR="00436653" w:rsidRDefault="00436653" w:rsidP="00D402F8">
      <w:pPr>
        <w:pStyle w:val="ListParagraph"/>
        <w:numPr>
          <w:ilvl w:val="0"/>
          <w:numId w:val="8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Называния свойств предметов;</w:t>
      </w:r>
    </w:p>
    <w:p w:rsidR="00436653" w:rsidRDefault="00436653" w:rsidP="00D402F8">
      <w:pPr>
        <w:pStyle w:val="ListParagraph"/>
        <w:numPr>
          <w:ilvl w:val="0"/>
          <w:numId w:val="8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Экспериментирования с песком, водой;</w:t>
      </w:r>
    </w:p>
    <w:p w:rsidR="00436653" w:rsidRDefault="00436653" w:rsidP="00D402F8">
      <w:pPr>
        <w:pStyle w:val="ListParagraph"/>
        <w:numPr>
          <w:ilvl w:val="0"/>
          <w:numId w:val="8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Ориентирования в групповой комнате, в ближайшем окружении;</w:t>
      </w:r>
    </w:p>
    <w:p w:rsidR="00436653" w:rsidRDefault="00436653" w:rsidP="00D402F8">
      <w:pPr>
        <w:pStyle w:val="ListParagraph"/>
        <w:numPr>
          <w:ilvl w:val="0"/>
          <w:numId w:val="8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Различения частей суток, использования в речи соответствующих слов;</w:t>
      </w:r>
    </w:p>
    <w:p w:rsidR="00436653" w:rsidRPr="0040549E" w:rsidRDefault="00436653" w:rsidP="00D402F8">
      <w:pPr>
        <w:pStyle w:val="ListParagraph"/>
        <w:numPr>
          <w:ilvl w:val="0"/>
          <w:numId w:val="8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Различения и называния игрушек, предметов мебели, одежды, посуды, членов своей семьи и персонала группы.</w:t>
      </w:r>
    </w:p>
    <w:p w:rsidR="00436653" w:rsidRDefault="00436653" w:rsidP="004C6BF3">
      <w:pPr>
        <w:spacing w:after="0" w:line="240" w:lineRule="auto"/>
        <w:rPr>
          <w:rFonts w:ascii="Times New Roman" w:hAnsi="Times New Roman" w:cs="Times New Roman"/>
          <w:b/>
          <w:bCs/>
          <w:sz w:val="24"/>
          <w:szCs w:val="24"/>
        </w:rPr>
      </w:pPr>
    </w:p>
    <w:p w:rsidR="00436653" w:rsidRPr="00EC7364" w:rsidRDefault="00436653" w:rsidP="00247743">
      <w:pPr>
        <w:spacing w:after="0" w:line="240" w:lineRule="auto"/>
        <w:ind w:left="567"/>
        <w:jc w:val="center"/>
        <w:rPr>
          <w:rFonts w:ascii="Times New Roman" w:hAnsi="Times New Roman" w:cs="Times New Roman"/>
          <w:b/>
          <w:bCs/>
          <w:sz w:val="24"/>
          <w:szCs w:val="24"/>
        </w:rPr>
      </w:pPr>
      <w:r w:rsidRPr="00EC7364">
        <w:rPr>
          <w:rFonts w:ascii="Times New Roman" w:hAnsi="Times New Roman" w:cs="Times New Roman"/>
          <w:b/>
          <w:bCs/>
          <w:sz w:val="24"/>
          <w:szCs w:val="24"/>
        </w:rPr>
        <w:t>Младш</w:t>
      </w:r>
      <w:r>
        <w:rPr>
          <w:rFonts w:ascii="Times New Roman" w:hAnsi="Times New Roman" w:cs="Times New Roman"/>
          <w:b/>
          <w:bCs/>
          <w:sz w:val="24"/>
          <w:szCs w:val="24"/>
        </w:rPr>
        <w:t xml:space="preserve">ая группа </w:t>
      </w:r>
      <w:r w:rsidRPr="00EC7364">
        <w:rPr>
          <w:rFonts w:ascii="Times New Roman" w:hAnsi="Times New Roman" w:cs="Times New Roman"/>
          <w:b/>
          <w:bCs/>
          <w:sz w:val="24"/>
          <w:szCs w:val="24"/>
        </w:rPr>
        <w:t>(</w:t>
      </w:r>
      <w:r>
        <w:rPr>
          <w:rFonts w:ascii="Times New Roman" w:hAnsi="Times New Roman" w:cs="Times New Roman"/>
          <w:b/>
          <w:bCs/>
          <w:sz w:val="24"/>
          <w:szCs w:val="24"/>
        </w:rPr>
        <w:t>О</w:t>
      </w:r>
      <w:r w:rsidRPr="00EC7364">
        <w:rPr>
          <w:rFonts w:ascii="Times New Roman" w:hAnsi="Times New Roman" w:cs="Times New Roman"/>
          <w:b/>
          <w:bCs/>
          <w:sz w:val="24"/>
          <w:szCs w:val="24"/>
        </w:rPr>
        <w:t>т 3 до 4 лет)</w:t>
      </w:r>
    </w:p>
    <w:p w:rsidR="00436653" w:rsidRDefault="00436653" w:rsidP="00247743">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интересов детей, любознательности и познавательной мотивации.</w:t>
      </w:r>
    </w:p>
    <w:p w:rsidR="00436653" w:rsidRPr="00A040D6" w:rsidRDefault="00436653" w:rsidP="00247743">
      <w:pPr>
        <w:shd w:val="clear" w:color="auto" w:fill="FFFFFF"/>
        <w:spacing w:after="0" w:line="240" w:lineRule="auto"/>
        <w:ind w:left="567"/>
        <w:jc w:val="center"/>
        <w:rPr>
          <w:rFonts w:ascii="Times New Roman" w:hAnsi="Times New Roman" w:cs="Times New Roman"/>
          <w:sz w:val="24"/>
          <w:szCs w:val="24"/>
        </w:rPr>
      </w:pPr>
      <w:r>
        <w:rPr>
          <w:rFonts w:ascii="Times New Roman" w:hAnsi="Times New Roman" w:cs="Times New Roman"/>
          <w:b/>
          <w:bCs/>
          <w:i/>
          <w:iCs/>
          <w:sz w:val="24"/>
          <w:szCs w:val="24"/>
          <w:u w:val="single"/>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r>
        <w:rPr>
          <w:rFonts w:ascii="Times New Roman" w:hAnsi="Times New Roman" w:cs="Times New Roman"/>
          <w:sz w:val="24"/>
          <w:szCs w:val="24"/>
        </w:rPr>
        <w:t>в том числе:</w:t>
      </w:r>
    </w:p>
    <w:p w:rsidR="00436653" w:rsidRPr="00A040D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 xml:space="preserve">Об основных свойствах предметов и разновидностях цвета, формы, величины, пространства на основе чувственного опыта; </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времени и пространстве (утро, день, вечер, ночь, сначала, потом, раньше; высокий, низкий, впереди, сзади, рядом), движении и покое (перемещение в пространстве предметов, изменения в неживой природе), о звуке, ритме, темпе (музыкальные и шумовые звуки; ускоренный, замедленный ритм; быстрый, медленный темп), о свойствах материалов (гладкий, шершавый, толстый, тонкий, мягкий, пластичный, прочный);</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предметном содержании мира (природы и человека) на основе ближайшего непосредственного окружения, в том числе на основе эмоционального постижения действительности;</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равенстве – неравенстве групп предметов, целом и его частях (часть принадлежит целому, а целое состоит из частей) и их преобразовании (часть можно выделить из целого, из частей можно составить целое, например, апельсин делится на дольки, а из долек можно снова составить целый апельсин);</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замысле и последовательности выполнения действий для его реализации;</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личных данных (имя, возраст в годах), о собственной принадлежности к членам своей семьи и группы детского сада;</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составе своей семьи (папа, мама, бабушка, дедушка, братья, сестры), именах ее членов, способах проявления заботы членов семьи друг о друге;</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названиях города (села) и страны, в которых мы живем;</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наиболее ярких, повторяющихся праздниках (событиях).</w:t>
      </w:r>
    </w:p>
    <w:p w:rsidR="00436653" w:rsidRDefault="00436653" w:rsidP="00247743">
      <w:pPr>
        <w:shd w:val="clear" w:color="auto" w:fill="FFFFFF"/>
        <w:spacing w:after="0" w:line="240" w:lineRule="auto"/>
        <w:ind w:left="567" w:right="-1"/>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познавательных действий, становление сознания</w:t>
      </w:r>
    </w:p>
    <w:p w:rsidR="00436653" w:rsidRDefault="00436653" w:rsidP="008665F6">
      <w:pPr>
        <w:shd w:val="clear" w:color="auto" w:fill="FFFFFF"/>
        <w:spacing w:after="0" w:line="240" w:lineRule="auto"/>
        <w:ind w:left="567" w:right="-1"/>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Выделения отдельных признаков предметов, нахождения сходства предметов по признакам; сравнения предметов контрастных и одинаковых размеров, указания на результаты такого сравнения; моделирования (календарь природы и погоды);</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Распознавания некоторых представителей животного и растительного мира (деревья, кустарники, травы);</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Установления взаимосвязи действий и результата соизмерения;</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Установления взаимно-однозначного соответствия;</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Освоения приемов обследования формы осязательно-двигательным и зрительным путем, различения и называния формы;</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Ориентирования относительно своего тела и в направлении от себя;</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Различения и называния частей суток и времен года, выделения их элементарных признаков;</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Живого, заинтересованного участия в элементарной познавательно-исследовательской деятельности (детском экспериментировании, в том числе с элементарными действиями по преобразованию объектов, наблюдении, проблемной ситуации);</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Участия в народных и общественных праздниках.</w:t>
      </w:r>
    </w:p>
    <w:p w:rsidR="00436653" w:rsidRDefault="00436653" w:rsidP="00247743">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воображения и творческой активности</w:t>
      </w:r>
    </w:p>
    <w:p w:rsidR="00436653" w:rsidRDefault="00436653" w:rsidP="00306C0A">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Воплощения несложных игровых образов и принятия на себя образа воображаемой роли в игре (прыгает веселый зайчик, осторожно крадется хитрая лиса и др.) и проявления творческой активности в игре (использования по-новому предметов и придания им разнообразных воображаемых функций, разыгрывания несложных игровых сюжетов, например семья, детский сад, магазин, поликлиника);</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Проявления интереса к познавательно-исследовательской деятельности (выявление свойств объектов неживой и живой природы), осуществления поисковых действий по выявлению влияния условий жизни на развитие растений и животных и творческой активности в проектной деятельности, экспериментировании (поиске возможных вариантов решения проблемы, сборе материала), в ходе поисковых действий;</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Отражения в рисунках, аппликации, лепке новых образов (божья коровка) или известных предметов и явлений с некоторыми новыми признаками, характеристиками, элементами (солнышко смеется, цветочная поляна), проявления творческой активности в рисовании, лепке и др. (самостоятельного выбора изобразительных и пластических материалов, цветов, их изменения, фона, формы листа бумаги и др.), экспериментирования с изобразительным материалами;</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Самостоятельного возведения простых конструкций (гараж, дом, шкаф) и их преобразования (высокие, низкие дома), проявления творческой активности в процессе воплощения различных вариантов конструкций;</w:t>
      </w:r>
    </w:p>
    <w:p w:rsidR="00436653" w:rsidRPr="00752D19"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Формирования (импровизации) простейших музыкальных образов в музыкальных играх и танцах  в процессе совместной деятельности педагога и детей, проявления творческой активности в процессе исполнения музыкально-ритмических движений, играх на шумовых музыкальных инструментах, в экспериментировании со звуками.</w:t>
      </w:r>
    </w:p>
    <w:p w:rsidR="00436653" w:rsidRDefault="00436653" w:rsidP="00247743">
      <w:pPr>
        <w:spacing w:after="0"/>
        <w:ind w:left="567"/>
        <w:jc w:val="center"/>
        <w:rPr>
          <w:rFonts w:ascii="Times New Roman" w:hAnsi="Times New Roman" w:cs="Times New Roman"/>
          <w:b/>
          <w:bCs/>
          <w:sz w:val="24"/>
          <w:szCs w:val="24"/>
        </w:rPr>
      </w:pPr>
    </w:p>
    <w:p w:rsidR="00436653" w:rsidRPr="00EC7364" w:rsidRDefault="00436653" w:rsidP="00247743">
      <w:pPr>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Средняя группа</w:t>
      </w:r>
      <w:r w:rsidRPr="00EC7364">
        <w:rPr>
          <w:rFonts w:ascii="Times New Roman" w:hAnsi="Times New Roman" w:cs="Times New Roman"/>
          <w:b/>
          <w:bCs/>
          <w:sz w:val="24"/>
          <w:szCs w:val="24"/>
        </w:rPr>
        <w:t xml:space="preserve"> (</w:t>
      </w:r>
      <w:r>
        <w:rPr>
          <w:rFonts w:ascii="Times New Roman" w:hAnsi="Times New Roman" w:cs="Times New Roman"/>
          <w:b/>
          <w:bCs/>
          <w:sz w:val="24"/>
          <w:szCs w:val="24"/>
        </w:rPr>
        <w:t>О</w:t>
      </w:r>
      <w:r w:rsidRPr="00EC7364">
        <w:rPr>
          <w:rFonts w:ascii="Times New Roman" w:hAnsi="Times New Roman" w:cs="Times New Roman"/>
          <w:b/>
          <w:bCs/>
          <w:sz w:val="24"/>
          <w:szCs w:val="24"/>
        </w:rPr>
        <w:t>т 4 до 5 лет)</w:t>
      </w:r>
    </w:p>
    <w:p w:rsidR="00436653" w:rsidRDefault="00436653" w:rsidP="00752D19">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интересов детей, любознательности и познавательной мотивации.</w:t>
      </w:r>
    </w:p>
    <w:p w:rsidR="00436653" w:rsidRPr="00A040D6" w:rsidRDefault="00436653" w:rsidP="00752D19">
      <w:pPr>
        <w:shd w:val="clear" w:color="auto" w:fill="FFFFFF"/>
        <w:spacing w:after="0" w:line="240" w:lineRule="auto"/>
        <w:ind w:left="567"/>
        <w:jc w:val="center"/>
        <w:rPr>
          <w:rFonts w:ascii="Times New Roman" w:hAnsi="Times New Roman" w:cs="Times New Roman"/>
          <w:sz w:val="24"/>
          <w:szCs w:val="24"/>
        </w:rPr>
      </w:pPr>
      <w:r>
        <w:rPr>
          <w:rFonts w:ascii="Times New Roman" w:hAnsi="Times New Roman" w:cs="Times New Roman"/>
          <w:b/>
          <w:bCs/>
          <w:i/>
          <w:iCs/>
          <w:sz w:val="24"/>
          <w:szCs w:val="24"/>
          <w:u w:val="single"/>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r>
        <w:rPr>
          <w:rFonts w:ascii="Times New Roman" w:hAnsi="Times New Roman" w:cs="Times New Roman"/>
          <w:sz w:val="24"/>
          <w:szCs w:val="24"/>
        </w:rPr>
        <w:t>в том числе:</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предметном содержании мира (природы и человека) на основе ближайшего непосредственного окружения, а также о предметах, событиях  и явлениях мира (природы и человека), выходящих за пределы непосредственного восприятия (растения, дикие и домашние животные, человек; вода, воздух, свет, звук, глина, древесина, камень; радуга, снег, гроза, дождь, ливень, туман, ветер, снегопад, метель, лед);</w:t>
      </w:r>
    </w:p>
    <w:p w:rsidR="00436653" w:rsidRPr="00A040D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сенсорных эталонах; о свойствах предметов (величине, форме, пространственном расположении, количестве) на основе чувственного опыта; о форме и о геометрических фигурах (квадрат, прямоугольник, круг, овал, треугольник, шар, куб, цилиндр), их свойствах и особенностях (углы, стороны); о параметрах величины протяженных предметов и способах их сравнения по величине; о цвете (красный, оранжевый, желтый, зеленый, голубой, синий, фиолетовый, белый, черный, серый, светлый, темный);</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целом и его частях (часть принадлежит целому, а целое состоит из частей), о создании фигуры из частей (мозаика, пазлы); об элементарных связях и зависимостях между объектами, явлениями, событиями</w:t>
      </w:r>
    </w:p>
    <w:p w:rsidR="00436653" w:rsidRPr="00116E4E"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звуке, ритме, темпе, движении и покое (музыкальные и шумовые звуки; ускоренный, замедленный ритм; быстрый, медленный темп, причины возникновения звуков; перемещение в пространстве предметов, изменения в неживой природе; ), о времени и пространстве (утро, день, вечер, ночь, сегодня, вчера, завтра; высокий, низкий, вверх, вниз, впереди, сзади, слева, справа);</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 xml:space="preserve">О свойствах материалов (гладкий, шероховатый, прозрачный, хрупкий, гибкий, плотный); </w:t>
      </w:r>
    </w:p>
    <w:p w:rsidR="00436653" w:rsidRPr="00116E4E"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замысле и планировании действий по его реализации в процессе познавательно-исследовательской, изобразительной, конструктивной, игровой деятельности;</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Об образовании числе в пределах 5; о количественных отношениях и результатах сравнения между натуральными (последовательными) числами;</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личных данных (имя, возраст в годах);</w:t>
      </w:r>
    </w:p>
    <w:p w:rsidR="00436653" w:rsidRPr="005A3C23"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семье как обо всех тех, кто живет вместе с ребенком, ее составе (папа, мама, бабушка, дедушка, братья, сестры, дядя, тетя и др.), и своей принадлежности к ее членам; об обязанностях всех членов семьи и самого ребенка (убирать игрушки, помогать накрывать на стол, звонить бабушке и т.п.), о значимости и красоте семейных обычаев, традиций, праздников, об увлечениях, отдыхе разных членов семьи (мужчины и женщины отдыхают по-разному); о семейных реликвиях; о своей национальности, национальности родителей;</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себе как члене группы детского сада, о детском саде и его сотрудниках;</w:t>
      </w:r>
    </w:p>
    <w:p w:rsidR="00436653" w:rsidRPr="00573797"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собственном адресе (страна, город (село),улица)</w:t>
      </w:r>
      <w:r w:rsidRPr="00573797">
        <w:rPr>
          <w:rFonts w:ascii="Times New Roman" w:hAnsi="Times New Roman" w:cs="Times New Roman"/>
          <w:sz w:val="24"/>
          <w:szCs w:val="24"/>
        </w:rPr>
        <w:t>;</w:t>
      </w:r>
    </w:p>
    <w:p w:rsidR="00436653" w:rsidRPr="005A3C23"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наиболее ярких, повторяющихся праздниках (событиях); названиях главных улиц города (села) с его красивыми местами, достопримечательностями;</w:t>
      </w:r>
    </w:p>
    <w:p w:rsidR="00436653" w:rsidRPr="005A3C23"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столице России, ее президенте и флаге государства, некоторых государственных праздниках (День флага и др.);</w:t>
      </w:r>
    </w:p>
    <w:p w:rsidR="00436653" w:rsidRPr="005A3C23"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Российской армии, некоторых родах войск (морской флот, ракетные войска и т.п.), о некоторых исторических событиях; об известных людях (писателях, поэтах, художниках и др.) родного города (села), страны;</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том, что, кроме России, в мире много различных стран и народов, населяющих их.</w:t>
      </w:r>
    </w:p>
    <w:p w:rsidR="00436653" w:rsidRDefault="00436653" w:rsidP="00752D19">
      <w:pPr>
        <w:shd w:val="clear" w:color="auto" w:fill="FFFFFF"/>
        <w:spacing w:after="0" w:line="240" w:lineRule="auto"/>
        <w:ind w:left="567" w:right="-1"/>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познавательных действий, становление сознания</w:t>
      </w:r>
    </w:p>
    <w:p w:rsidR="00436653" w:rsidRDefault="00436653" w:rsidP="00752D19">
      <w:pPr>
        <w:shd w:val="clear" w:color="auto" w:fill="FFFFFF"/>
        <w:spacing w:after="0" w:line="240" w:lineRule="auto"/>
        <w:ind w:left="567" w:right="-1"/>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Проявления первых индивидуальных познавательных предпочтений;</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Накопления зрительных, слуховых, осязательным впечатлений через разнообразные модели, предметы и игры;</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Осуществления элементарных перцептивных (обследовательских) действий;</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Различения признаков предметов и нахождения их сходства; соотнесения предметов по признакам при выборе из нескольких параметров, узнавания предметов по сочетанию свойств, обобщения предметов по одному или нескольким признакам, классификации их по заданному признаку; практического применения полученных представлений о параметрах величины протяженных предметов и способах их сравнения по величине; моделирования (календарь природы и погоды, схемы описания фруктов, овощей, времени года, схемы дежурства), проектирования;</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Образования чисел в пределах 5, элементарного счета;</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Восприятия времени через собственную деятельность, наблюдение изменений в природе;</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Установления элементарных связей и зависимостей с опорой на представления о ближайшем окружении;</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Живого, и заинтересованного участия в познавательно-исследовательской деятельности (детском экспериментировании с усложнением действий по преобразованию объектов, решении проблемных ситуаций, наблюдениях, коллекционировании и др.);</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Участия в жизни своей группы и детского сада в целом (поздравлении сотрудников детского сада с днем рождения, праздниками, в праздничном оформлении групповой комнаты и детского сада и др.).</w:t>
      </w:r>
    </w:p>
    <w:p w:rsidR="00436653" w:rsidRDefault="00436653" w:rsidP="00752D19">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воображения и творческой активности</w:t>
      </w:r>
    </w:p>
    <w:p w:rsidR="00436653" w:rsidRDefault="00436653" w:rsidP="00752D19">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5B4EE8"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Ролевого поведения в сюжетно-ролевой игре (вести ролевые диалоги, выполнять в ходе игры несколько ролей) и проявления творческой активности в процессе создания игровой обстановки, решения сюжетно-игровых задач, разыгрывания игровых сюжетов с несколькими игровыми персонажами;</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Сочинения рассказов; составления описательных загадок о предметах и явлениях живой и неживой природы;</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Развитие познавательно-исследовательской деятельности, выявление некоторых  свойств объектов неживой и живой природы(вода, воздух, песок, глина, камни; растения и животные), связей между условиями жизни растений и животных и их строением и развитием (влияние света на строение и развитие листа, цветка, плода; осенью птицы улетают на юг, зимой некоторые животные впадают в спячку)  и творческой активности в проектной деятельности, экспериментировании (поиске возможных вариантов решения проблемы, сборе материала), в ходе поисковых действий;</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Создания в рисунках, аппликации, лепке изобразительных замыслов  (овощи, цветы, животные) или известных предметов и явлений с некоторыми новыми признаками, характеристиками, элементами; в штрихах, мазках, пластической форме видение образа и рассказывания о нем; проявления творческой активности в рисовании, лепке, аппликации (самостоятельного выбора детьми цветов иоттенков красок, фона и формы листа бумаги), экспериментирования с изобразительным материалами;</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Самостоятельного создания простых конструкций (мостик, скамейка, машина, дом) и вариантов их преобразования (домик для сказочных персонажей), представления этого объекта в новом пространственном положении, определения вариантов изменения формы при замене одних деталей другими, в различных взаимодействиях между собой; рассматривания веток, шишек, корней растений, камней с целью обнаружения в причудливой форме природного материала какого-то образа и рассказывания о нем;проявления творческой активности в скреплении деталей различным образом (изменении положения деталей), в экспериментировании с новыми конструктивными материалами самим открывать способы крепления и создания простейших конструкций для игры; побуждения к рассказу о результатах деятельности; </w:t>
      </w:r>
    </w:p>
    <w:p w:rsidR="00436653" w:rsidRPr="00752D19"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Самостоятельного исполнительства, выбора предпочитаемого вида исполнительства, импровизации, проявления творческой активности в процессе исполнения музыки в совместной деятельности педагога и детей, творческих заданиях, концертах-импровизациях, экспериментировании со звуками.</w:t>
      </w:r>
    </w:p>
    <w:p w:rsidR="00436653" w:rsidRDefault="00436653" w:rsidP="00247743">
      <w:pPr>
        <w:spacing w:after="0" w:line="240" w:lineRule="auto"/>
        <w:ind w:left="567"/>
        <w:jc w:val="center"/>
        <w:rPr>
          <w:rFonts w:ascii="Times New Roman" w:hAnsi="Times New Roman" w:cs="Times New Roman"/>
          <w:b/>
          <w:bCs/>
          <w:sz w:val="24"/>
          <w:szCs w:val="24"/>
        </w:rPr>
      </w:pPr>
    </w:p>
    <w:p w:rsidR="00436653" w:rsidRPr="00EC7364" w:rsidRDefault="00436653" w:rsidP="00247743">
      <w:pPr>
        <w:spacing w:after="0" w:line="240" w:lineRule="auto"/>
        <w:ind w:left="567"/>
        <w:jc w:val="center"/>
        <w:rPr>
          <w:rFonts w:ascii="Times New Roman" w:hAnsi="Times New Roman" w:cs="Times New Roman"/>
          <w:b/>
          <w:bCs/>
          <w:sz w:val="24"/>
          <w:szCs w:val="24"/>
        </w:rPr>
      </w:pPr>
      <w:r w:rsidRPr="00EC7364">
        <w:rPr>
          <w:rFonts w:ascii="Times New Roman" w:hAnsi="Times New Roman" w:cs="Times New Roman"/>
          <w:b/>
          <w:bCs/>
          <w:sz w:val="24"/>
          <w:szCs w:val="24"/>
        </w:rPr>
        <w:t>Старш</w:t>
      </w:r>
      <w:r>
        <w:rPr>
          <w:rFonts w:ascii="Times New Roman" w:hAnsi="Times New Roman" w:cs="Times New Roman"/>
          <w:b/>
          <w:bCs/>
          <w:sz w:val="24"/>
          <w:szCs w:val="24"/>
        </w:rPr>
        <w:t xml:space="preserve">ая группа </w:t>
      </w:r>
      <w:r w:rsidRPr="00EC7364">
        <w:rPr>
          <w:rFonts w:ascii="Times New Roman" w:hAnsi="Times New Roman" w:cs="Times New Roman"/>
          <w:b/>
          <w:bCs/>
          <w:sz w:val="24"/>
          <w:szCs w:val="24"/>
        </w:rPr>
        <w:t>(</w:t>
      </w:r>
      <w:r>
        <w:rPr>
          <w:rFonts w:ascii="Times New Roman" w:hAnsi="Times New Roman" w:cs="Times New Roman"/>
          <w:b/>
          <w:bCs/>
          <w:sz w:val="24"/>
          <w:szCs w:val="24"/>
        </w:rPr>
        <w:t>О</w:t>
      </w:r>
      <w:r w:rsidRPr="00EC7364">
        <w:rPr>
          <w:rFonts w:ascii="Times New Roman" w:hAnsi="Times New Roman" w:cs="Times New Roman"/>
          <w:b/>
          <w:bCs/>
          <w:sz w:val="24"/>
          <w:szCs w:val="24"/>
        </w:rPr>
        <w:t>т 5 до 6 лет)</w:t>
      </w:r>
    </w:p>
    <w:p w:rsidR="00436653" w:rsidRDefault="00436653" w:rsidP="00744453">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интересов детей, любознательности и познавательной мотивации.</w:t>
      </w:r>
    </w:p>
    <w:p w:rsidR="00436653" w:rsidRPr="00A040D6" w:rsidRDefault="00436653" w:rsidP="00744453">
      <w:pPr>
        <w:shd w:val="clear" w:color="auto" w:fill="FFFFFF"/>
        <w:spacing w:after="0" w:line="240" w:lineRule="auto"/>
        <w:ind w:left="567"/>
        <w:jc w:val="center"/>
        <w:rPr>
          <w:rFonts w:ascii="Times New Roman" w:hAnsi="Times New Roman" w:cs="Times New Roman"/>
          <w:sz w:val="24"/>
          <w:szCs w:val="24"/>
        </w:rPr>
      </w:pPr>
      <w:r>
        <w:rPr>
          <w:rFonts w:ascii="Times New Roman" w:hAnsi="Times New Roman" w:cs="Times New Roman"/>
          <w:b/>
          <w:bCs/>
          <w:i/>
          <w:iCs/>
          <w:sz w:val="24"/>
          <w:szCs w:val="24"/>
          <w:u w:val="single"/>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r>
        <w:rPr>
          <w:rFonts w:ascii="Times New Roman" w:hAnsi="Times New Roman" w:cs="Times New Roman"/>
          <w:sz w:val="24"/>
          <w:szCs w:val="24"/>
        </w:rPr>
        <w:t>в том числе:</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предметах, событиях и явлениях мира (природы и человека), выходящих за пределы непосредственного восприятия; о живой и неживой природе  (животные, растения, грибы,  вода, воздух, свет, звук, глина, древесина, камень; радуга, снег, гроза, дождь, ливень, туман, ветер, снегопад, метель, лед), о росте и развитии животных и растений; о человеке как живом существе, о природоохранной деятельности человека;</w:t>
      </w:r>
    </w:p>
    <w:p w:rsidR="00436653" w:rsidRPr="00A040D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сенсорных эталонах; о свойствах предметов:о цвете и его оттенках, формах, размерах, запахе, фактуре поверхности, весе (красный, оранжевый, желтый, зеленый, голубой, синий, фиолетовый, белый, черный, серый, сиреневый, светло-голубой, темно-красный; квадрат, прямоугольник, круг, овал, треугольник, ромб, трапеция, шар, куб, цилиндр; большой, маленький; шероховатый, гладкий; тяжелый, легкий) на основе чувственного опыта; о параметрах величины и относительности признаков; о форме и о геометрических фигурах, их особенностях и общих свойствах;</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целом и его частях, о создании фигуры из частей (мозаика, пазлы, игры-головоломки); об элементарных связях и зависимостях причинно-следственных, родо-видовых, пространственных, временных)  между объектами, явлениями, событиями;</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числах до 5, образовании чисел в пределах 10, о цифрах; об отношениях межу последовательными числами в пределах первого десятка;</w:t>
      </w:r>
    </w:p>
    <w:p w:rsidR="00436653" w:rsidRPr="00D54D5C"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времени и пространстве (утро, день, вечер, ночь, дни недели, месяцы; далеко, близко, слева, справа и др.), их относительности;</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 xml:space="preserve">О свойствах материалов (гладкий, шероховатый, прозрачный, хрупкий, упругий, водонепроницаемый, прочный); </w:t>
      </w:r>
    </w:p>
    <w:p w:rsidR="00436653" w:rsidRPr="00D54D5C"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замысле и целостном планировании своей деятельности;</w:t>
      </w:r>
    </w:p>
    <w:p w:rsidR="00436653" w:rsidRPr="00814A70"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различных источниках информации и способах поиска и нахождения ее;</w:t>
      </w:r>
    </w:p>
    <w:p w:rsidR="00436653" w:rsidRPr="005A3C23"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 xml:space="preserve">О составе семьи, родственниках (отец, мать, бабушки и дедушки, братья и сестры, дяди и тети, двоюродные братья и сестры), своей принадлежности к семье, родственных связях и зависимостях внутри ее, профессиях и занятиях родителей и родственников; </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собственном адресе (страна, город (село), улица, дом, квартира);</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себе как члене группы детского сада, участвующем в совместных с другими детьми играх, занятиях и др.;</w:t>
      </w:r>
    </w:p>
    <w:p w:rsidR="00436653" w:rsidRPr="00861849"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родной стране, о государственных и народных праздниках, о том, что российская Федерация (Россия) – огромная многонациональная страна; о символиках государства (флаг, герб), о столице нашей Родины – Москве, о некоторых выдающихся людях страны (писатели, композиторы и др.); о российской армии, о почетной обязанности защищать Родину, охранять ее спокойствие и безопасность, о воинских сражениях прадедов, дедов, отцов для защиты страны от врагов; о национальной культуре России (национальной одежде, русских народных сказках, фольклоре, произведениях культуры, народных промыслах, ремеслах);</w:t>
      </w:r>
    </w:p>
    <w:p w:rsidR="00436653" w:rsidRPr="005A3C23"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малой родине, о достопримечательностях, культуре, традициях и некоторых выдающихся людях родного края;</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некоторых  странах и государствах, далеких и близких (Украина, Белоруссия, Германия и др.) и их населении.</w:t>
      </w:r>
    </w:p>
    <w:p w:rsidR="00436653" w:rsidRDefault="00436653" w:rsidP="00744453">
      <w:pPr>
        <w:shd w:val="clear" w:color="auto" w:fill="FFFFFF"/>
        <w:spacing w:after="0" w:line="240" w:lineRule="auto"/>
        <w:ind w:left="567" w:right="-1"/>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познавательных действий, становление сознания</w:t>
      </w:r>
    </w:p>
    <w:p w:rsidR="00436653" w:rsidRDefault="00436653" w:rsidP="00744453">
      <w:pPr>
        <w:shd w:val="clear" w:color="auto" w:fill="FFFFFF"/>
        <w:spacing w:after="0" w:line="240" w:lineRule="auto"/>
        <w:ind w:left="567" w:right="-1"/>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Самостоятельного осуществления перцептивных (обследовательских) действий;</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Проявления первых индивидуальных познавательных предпочтений;</w:t>
      </w:r>
    </w:p>
    <w:p w:rsidR="00436653" w:rsidRPr="00306C0A"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Накопления зрительных, слуховых, осязательным впечатлений через разнообразные модели, предметы и игры;</w:t>
      </w:r>
    </w:p>
    <w:p w:rsidR="00436653" w:rsidRPr="00861849"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Классификации и сериации предметов по форме, цвету, величине и другим свойствам, по заданному признаку, обобщения предметов по выделенным признакам; овладения способами сравнения предметов по величине путем непосредственного соизмерения, опосредованного измерения, моделирования (календарь природы и погоды, план комнаты, схема экскурсии), проектирования, определения результатов;</w:t>
      </w:r>
    </w:p>
    <w:p w:rsidR="00436653" w:rsidRPr="00861849"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Элементарного счета; понимания закономерности построения числового ряда;</w:t>
      </w:r>
    </w:p>
    <w:p w:rsidR="00436653" w:rsidRPr="00861849"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Определения положения собственного тела относительно других предметов, описания маршрутов движения;</w:t>
      </w:r>
    </w:p>
    <w:p w:rsidR="00436653" w:rsidRPr="00861849"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Применения временных представлений в повседневной жизнедеятельности;</w:t>
      </w:r>
    </w:p>
    <w:p w:rsidR="00436653" w:rsidRPr="0060506F"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Активного участия в детском экспериментировании с усложнением действий по преобразованию объектов; самостоятельного использования форм умственного экспериментирования (например, при решении проблемных ситуаций, анализе литературных произведений, составлении собственных высказываний и др.); освоения социального экспериментирования, направленного на исследование различных жизненных ситуаций в группе, семье и некоторых общественных местах;</w:t>
      </w:r>
    </w:p>
    <w:p w:rsidR="00436653" w:rsidRPr="0060506F"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Пользования личными данными (имя, фамилия, возраст в годах)  в типичных ситуациях;</w:t>
      </w:r>
    </w:p>
    <w:p w:rsidR="00436653" w:rsidRPr="0060506F"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Поиска и получения информации об окружающем мире, человеке, природе, обществе из отдельных источников;</w:t>
      </w:r>
    </w:p>
    <w:p w:rsidR="00436653" w:rsidRPr="0060506F"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Узнавания на карте России, ее морей, озер, рек, гор, лесов, отдельных городов и других стран мира;</w:t>
      </w:r>
    </w:p>
    <w:p w:rsidR="00436653" w:rsidRPr="0060506F"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Различения разных стран, людей разных национальностей, проявления толерантности к людям разных национальностей;</w:t>
      </w:r>
    </w:p>
    <w:p w:rsidR="00436653" w:rsidRPr="0060506F"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Участия в выполнении некоторых семейных обязанностей (сервировать стол и др.) и в семейных традициях (изготовление елочных украшений к празднованию нового года, подготовка подарков ко дню рождения членов семьи и др.);</w:t>
      </w:r>
    </w:p>
    <w:p w:rsidR="00436653" w:rsidRPr="0060506F"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Участия в мероприятиях, организуемых в детском саду (спектакли, праздники и развлечения, выставки детских работ и др.);</w:t>
      </w:r>
    </w:p>
    <w:p w:rsidR="00436653" w:rsidRPr="00861849"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Свободного ориентирования в помещении и на участке детского сада.</w:t>
      </w:r>
    </w:p>
    <w:p w:rsidR="00436653" w:rsidRDefault="00436653" w:rsidP="00744453">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воображения и творческой активности</w:t>
      </w:r>
    </w:p>
    <w:p w:rsidR="00436653" w:rsidRDefault="00436653" w:rsidP="00744453">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292268"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Освоения сюжетосложения в процессе построения новых сюжетов на основе знакомых сказок, мультипликационных фильмов; проявления творческой активности в игре (внесение изменений в знакомый мультипликационный, сказочный сюжет);</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Сочинения рассказов, сказок; составления описательных загадок о предметах и явлениях живой и неживой природы, экспериментирования со словами, придумывания новых слов;</w:t>
      </w:r>
    </w:p>
    <w:p w:rsidR="00436653" w:rsidRPr="00292268"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Развитие познавательно-исследовательской деятельности (выдвижение гипотез, определение способов проверки, достижения и обсуждения результатов), привлечения внимания к проблемным ситуациям (Что произойдет, если в мае пойдет снег?),  развития творческой активности в проектной деятельности (обсуждении замысла, хода его реализации), экспериментирования (поиске вариантов решения проблемы, сборе материала), решения проблемных ситуаций;   </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Отражения в рисунках, аппликации, лепке выразительных образов  (сказочных, реальных персонажей), придумывания вариантов создания изображений на одну и туже тему, отталкиваясь от отдельных признаков действительности в сочетании с направленностью воображения на решение определенной творческой задачи; проявления творческой активности в процессе передачи одной и той же формы и образа в разных техниках (изображение солнца, цветка, птички в рисунке, лепке, аппликации), в экспериментировании с разнообразными изобразительным материалами;</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Самостоятельного создания конструкций (здания, транспорт, мосты) и их преобразования (фантастические, исторические сооружения), представления объекта в разных пространственных положениях, определения вариантов изменения формы при замене одних деталей другими, в различных взаимодействиях между собой; проявления творческой активности в скреплении деталей различным образом (изменении положения деталей), побуждения к активному использованию разнообразных конструктивных материалов для реализации собственных целей; </w:t>
      </w:r>
    </w:p>
    <w:p w:rsidR="00436653" w:rsidRPr="005550CD"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Придумывания характеров музыкальных образов и средств выразительности, самостоятельного сольного исполнения, импровизации, проявления творческой активности в процессе изменения окончания музыкальных произведений, разворачивания игровых сюжетов по мотивам музыкальных произведений в процессе совместной деятельности педагога и детей, в творческих заданиях, концертах-импровизациях, музыкальных сюжетных играх, в экспериментировании со звуками.</w:t>
      </w:r>
    </w:p>
    <w:p w:rsidR="00436653" w:rsidRDefault="00436653" w:rsidP="002E1454">
      <w:pPr>
        <w:spacing w:after="0" w:line="240" w:lineRule="auto"/>
        <w:rPr>
          <w:rFonts w:ascii="Times New Roman" w:hAnsi="Times New Roman" w:cs="Times New Roman"/>
          <w:b/>
          <w:bCs/>
          <w:sz w:val="24"/>
          <w:szCs w:val="24"/>
        </w:rPr>
      </w:pPr>
    </w:p>
    <w:p w:rsidR="00436653" w:rsidRPr="00EC7364" w:rsidRDefault="00436653" w:rsidP="00247743">
      <w:pPr>
        <w:spacing w:after="0" w:line="240" w:lineRule="auto"/>
        <w:ind w:left="567"/>
        <w:jc w:val="center"/>
        <w:rPr>
          <w:rFonts w:ascii="Times New Roman" w:hAnsi="Times New Roman" w:cs="Times New Roman"/>
          <w:b/>
          <w:bCs/>
          <w:sz w:val="24"/>
          <w:szCs w:val="24"/>
        </w:rPr>
      </w:pPr>
      <w:r w:rsidRPr="00EC7364">
        <w:rPr>
          <w:rFonts w:ascii="Times New Roman" w:hAnsi="Times New Roman" w:cs="Times New Roman"/>
          <w:b/>
          <w:bCs/>
          <w:sz w:val="24"/>
          <w:szCs w:val="24"/>
        </w:rPr>
        <w:t>Подготовительная группа (</w:t>
      </w:r>
      <w:r>
        <w:rPr>
          <w:rFonts w:ascii="Times New Roman" w:hAnsi="Times New Roman" w:cs="Times New Roman"/>
          <w:b/>
          <w:bCs/>
          <w:sz w:val="24"/>
          <w:szCs w:val="24"/>
        </w:rPr>
        <w:t>О</w:t>
      </w:r>
      <w:r w:rsidRPr="00EC7364">
        <w:rPr>
          <w:rFonts w:ascii="Times New Roman" w:hAnsi="Times New Roman" w:cs="Times New Roman"/>
          <w:b/>
          <w:bCs/>
          <w:sz w:val="24"/>
          <w:szCs w:val="24"/>
        </w:rPr>
        <w:t xml:space="preserve">т 6 до </w:t>
      </w:r>
      <w:r>
        <w:rPr>
          <w:rFonts w:ascii="Times New Roman" w:hAnsi="Times New Roman" w:cs="Times New Roman"/>
          <w:b/>
          <w:bCs/>
          <w:sz w:val="24"/>
          <w:szCs w:val="24"/>
        </w:rPr>
        <w:t>7</w:t>
      </w:r>
      <w:r w:rsidRPr="00EC7364">
        <w:rPr>
          <w:rFonts w:ascii="Times New Roman" w:hAnsi="Times New Roman" w:cs="Times New Roman"/>
          <w:b/>
          <w:bCs/>
          <w:sz w:val="24"/>
          <w:szCs w:val="24"/>
        </w:rPr>
        <w:t xml:space="preserve"> лет)</w:t>
      </w:r>
    </w:p>
    <w:p w:rsidR="00436653" w:rsidRDefault="00436653" w:rsidP="005550CD">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интересов детей, любознательности и познавательной мотивации.</w:t>
      </w:r>
    </w:p>
    <w:p w:rsidR="00436653" w:rsidRPr="00A040D6" w:rsidRDefault="00436653" w:rsidP="005550CD">
      <w:pPr>
        <w:shd w:val="clear" w:color="auto" w:fill="FFFFFF"/>
        <w:spacing w:after="0" w:line="240" w:lineRule="auto"/>
        <w:ind w:left="567"/>
        <w:jc w:val="center"/>
        <w:rPr>
          <w:rFonts w:ascii="Times New Roman" w:hAnsi="Times New Roman" w:cs="Times New Roman"/>
          <w:sz w:val="24"/>
          <w:szCs w:val="24"/>
        </w:rPr>
      </w:pPr>
      <w:r>
        <w:rPr>
          <w:rFonts w:ascii="Times New Roman" w:hAnsi="Times New Roman" w:cs="Times New Roman"/>
          <w:b/>
          <w:bCs/>
          <w:i/>
          <w:iCs/>
          <w:sz w:val="24"/>
          <w:szCs w:val="24"/>
          <w:u w:val="single"/>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r>
        <w:rPr>
          <w:rFonts w:ascii="Times New Roman" w:hAnsi="Times New Roman" w:cs="Times New Roman"/>
          <w:sz w:val="24"/>
          <w:szCs w:val="24"/>
        </w:rPr>
        <w:t>в том числе:</w:t>
      </w:r>
    </w:p>
    <w:p w:rsidR="00436653" w:rsidRPr="00087385"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предметах, событиях и явлениях мира (природы, социума, человека), выходящих за пределы непосредственного восприятия; о разнообразии форм, цветов, пропорций предметов при восприятии окружающего; о различных природных зонах (тундра, степень, пустыня); о взаимодействии человека и природы; об особенностях жизнедеятельности животных и растений; различия многих растений (деревья, кустарники, травы, цветы) и животных (дикие, домашние, земноводные, насекомые);</w:t>
      </w:r>
    </w:p>
    <w:p w:rsidR="00436653" w:rsidRPr="00087385"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сенсорных эталонах; об отношении части и целого; о форме и о геометрических фигурах (круг,  квадрат, треугольник, прямоугольник, четырехугольник, многоугольник), их особенностях и общих свойствах (углы, стороны);</w:t>
      </w:r>
    </w:p>
    <w:p w:rsidR="00436653" w:rsidRPr="00087385"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звуке, ритме, темпе, движении и покое, времени и пространстве;</w:t>
      </w:r>
    </w:p>
    <w:p w:rsidR="00436653" w:rsidRPr="00087385"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свойствах материалов (твердый, жидкий, текучий, прозрачный, плотный, горючий);</w:t>
      </w:r>
    </w:p>
    <w:p w:rsidR="00436653" w:rsidRPr="00A040D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коллекционировании предметов, правилах оформления коллекций, работы с ними; способах поведения;</w:t>
      </w:r>
    </w:p>
    <w:p w:rsidR="00436653" w:rsidRPr="00693BAE"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пространственном расположении предметов, о способах описания маршрутов движения; о времени, относительности его отдельных характеристик (о днях недели, месяцах года, ориентировке по календарю и др.);</w:t>
      </w:r>
    </w:p>
    <w:p w:rsidR="00436653" w:rsidRPr="00693BAE"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замысле и целенаправленном, целостном планировании, выстраивании плана до начала действий и последовательной его реализации;</w:t>
      </w:r>
    </w:p>
    <w:p w:rsidR="00436653" w:rsidRPr="005A3C23"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личных данных (имя, отчество, фамилия, возраст (полных лет и месяцев), дата рождения), о составе семьи, своей принадлежности  к ней, некоторых родственных связей (свекровь – невестка, теща - зять), о профессиях, интересах и занятиях родителей и родственников, об именах и отчествах родителей, а также об именах и отчествах ближайших родственников; о функциях людей разного пола и возраста в семье;</w:t>
      </w:r>
    </w:p>
    <w:p w:rsidR="00436653" w:rsidRPr="008665F6"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собственном адресе (страна, город (село), улица, дом, квартира) и номере телефона адресах и номерах телефонов близких родственников; о  своем месте ближайшем социуме, принадлежности к той или иной группе людей (член группы детского сада, кружка, ученик музыкальной школы, будущий школьник и др.);о номере и адресе детского сада; о школе и школьной жизни;</w:t>
      </w:r>
    </w:p>
    <w:p w:rsidR="00436653" w:rsidRPr="00EB16F7"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государстве (президент, правительство, армия, полиция и др.), его символах  (флаг, герб, гимн); закрепление и расширение представлений о столице России – Москве, о государственных праздниках, о собственной принадлежности к государству;</w:t>
      </w:r>
    </w:p>
    <w:p w:rsidR="00436653" w:rsidRPr="00EB16F7"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малой и большой родине, ее природе, выдающихся личностях государства (писатели, композиторы, космонавты и др.); о достопримечательностях регионаи страны проживания;  о Российской армии; воспитании уважения к защитникам Отечества; о способах выражения уважения к памяти павших бойцов (возлагать цветы к обелискам, памятникам и др.); об общественных явлениях в стране (праздники, выборы, благотворительные акции и др.); о России как многонациональном государстве; о культуре народов России;</w:t>
      </w:r>
    </w:p>
    <w:p w:rsidR="00436653" w:rsidRPr="00EB16F7" w:rsidRDefault="00436653" w:rsidP="00D402F8">
      <w:pPr>
        <w:pStyle w:val="ListParagraph"/>
        <w:numPr>
          <w:ilvl w:val="0"/>
          <w:numId w:val="83"/>
        </w:numPr>
        <w:shd w:val="clear" w:color="auto" w:fill="FFFFFF"/>
        <w:spacing w:after="0" w:line="240" w:lineRule="auto"/>
        <w:rPr>
          <w:rFonts w:ascii="Times New Roman" w:hAnsi="Times New Roman" w:cs="Times New Roman"/>
          <w:i/>
          <w:iCs/>
          <w:sz w:val="24"/>
          <w:szCs w:val="24"/>
          <w:u w:val="single"/>
        </w:rPr>
      </w:pPr>
      <w:r>
        <w:rPr>
          <w:rFonts w:ascii="Times New Roman" w:hAnsi="Times New Roman" w:cs="Times New Roman"/>
          <w:sz w:val="24"/>
          <w:szCs w:val="24"/>
        </w:rPr>
        <w:t>О планете Земля как общем доме, многообразии стран и государств (европейские, азиатские и др.), их особенностях, о своеобразии природы планеты; о населении разных стран, их особенностях, о национальностях людей; о некоторых событиях, происходящих в мире (например, Олимпийские игры), о месте России в мире (большое и сильное государство, которое уважает другие государства и стремится жить с ними в мире).</w:t>
      </w:r>
    </w:p>
    <w:p w:rsidR="00436653" w:rsidRDefault="00436653" w:rsidP="005550CD">
      <w:pPr>
        <w:shd w:val="clear" w:color="auto" w:fill="FFFFFF"/>
        <w:spacing w:after="0" w:line="240" w:lineRule="auto"/>
        <w:ind w:left="567" w:right="-1"/>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познавательных действий, становление сознания</w:t>
      </w:r>
    </w:p>
    <w:p w:rsidR="00436653" w:rsidRDefault="00436653" w:rsidP="005550CD">
      <w:pPr>
        <w:shd w:val="clear" w:color="auto" w:fill="FFFFFF"/>
        <w:spacing w:after="0" w:line="240" w:lineRule="auto"/>
        <w:ind w:left="567" w:right="-1"/>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861849"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Понимания и объяснения причин ряда природных явлений (тумана, наводнения, ливней, засухи, лесных пожаров, молнии, грозы, электричества, низких и высоких звуках);</w:t>
      </w:r>
    </w:p>
    <w:p w:rsidR="00436653" w:rsidRPr="00861849"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Предвидения изменения свойств предметов в результате действий с ними; установления причинно-следственных связей; классификации и сериации предметов; подбора различных основ классификации (например, для одного и того же набора конкретных растений (цветов) создание различных классификаций: культурные и дикорастущие, вредные и полезные цветы поля и луга и пр.); моделирования (календари природы и погоды, календарь наблюдений за ростом и развитием растений, схемы, карты местности), проектирования;</w:t>
      </w:r>
    </w:p>
    <w:p w:rsidR="00436653" w:rsidRPr="007A39F8"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Осознания математических понятий и зависимостей, объяснения их; счета и вычисления; овладения способами сравнения объектов по величине с помощью условной меры, использования их при решении практических и проблемно-познавательных ситуаций; использования способов непосредственного и опосредованного измерения и сравнения объектов по величине;</w:t>
      </w:r>
    </w:p>
    <w:p w:rsidR="00436653" w:rsidRPr="0060506F"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Поиска и получения информации об окружающем мире, человеке, природе, обществе из различных источников (человек, познавательная литература, журналы, кино- и видеопродукция, компьютер и пр.);</w:t>
      </w:r>
    </w:p>
    <w:p w:rsidR="00436653" w:rsidRPr="007A39F8"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Практического применения временных представлений и пространственных ориентировок при движении и на ограниченной плоскости (листе бумаге, странице тетради);</w:t>
      </w:r>
    </w:p>
    <w:p w:rsidR="00436653" w:rsidRPr="007A39F8"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 xml:space="preserve">Самостоятельного осуществления практического и умственного экспериментирования (например, при решении проблемных ситуаций, анализе литературных произведений и составлении собственных высказываний), социального экспериментирования, направленного на исследование различных жизненных ситуаций в детском саду дома и в общественных местах; участия в коллекционировании (личном и групповом); </w:t>
      </w:r>
    </w:p>
    <w:p w:rsidR="00436653" w:rsidRPr="007A39F8"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Составления своей родословной, генеалогического древа (начать с дедушек и бабушек);</w:t>
      </w:r>
    </w:p>
    <w:p w:rsidR="00436653" w:rsidRPr="009C5B54"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Участия в выполнении всех семейных обязанностей, в семейных традициях и праздниках; выполнения некоторых общественных обязанностей, поручений, участия в коллективных делах в детском саду (спектакли, дежурства, изготовление подарков для благотворительных акций  и др.); участия в природоохранной деятельности (изготовление кормушек, подкормка птиц, укрывание корней кустарников, цветов, уборка опавших листьев);</w:t>
      </w:r>
    </w:p>
    <w:p w:rsidR="00436653" w:rsidRPr="009C5B54"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Свободного ориентирования в помещении детского сада и на участке; пользования планом помещения детского сада, участка, близлежащих улиц;</w:t>
      </w:r>
    </w:p>
    <w:p w:rsidR="00436653" w:rsidRPr="009C5B54"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Распознавания на карте, глобусе континентов и некоторых стран;</w:t>
      </w:r>
    </w:p>
    <w:p w:rsidR="00436653" w:rsidRPr="00861849" w:rsidRDefault="00436653" w:rsidP="00D402F8">
      <w:pPr>
        <w:pStyle w:val="ListParagraph"/>
        <w:numPr>
          <w:ilvl w:val="0"/>
          <w:numId w:val="84"/>
        </w:numPr>
        <w:shd w:val="clear" w:color="auto" w:fill="FFFFFF"/>
        <w:spacing w:after="0" w:line="240" w:lineRule="auto"/>
        <w:ind w:right="-1"/>
        <w:rPr>
          <w:rFonts w:ascii="Times New Roman" w:hAnsi="Times New Roman" w:cs="Times New Roman"/>
          <w:i/>
          <w:iCs/>
          <w:spacing w:val="-2"/>
          <w:sz w:val="24"/>
          <w:szCs w:val="24"/>
        </w:rPr>
      </w:pPr>
      <w:r>
        <w:rPr>
          <w:rFonts w:ascii="Times New Roman" w:hAnsi="Times New Roman" w:cs="Times New Roman"/>
          <w:spacing w:val="-2"/>
          <w:sz w:val="24"/>
          <w:szCs w:val="24"/>
        </w:rPr>
        <w:t>Проявления толерантности к людям разных стран и государств, желания жить в мире со всеми народами, уважения к культуре, обычаям и традициям других народов.</w:t>
      </w:r>
    </w:p>
    <w:p w:rsidR="00436653" w:rsidRDefault="00436653" w:rsidP="005550CD">
      <w:pPr>
        <w:shd w:val="clear" w:color="auto" w:fill="FFFFFF"/>
        <w:spacing w:after="0" w:line="240" w:lineRule="auto"/>
        <w:ind w:left="567"/>
        <w:jc w:val="center"/>
        <w:rPr>
          <w:rFonts w:ascii="Times New Roman" w:hAnsi="Times New Roman" w:cs="Times New Roman"/>
          <w:b/>
          <w:bCs/>
          <w:i/>
          <w:iCs/>
          <w:sz w:val="24"/>
          <w:szCs w:val="24"/>
          <w:u w:val="single"/>
        </w:rPr>
      </w:pPr>
    </w:p>
    <w:p w:rsidR="00436653" w:rsidRDefault="00436653" w:rsidP="005550CD">
      <w:pPr>
        <w:shd w:val="clear" w:color="auto" w:fill="FFFFFF"/>
        <w:spacing w:after="0" w:line="240" w:lineRule="auto"/>
        <w:ind w:left="567"/>
        <w:jc w:val="center"/>
        <w:rPr>
          <w:rFonts w:ascii="Times New Roman" w:hAnsi="Times New Roman" w:cs="Times New Roman"/>
          <w:b/>
          <w:bCs/>
          <w:i/>
          <w:iCs/>
          <w:sz w:val="24"/>
          <w:szCs w:val="24"/>
          <w:u w:val="single"/>
        </w:rPr>
      </w:pPr>
    </w:p>
    <w:p w:rsidR="00436653" w:rsidRDefault="00436653" w:rsidP="005550CD">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воображения и творческой активности</w:t>
      </w:r>
    </w:p>
    <w:p w:rsidR="00436653" w:rsidRDefault="00436653" w:rsidP="005550CD">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292268"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Комбинирования различных сюжетов, развития совместного сюжетосложения в ходе построения творческой игры; проявления творческой активности в ходе самостоятельного построения творческой игры, создания новых сюжетов;</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Сочинения рассказов, сказок; составления загадок о предметах и явлениях живой и неживой природы, событиях общественной жизни, космосе, экспериментирования со словами, придумывания новых слов и х интерпретирование;</w:t>
      </w:r>
    </w:p>
    <w:p w:rsidR="00436653" w:rsidRPr="00292268"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Развития познавательно-исследовательской деятельности (выявление противоречий, выдвижение гипотез, их проверка, обсуждение результатов), решения проблемных ситуаций («Что будет, если на Земле появятся динозавры?») и первичной творческой активности в проектной деятельности (обсуждении замысла, хода его реализации), в экспериментировании (поиске вариантов решения проблемы, сборе материала), в решении проблемных ситуаций;   </w:t>
      </w:r>
    </w:p>
    <w:p w:rsidR="00436653" w:rsidRPr="009655FE"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Отражения в рисунках, аппликации, лепке ярких,  выразительных образов  (сказочных, мифологических, фантастических  персонажей),  или известных предметов и явлений с некоторыми новыми признаками, характеристиками, элементами (фейерверк, радуга) создания оригинального изображения, придумывания вариантов реализации одной и той же темы; проявления творческой активности в поиске сочетаний цвета, бумаги с другими материалами, использования своей поделки в общей композиции;</w:t>
      </w:r>
    </w:p>
    <w:p w:rsidR="00436653" w:rsidRPr="00AA6B2C" w:rsidRDefault="00436653" w:rsidP="00D402F8">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Самостоятельного создания конструкций (мост, транспорт, дом, крепости) и их преобразования (сказочные крепости, домики для гномов), представления объекта в разных пространственных положениях, определения вариантов изменения формы при замене одних деталей другими, в различных взаимодействиях между собой, видения в плодах, семенах, кореньях и других природных и бросовых материалах интересных образов, которые можно совершенствовать путем составления, соединения различных частей, с использованием разнообразных соединительных материалов (проволоки, пластилина, клея, ниток и т.д.); проявления творческой активности в использовании разнообразных конструктивных материалов для реализации собственных целей; </w:t>
      </w:r>
    </w:p>
    <w:p w:rsidR="00436653" w:rsidRPr="00692FED" w:rsidRDefault="00436653" w:rsidP="00692FED">
      <w:pPr>
        <w:pStyle w:val="ListParagraph"/>
        <w:numPr>
          <w:ilvl w:val="0"/>
          <w:numId w:val="85"/>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Самостоятельного создания музыкальных образов-импровизаций, элементарного сочинительства музыки, организации самостоятельной деятельности по подготовке и использованию задуманного музыкального образа, проявления творческой активности при комбинировании и создании элементарных оригинальных фрагментов мелодий, танцев в процессе совместной деятельности педагога и детей, в творческих заданиях, участия в концертах-импровизациях, музыкальных сюжетных играх, в экспериментировании со звуками.</w:t>
      </w:r>
    </w:p>
    <w:p w:rsidR="00436653" w:rsidRDefault="00436653" w:rsidP="009E00E5">
      <w:pPr>
        <w:spacing w:after="0" w:line="240" w:lineRule="auto"/>
        <w:jc w:val="center"/>
        <w:rPr>
          <w:rFonts w:ascii="Times New Roman" w:hAnsi="Times New Roman" w:cs="Times New Roman"/>
          <w:b/>
          <w:bCs/>
          <w:i/>
          <w:iCs/>
          <w:sz w:val="24"/>
          <w:szCs w:val="24"/>
        </w:rPr>
      </w:pPr>
    </w:p>
    <w:p w:rsidR="00436653" w:rsidRPr="004C6BF3" w:rsidRDefault="00436653" w:rsidP="00247743">
      <w:pPr>
        <w:spacing w:after="0" w:line="24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 xml:space="preserve">2.1.3. </w:t>
      </w:r>
      <w:r w:rsidRPr="004C6BF3">
        <w:rPr>
          <w:rFonts w:ascii="Times New Roman" w:hAnsi="Times New Roman" w:cs="Times New Roman"/>
          <w:b/>
          <w:bCs/>
          <w:sz w:val="28"/>
          <w:szCs w:val="28"/>
        </w:rPr>
        <w:t>Образовательная область «Речевое  развитие»</w:t>
      </w:r>
    </w:p>
    <w:p w:rsidR="00436653" w:rsidRPr="004C6BF3" w:rsidRDefault="00436653" w:rsidP="00B960FB">
      <w:pPr>
        <w:spacing w:before="240" w:line="240" w:lineRule="auto"/>
        <w:ind w:left="567"/>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w:t>
      </w:r>
      <w:r w:rsidRPr="004C6BF3">
        <w:rPr>
          <w:rFonts w:ascii="Times New Roman" w:hAnsi="Times New Roman" w:cs="Times New Roman"/>
          <w:sz w:val="24"/>
          <w:szCs w:val="24"/>
        </w:rPr>
        <w:t>«Речевое развитие»</w:t>
      </w:r>
      <w:r>
        <w:rPr>
          <w:rFonts w:ascii="Times New Roman" w:hAnsi="Times New Roman" w:cs="Times New Roman"/>
          <w:sz w:val="24"/>
          <w:szCs w:val="24"/>
        </w:rPr>
        <w:t xml:space="preserve"> направлено на:</w:t>
      </w:r>
    </w:p>
    <w:p w:rsidR="00436653" w:rsidRPr="00935FD9" w:rsidRDefault="00436653" w:rsidP="00D402F8">
      <w:pPr>
        <w:pStyle w:val="ListParagraph"/>
        <w:numPr>
          <w:ilvl w:val="0"/>
          <w:numId w:val="24"/>
        </w:numPr>
        <w:spacing w:line="240" w:lineRule="auto"/>
        <w:rPr>
          <w:rFonts w:ascii="Times New Roman" w:hAnsi="Times New Roman" w:cs="Times New Roman"/>
          <w:sz w:val="24"/>
          <w:szCs w:val="24"/>
        </w:rPr>
      </w:pPr>
      <w:r w:rsidRPr="00935FD9">
        <w:rPr>
          <w:rFonts w:ascii="Times New Roman" w:hAnsi="Times New Roman" w:cs="Times New Roman"/>
          <w:sz w:val="24"/>
          <w:szCs w:val="24"/>
        </w:rPr>
        <w:t>Владение речью как средством общения</w:t>
      </w:r>
      <w:r>
        <w:rPr>
          <w:rFonts w:ascii="Times New Roman" w:hAnsi="Times New Roman" w:cs="Times New Roman"/>
          <w:sz w:val="24"/>
          <w:szCs w:val="24"/>
        </w:rPr>
        <w:t xml:space="preserve"> и культуры</w:t>
      </w:r>
      <w:r w:rsidRPr="00935FD9">
        <w:rPr>
          <w:rFonts w:ascii="Times New Roman" w:hAnsi="Times New Roman" w:cs="Times New Roman"/>
          <w:sz w:val="24"/>
          <w:szCs w:val="24"/>
        </w:rPr>
        <w:t>.</w:t>
      </w:r>
    </w:p>
    <w:p w:rsidR="00436653" w:rsidRPr="00935FD9" w:rsidRDefault="00436653" w:rsidP="00D402F8">
      <w:pPr>
        <w:pStyle w:val="ListParagraph"/>
        <w:numPr>
          <w:ilvl w:val="0"/>
          <w:numId w:val="24"/>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Обогащение активного словаря.</w:t>
      </w:r>
    </w:p>
    <w:p w:rsidR="00436653" w:rsidRPr="00935FD9" w:rsidRDefault="00436653" w:rsidP="00D402F8">
      <w:pPr>
        <w:pStyle w:val="ListParagraph"/>
        <w:numPr>
          <w:ilvl w:val="0"/>
          <w:numId w:val="24"/>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Развитие связной, грамматически правильной диалогической и монологической речи.</w:t>
      </w:r>
    </w:p>
    <w:p w:rsidR="00436653" w:rsidRPr="00935FD9" w:rsidRDefault="00436653" w:rsidP="00D402F8">
      <w:pPr>
        <w:pStyle w:val="ListParagraph"/>
        <w:numPr>
          <w:ilvl w:val="0"/>
          <w:numId w:val="24"/>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Развитие речевого творчества.</w:t>
      </w:r>
    </w:p>
    <w:p w:rsidR="00436653" w:rsidRPr="00935FD9" w:rsidRDefault="00436653" w:rsidP="00D402F8">
      <w:pPr>
        <w:pStyle w:val="ListParagraph"/>
        <w:numPr>
          <w:ilvl w:val="0"/>
          <w:numId w:val="24"/>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Развитие звуковой и интонационной культуры речи, фонематического слуха.</w:t>
      </w:r>
    </w:p>
    <w:p w:rsidR="00436653" w:rsidRPr="00935FD9" w:rsidRDefault="00436653" w:rsidP="00D402F8">
      <w:pPr>
        <w:pStyle w:val="ListParagraph"/>
        <w:numPr>
          <w:ilvl w:val="0"/>
          <w:numId w:val="24"/>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p w:rsidR="00436653" w:rsidRPr="002E1454" w:rsidRDefault="00436653" w:rsidP="002E1454">
      <w:pPr>
        <w:pStyle w:val="ListParagraph"/>
        <w:numPr>
          <w:ilvl w:val="0"/>
          <w:numId w:val="24"/>
        </w:numPr>
        <w:spacing w:before="240"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p w:rsidR="00436653" w:rsidRPr="00E60E9A" w:rsidRDefault="00436653" w:rsidP="00247743">
      <w:pPr>
        <w:pStyle w:val="ListParagraph"/>
        <w:spacing w:after="0" w:line="240" w:lineRule="auto"/>
        <w:ind w:left="567"/>
        <w:jc w:val="center"/>
        <w:rPr>
          <w:rFonts w:ascii="Times New Roman" w:hAnsi="Times New Roman" w:cs="Times New Roman"/>
          <w:b/>
          <w:bCs/>
          <w:sz w:val="28"/>
          <w:szCs w:val="28"/>
        </w:rPr>
      </w:pPr>
      <w:r w:rsidRPr="00E60E9A">
        <w:rPr>
          <w:rFonts w:ascii="Times New Roman" w:hAnsi="Times New Roman" w:cs="Times New Roman"/>
          <w:b/>
          <w:bCs/>
          <w:sz w:val="28"/>
          <w:szCs w:val="28"/>
        </w:rPr>
        <w:t>Содержание образовательной области «Речевое развитие»</w:t>
      </w:r>
    </w:p>
    <w:p w:rsidR="00436653" w:rsidRDefault="00436653" w:rsidP="00247743">
      <w:pPr>
        <w:spacing w:after="0" w:line="240" w:lineRule="auto"/>
        <w:ind w:left="567"/>
        <w:jc w:val="center"/>
        <w:rPr>
          <w:rFonts w:ascii="Times New Roman" w:hAnsi="Times New Roman" w:cs="Times New Roman"/>
          <w:b/>
          <w:bCs/>
          <w:sz w:val="24"/>
          <w:szCs w:val="24"/>
        </w:rPr>
      </w:pPr>
    </w:p>
    <w:p w:rsidR="00436653" w:rsidRPr="00AE5243" w:rsidRDefault="00436653" w:rsidP="00247743">
      <w:pPr>
        <w:spacing w:after="0" w:line="240" w:lineRule="auto"/>
        <w:ind w:left="567"/>
        <w:jc w:val="center"/>
        <w:rPr>
          <w:rFonts w:ascii="Times New Roman" w:hAnsi="Times New Roman" w:cs="Times New Roman"/>
          <w:b/>
          <w:bCs/>
          <w:sz w:val="24"/>
          <w:szCs w:val="24"/>
        </w:rPr>
      </w:pPr>
      <w:r w:rsidRPr="00AE5243">
        <w:rPr>
          <w:rFonts w:ascii="Times New Roman" w:hAnsi="Times New Roman" w:cs="Times New Roman"/>
          <w:b/>
          <w:bCs/>
          <w:sz w:val="24"/>
          <w:szCs w:val="24"/>
        </w:rPr>
        <w:t>Ранний возраст (</w:t>
      </w:r>
      <w:r>
        <w:rPr>
          <w:rFonts w:ascii="Times New Roman" w:hAnsi="Times New Roman" w:cs="Times New Roman"/>
          <w:b/>
          <w:bCs/>
          <w:sz w:val="24"/>
          <w:szCs w:val="24"/>
        </w:rPr>
        <w:t>О</w:t>
      </w:r>
      <w:r w:rsidRPr="00AE5243">
        <w:rPr>
          <w:rFonts w:ascii="Times New Roman" w:hAnsi="Times New Roman" w:cs="Times New Roman"/>
          <w:b/>
          <w:bCs/>
          <w:sz w:val="24"/>
          <w:szCs w:val="24"/>
        </w:rPr>
        <w:t>т 2 до 3 лет)</w:t>
      </w:r>
    </w:p>
    <w:p w:rsidR="00436653" w:rsidRPr="005D5644" w:rsidRDefault="00436653" w:rsidP="005D5644">
      <w:pPr>
        <w:pStyle w:val="ListParagraph"/>
        <w:spacing w:after="0" w:line="240" w:lineRule="auto"/>
        <w:ind w:left="567"/>
        <w:rPr>
          <w:rFonts w:ascii="Times New Roman" w:hAnsi="Times New Roman" w:cs="Times New Roman"/>
          <w:i/>
          <w:iCs/>
          <w:sz w:val="24"/>
          <w:szCs w:val="24"/>
        </w:rPr>
      </w:pPr>
      <w:r w:rsidRPr="005D5644">
        <w:rPr>
          <w:rFonts w:ascii="Times New Roman" w:hAnsi="Times New Roman" w:cs="Times New Roman"/>
          <w:i/>
          <w:iCs/>
          <w:sz w:val="24"/>
          <w:szCs w:val="24"/>
        </w:rPr>
        <w:t>Создание условий для приобретения опыта</w:t>
      </w:r>
    </w:p>
    <w:p w:rsidR="00436653" w:rsidRPr="005E059B"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разнообразных формах речевого общения (пытаться поддержать разговор со взрослым и сверстниками, отвечать на вопросы и обращаться с вопросами);</w:t>
      </w:r>
    </w:p>
    <w:p w:rsidR="00436653" w:rsidRPr="005E059B"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Рассказывания (в 2 – 3 предложениях) не только о том, что они видят в данный момент (по восприятию), но и о том, что недавно видели: на улице, на участке, в музыкальном зале и т.п.;</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Эмоционально-положительного реагирования на просьбы взрослого и сверстника (смеется, плачет), адекватного реагирования действием и словом;</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культуры общения в группе (здороваться при входе в группу с воспитателем и сверстниками, говорить «спасибо» при выходе из-за стола, прощаться);</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Ясного произношения звуков и слов родной речи (внятно, неторопливо и достаточно громко); правильного произношения звуков (гласные звуки и простые согласные) в потоке речи;</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Слушания и слышания речи окружающих, дифференцирования различных звуков, различения громкости и скорости их произношения;</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и называния предметов, действий, определений (качеств), некоторых обобщающих слов;</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Ответа на вопросы с использованием различных частей речи, слов, обозначающих предметы посуды, одежды, мебели  и действия с ними в повседневной жизни, затем признаки предметов, позже  - животных и их детенышей, овощей, фруктов, растений, трудовых действий;</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Употребления формы множественного числа существительных, согласования прилагательных с существительными и глаголами в форме прошедшего времени, ориентирования в словосочетании (прилагательное + существительное, существительное + глагол) на окончание слов;</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Активного употребления предлогов;</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Интонационной передачи цели высказывания (повествование, побуждение, вопрос и др.);</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Использования сложных предложений, в том числе сложноподчиненных, составления из нескольких предложений повествования;</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диалоге;</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Слушания сказок, рассказов, потешек вместе с небольшой группой сверстников (внимательно не отвлекаясь, отвечая на вопросы по их содержанию);</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Повторения, заучивания знакомых потешек, коротких стихов;</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Элементарного эмоционального понимания содержания и образов произведений детской литературы;</w:t>
      </w:r>
    </w:p>
    <w:p w:rsidR="0043665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Отражения в играх образов персонажей (курочки, петушка, киски);</w:t>
      </w:r>
    </w:p>
    <w:p w:rsidR="00436653" w:rsidRPr="00AE5243" w:rsidRDefault="00436653" w:rsidP="00D402F8">
      <w:pPr>
        <w:pStyle w:val="ListParagraph"/>
        <w:numPr>
          <w:ilvl w:val="0"/>
          <w:numId w:val="86"/>
        </w:numPr>
        <w:spacing w:after="0" w:line="240" w:lineRule="auto"/>
        <w:rPr>
          <w:rFonts w:ascii="Times New Roman" w:hAnsi="Times New Roman" w:cs="Times New Roman"/>
          <w:sz w:val="24"/>
          <w:szCs w:val="24"/>
        </w:rPr>
      </w:pPr>
      <w:r>
        <w:rPr>
          <w:rFonts w:ascii="Times New Roman" w:hAnsi="Times New Roman" w:cs="Times New Roman"/>
          <w:sz w:val="24"/>
          <w:szCs w:val="24"/>
        </w:rPr>
        <w:t>Рассматривания иллюстраций в книге, нахождения ответов на вопросы по их содержанию.</w:t>
      </w:r>
    </w:p>
    <w:p w:rsidR="00436653" w:rsidRDefault="00436653" w:rsidP="00555DAA">
      <w:pPr>
        <w:spacing w:after="0" w:line="240" w:lineRule="auto"/>
        <w:rPr>
          <w:rFonts w:ascii="Times New Roman" w:hAnsi="Times New Roman" w:cs="Times New Roman"/>
          <w:b/>
          <w:bCs/>
          <w:sz w:val="24"/>
          <w:szCs w:val="24"/>
        </w:rPr>
      </w:pPr>
    </w:p>
    <w:p w:rsidR="00436653" w:rsidRPr="00AE5243" w:rsidRDefault="00436653" w:rsidP="00247743">
      <w:pPr>
        <w:spacing w:after="0" w:line="240" w:lineRule="auto"/>
        <w:ind w:left="567"/>
        <w:jc w:val="center"/>
        <w:rPr>
          <w:rFonts w:ascii="Times New Roman" w:hAnsi="Times New Roman" w:cs="Times New Roman"/>
          <w:b/>
          <w:bCs/>
          <w:sz w:val="24"/>
          <w:szCs w:val="24"/>
        </w:rPr>
      </w:pPr>
      <w:r w:rsidRPr="00AE5243">
        <w:rPr>
          <w:rFonts w:ascii="Times New Roman" w:hAnsi="Times New Roman" w:cs="Times New Roman"/>
          <w:b/>
          <w:bCs/>
          <w:sz w:val="24"/>
          <w:szCs w:val="24"/>
        </w:rPr>
        <w:t>Младш</w:t>
      </w:r>
      <w:r>
        <w:rPr>
          <w:rFonts w:ascii="Times New Roman" w:hAnsi="Times New Roman" w:cs="Times New Roman"/>
          <w:b/>
          <w:bCs/>
          <w:sz w:val="24"/>
          <w:szCs w:val="24"/>
        </w:rPr>
        <w:t xml:space="preserve">ая группа </w:t>
      </w:r>
      <w:r w:rsidRPr="00AE5243">
        <w:rPr>
          <w:rFonts w:ascii="Times New Roman" w:hAnsi="Times New Roman" w:cs="Times New Roman"/>
          <w:b/>
          <w:bCs/>
          <w:sz w:val="24"/>
          <w:szCs w:val="24"/>
        </w:rPr>
        <w:t>(</w:t>
      </w:r>
      <w:r>
        <w:rPr>
          <w:rFonts w:ascii="Times New Roman" w:hAnsi="Times New Roman" w:cs="Times New Roman"/>
          <w:b/>
          <w:bCs/>
          <w:sz w:val="24"/>
          <w:szCs w:val="24"/>
        </w:rPr>
        <w:t>О</w:t>
      </w:r>
      <w:r w:rsidRPr="00AE5243">
        <w:rPr>
          <w:rFonts w:ascii="Times New Roman" w:hAnsi="Times New Roman" w:cs="Times New Roman"/>
          <w:b/>
          <w:bCs/>
          <w:sz w:val="24"/>
          <w:szCs w:val="24"/>
        </w:rPr>
        <w:t>т 3 до 4 лет)</w:t>
      </w:r>
    </w:p>
    <w:p w:rsidR="00436653" w:rsidRDefault="00436653" w:rsidP="00247743">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Овладение речью как средством общения и культуры</w:t>
      </w:r>
    </w:p>
    <w:p w:rsidR="00436653" w:rsidRDefault="00436653" w:rsidP="00555DAA">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О правилах и нормах речевого этикета, необходимости вежливого обращения со взрослыми и  сверстниками (на примерах персонажей мультфильмов, литературы и др.).</w:t>
      </w:r>
    </w:p>
    <w:p w:rsidR="00436653" w:rsidRPr="0039747F" w:rsidRDefault="00436653" w:rsidP="00555DAA">
      <w:pPr>
        <w:spacing w:after="0" w:line="240" w:lineRule="auto"/>
        <w:ind w:left="927" w:hanging="360"/>
        <w:rPr>
          <w:rFonts w:ascii="Times New Roman" w:hAnsi="Times New Roman" w:cs="Times New Roman"/>
          <w:i/>
          <w:iCs/>
          <w:sz w:val="24"/>
          <w:szCs w:val="24"/>
        </w:rPr>
      </w:pPr>
      <w:r w:rsidRPr="0039747F">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реагирования на обращение действием и доступными речевыми средствами;</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Общения и взаимодействия со взрослыми и детьми в процессе игры (разговаривать о любимых игрушках, отвечать на вопросы, договариваться о совместных действиях);</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вежливости в процессе общения, выполнения режимных моментов (здороваться при входе в группу с воспитателем и детьми, говорить «спасибо» при выходе из-за стола, слушать собеседника, при необходимости вежливо выражать просьбу, благодарить за помощь);</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Использования форм индивидуального обращения ко взрослому и сверстнику (здравствуйте – здравствуй);</w:t>
      </w:r>
    </w:p>
    <w:p w:rsidR="00436653" w:rsidRPr="001864FA"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эмоционально-речевом общении со сверстниками в ходе выполнения гигиенических процедур, игр (пользоваться ласковыми словами, пожалеть, развеселить).</w:t>
      </w:r>
    </w:p>
    <w:p w:rsidR="00436653" w:rsidRDefault="00436653" w:rsidP="00247743">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Обогащение активного словаря в различных видах деятельности</w:t>
      </w:r>
    </w:p>
    <w:p w:rsidR="00436653" w:rsidRDefault="00436653" w:rsidP="001864FA">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речи взрослого, обращенной к группе детей;</w:t>
      </w:r>
    </w:p>
    <w:p w:rsidR="00436653" w:rsidRDefault="00436653" w:rsidP="00D402F8">
      <w:pPr>
        <w:pStyle w:val="ListParagraph"/>
        <w:numPr>
          <w:ilvl w:val="0"/>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и использования некоторых обобщающих понятий (платье, рубашка – это одежда; кукла, мишка, мяч – игрушки и т.д.), многозначных слов (рука у человека и ручка у зонтика), семантических отношений слов разных частей речи в едином тематическом пространстве (дом – строят, рыба – плывет и т.д.), глагольной лексики, отражающей действия самого ребенка, близких людей и некоторых животных; названия предметов быта непосредственного окружения (посуды, мебели), предметов личного пользования (одежда, гигиенические принадлежности, игрушки), названий объектов природы и др.;</w:t>
      </w:r>
    </w:p>
    <w:p w:rsidR="00436653" w:rsidRPr="001864FA" w:rsidRDefault="00436653" w:rsidP="00D402F8">
      <w:pPr>
        <w:pStyle w:val="ListParagraph"/>
        <w:numPr>
          <w:ilvl w:val="0"/>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Использования слов с противоположным значением в процессе рассматривания предмета (этот мишка большой, а тот маленький и т.д.).</w:t>
      </w:r>
    </w:p>
    <w:p w:rsidR="00436653" w:rsidRDefault="00436653" w:rsidP="00247743">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связной, грамматически правильной диалогической и монологической речи</w:t>
      </w:r>
    </w:p>
    <w:p w:rsidR="00436653" w:rsidRDefault="00436653" w:rsidP="007C7DFA">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Использования правильно согласованных прилагательных и существительных в роде, числе и падеже (длинная веревка, маленький зайчик и т.д.), пространственных предлогов (</w:t>
      </w:r>
      <w:r w:rsidRPr="007C7DFA">
        <w:rPr>
          <w:rFonts w:ascii="Times New Roman" w:hAnsi="Times New Roman" w:cs="Times New Roman"/>
          <w:i/>
          <w:iCs/>
          <w:sz w:val="24"/>
          <w:szCs w:val="24"/>
        </w:rPr>
        <w:t>в, над, под, за</w:t>
      </w:r>
      <w:r>
        <w:rPr>
          <w:rFonts w:ascii="Times New Roman" w:hAnsi="Times New Roman" w:cs="Times New Roman"/>
          <w:sz w:val="24"/>
          <w:szCs w:val="24"/>
        </w:rPr>
        <w:t xml:space="preserve"> и т.д.);</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Участия в способах словообразования с помощью различных суффиксов в игре (заяц – зайчонок, кот – котенок);</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Участия в ситуациях речевого общения, вызывающих потребность отвечать на вопросы и задавать их в условиях наглядно представленной ситуации общения (Кто это? Как его зовут? Что он делает? Во что одет? Какого цвета одежда? И т.п.), а также рассказать в трех-четырех простых предложениях об эмоционально значимых предметах, событиях.</w:t>
      </w:r>
    </w:p>
    <w:p w:rsidR="00436653" w:rsidRDefault="00436653" w:rsidP="00247743">
      <w:pPr>
        <w:pStyle w:val="ListParagraph"/>
        <w:spacing w:after="0" w:line="240" w:lineRule="auto"/>
        <w:ind w:left="567"/>
        <w:jc w:val="center"/>
        <w:rPr>
          <w:rFonts w:ascii="Times New Roman" w:hAnsi="Times New Roman" w:cs="Times New Roman"/>
          <w:b/>
          <w:bCs/>
          <w:i/>
          <w:iCs/>
          <w:sz w:val="24"/>
          <w:szCs w:val="24"/>
          <w:u w:val="single"/>
        </w:rPr>
      </w:pPr>
      <w:r w:rsidRPr="00AE5243">
        <w:rPr>
          <w:rFonts w:ascii="Times New Roman" w:hAnsi="Times New Roman" w:cs="Times New Roman"/>
          <w:b/>
          <w:bCs/>
          <w:i/>
          <w:iCs/>
          <w:sz w:val="24"/>
          <w:szCs w:val="24"/>
          <w:u w:val="single"/>
        </w:rPr>
        <w:t>Развитие реч</w:t>
      </w:r>
      <w:r>
        <w:rPr>
          <w:rFonts w:ascii="Times New Roman" w:hAnsi="Times New Roman" w:cs="Times New Roman"/>
          <w:b/>
          <w:bCs/>
          <w:i/>
          <w:iCs/>
          <w:sz w:val="24"/>
          <w:szCs w:val="24"/>
          <w:u w:val="single"/>
        </w:rPr>
        <w:t>евого творчества</w:t>
      </w:r>
    </w:p>
    <w:p w:rsidR="00436653" w:rsidRDefault="00436653" w:rsidP="007C7DFA">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8D7DA6"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Участия в прослушивании произведения литературы, фольклора, рассматривании иллюстраций к нему, в ситуациях речевого общения после прочтения литературного произведения;</w:t>
      </w:r>
    </w:p>
    <w:p w:rsidR="00436653" w:rsidRPr="008D7DA6"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Участия в коллективных играх на основе изложения коллективного рассказа (начинает рассказ взрослый, а дети, используя элементы творчества, продолжают);</w:t>
      </w:r>
    </w:p>
    <w:p w:rsidR="00436653" w:rsidRPr="007C7DFA"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Употребления запомнившихся слов, выражений, песенок героев литературных произведений.</w:t>
      </w:r>
    </w:p>
    <w:p w:rsidR="00436653" w:rsidRDefault="00436653" w:rsidP="00247743">
      <w:pPr>
        <w:pStyle w:val="ListParagraph"/>
        <w:spacing w:after="0" w:line="240" w:lineRule="auto"/>
        <w:ind w:left="567"/>
        <w:jc w:val="center"/>
        <w:rPr>
          <w:rFonts w:ascii="Times New Roman" w:hAnsi="Times New Roman" w:cs="Times New Roman"/>
          <w:b/>
          <w:bCs/>
          <w:i/>
          <w:iCs/>
          <w:sz w:val="24"/>
          <w:szCs w:val="24"/>
          <w:u w:val="single"/>
        </w:rPr>
      </w:pPr>
    </w:p>
    <w:p w:rsidR="00436653" w:rsidRDefault="00436653" w:rsidP="00247743">
      <w:pPr>
        <w:pStyle w:val="ListParagraph"/>
        <w:spacing w:after="0" w:line="240" w:lineRule="auto"/>
        <w:ind w:left="567"/>
        <w:jc w:val="center"/>
        <w:rPr>
          <w:rFonts w:ascii="Times New Roman" w:hAnsi="Times New Roman" w:cs="Times New Roman"/>
          <w:b/>
          <w:bCs/>
          <w:i/>
          <w:iCs/>
          <w:sz w:val="24"/>
          <w:szCs w:val="24"/>
          <w:u w:val="single"/>
        </w:rPr>
      </w:pPr>
    </w:p>
    <w:p w:rsidR="00436653" w:rsidRDefault="00436653" w:rsidP="00247743">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звуковой и интонационной культуры речи, фонематического слуха</w:t>
      </w:r>
    </w:p>
    <w:p w:rsidR="00436653" w:rsidRDefault="00436653" w:rsidP="008D7DA6">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опта:</w:t>
      </w:r>
    </w:p>
    <w:p w:rsidR="00436653" w:rsidRPr="008D7DA6"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Правильного произнесения гласных, твердых и мягких согласных звуков ([м], [б], [п], [т], [д], [н], [к], [г], [х], [ф], [в], [с], [ц]) в игровых упражнениях;</w:t>
      </w:r>
    </w:p>
    <w:p w:rsidR="00436653" w:rsidRPr="008D7DA6"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Участия в игровых упражнениях по развитию речевого дыхания, слухового внимания, фонематического слуха, интонации, в игровых ситуациях, вызывающих потребность воспринимать речь не только взрослых, но и сверстников, в воспроизведении ритма стихотворения, звукового образа слова (слышать специально выделяемый в речи взрослого звук и воспроизводить его).</w:t>
      </w:r>
    </w:p>
    <w:p w:rsidR="00436653" w:rsidRPr="007B1AE7" w:rsidRDefault="00436653" w:rsidP="007B1AE7">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Знакомство с книжной культурой, детской литературой, понимание на слух текстов различных жанров детской литературы</w:t>
      </w:r>
    </w:p>
    <w:p w:rsidR="00436653" w:rsidRPr="007B1AE7" w:rsidRDefault="00436653" w:rsidP="007B1AE7">
      <w:pPr>
        <w:spacing w:after="0" w:line="240" w:lineRule="auto"/>
        <w:ind w:left="567"/>
        <w:rPr>
          <w:rFonts w:ascii="Times New Roman" w:hAnsi="Times New Roman" w:cs="Times New Roman"/>
          <w:i/>
          <w:iCs/>
          <w:sz w:val="24"/>
          <w:szCs w:val="24"/>
        </w:rPr>
      </w:pPr>
      <w:r w:rsidRPr="007B1AE7">
        <w:rPr>
          <w:rFonts w:ascii="Times New Roman" w:hAnsi="Times New Roman" w:cs="Times New Roman"/>
          <w:i/>
          <w:iCs/>
          <w:sz w:val="24"/>
          <w:szCs w:val="24"/>
        </w:rPr>
        <w:t>Создание условий для приобретения опта:</w:t>
      </w:r>
    </w:p>
    <w:p w:rsidR="00436653" w:rsidRPr="007B1AE7"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Положительного реагирования на предложение послушать и (или) прочесть еще раз произведение (сказку, рассказ, потешку и т.д.), поговорить о прочитанном;</w:t>
      </w:r>
    </w:p>
    <w:p w:rsidR="00436653" w:rsidRPr="007B1AE7"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Участия в прослушивании малых форм фольклора (потешек, песенок, прибауток), простых народных и авторских сказок, рассказов и стихов, доступных пониманию детей;</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Эмоциональной отзывчивости на содержание прочитанного (радоваться хорошей концовке, победе положительного героя; сопереживать бедам и несчастьям персонажей, которых защищает положительный герой, и т.п.);</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Выявления положительных героев, их оценки с помощью доступного нравственно-ценного словаря, установления простейших связей последовательности событий в тексте;</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Участия в ситуациях общения, вызывающих потребность выражать впечатления о прочитанном речевыми и неречевыми средствами;</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Заучивания коротких стихотворений;</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Понимания иллюстраций к произведениям литературы и фольклора.</w:t>
      </w:r>
    </w:p>
    <w:p w:rsidR="00436653" w:rsidRPr="007B1AE7" w:rsidRDefault="00436653" w:rsidP="009362D4">
      <w:pPr>
        <w:pStyle w:val="ListParagraph"/>
        <w:spacing w:after="0" w:line="240" w:lineRule="auto"/>
        <w:ind w:left="1287"/>
        <w:rPr>
          <w:rFonts w:ascii="Times New Roman" w:hAnsi="Times New Roman" w:cs="Times New Roman"/>
          <w:b/>
          <w:bCs/>
          <w:sz w:val="24"/>
          <w:szCs w:val="24"/>
        </w:rPr>
      </w:pPr>
    </w:p>
    <w:p w:rsidR="00436653" w:rsidRPr="00AE5243" w:rsidRDefault="00436653" w:rsidP="00247743">
      <w:pPr>
        <w:spacing w:after="0" w:line="240" w:lineRule="auto"/>
        <w:ind w:left="567"/>
        <w:jc w:val="center"/>
        <w:rPr>
          <w:rFonts w:ascii="Times New Roman" w:hAnsi="Times New Roman" w:cs="Times New Roman"/>
          <w:b/>
          <w:bCs/>
          <w:sz w:val="24"/>
          <w:szCs w:val="24"/>
        </w:rPr>
      </w:pPr>
      <w:r w:rsidRPr="00AE5243">
        <w:rPr>
          <w:rFonts w:ascii="Times New Roman" w:hAnsi="Times New Roman" w:cs="Times New Roman"/>
          <w:b/>
          <w:bCs/>
          <w:sz w:val="24"/>
          <w:szCs w:val="24"/>
        </w:rPr>
        <w:t>Средн</w:t>
      </w:r>
      <w:r>
        <w:rPr>
          <w:rFonts w:ascii="Times New Roman" w:hAnsi="Times New Roman" w:cs="Times New Roman"/>
          <w:b/>
          <w:bCs/>
          <w:sz w:val="24"/>
          <w:szCs w:val="24"/>
        </w:rPr>
        <w:t xml:space="preserve">яя группа </w:t>
      </w:r>
      <w:r w:rsidRPr="00AE5243">
        <w:rPr>
          <w:rFonts w:ascii="Times New Roman" w:hAnsi="Times New Roman" w:cs="Times New Roman"/>
          <w:b/>
          <w:bCs/>
          <w:sz w:val="24"/>
          <w:szCs w:val="24"/>
        </w:rPr>
        <w:t>(</w:t>
      </w:r>
      <w:r>
        <w:rPr>
          <w:rFonts w:ascii="Times New Roman" w:hAnsi="Times New Roman" w:cs="Times New Roman"/>
          <w:b/>
          <w:bCs/>
          <w:sz w:val="24"/>
          <w:szCs w:val="24"/>
        </w:rPr>
        <w:t>О</w:t>
      </w:r>
      <w:r w:rsidRPr="00AE5243">
        <w:rPr>
          <w:rFonts w:ascii="Times New Roman" w:hAnsi="Times New Roman" w:cs="Times New Roman"/>
          <w:b/>
          <w:bCs/>
          <w:sz w:val="24"/>
          <w:szCs w:val="24"/>
        </w:rPr>
        <w:t>т 4 до 5 лет)</w:t>
      </w:r>
    </w:p>
    <w:p w:rsidR="00436653" w:rsidRDefault="00436653" w:rsidP="009362D4">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Овладение речью как средством общения и культуры</w:t>
      </w:r>
    </w:p>
    <w:p w:rsidR="00436653" w:rsidRDefault="00436653" w:rsidP="009362D4">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О правилах и нормах речевой культуры на примерах из жизни, образцов общения литературных героев, персонажей мультфильмов.</w:t>
      </w:r>
    </w:p>
    <w:p w:rsidR="00436653" w:rsidRPr="0039747F" w:rsidRDefault="00436653" w:rsidP="009362D4">
      <w:pPr>
        <w:spacing w:after="0" w:line="240" w:lineRule="auto"/>
        <w:ind w:left="927" w:hanging="360"/>
        <w:rPr>
          <w:rFonts w:ascii="Times New Roman" w:hAnsi="Times New Roman" w:cs="Times New Roman"/>
          <w:i/>
          <w:iCs/>
          <w:sz w:val="24"/>
          <w:szCs w:val="24"/>
        </w:rPr>
      </w:pPr>
      <w:r w:rsidRPr="0039747F">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ситуациях речевого сотрудничества со сверстниками во всех видах деятельности;</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Пользования элементарными правилами речевого этикета: не перебивать взрослого и сверстников в разговоре, вежливо обращаться к собеседнику;</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инициативности и самостоятельности в некоторых ситуациях общения со взрослыми и сверстниками при решении бытовых и игровых задач (желание задавать вопросы, делиться впечатлениями о событиях, начинать разговор, приглашать к деятельности);</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реагирования на эмоциональное состояние собеседника (помочь, пожалеть); использования слов, выражающих эмоциональное сочувствие, сострадание, желание сотрудничать («мне тебя жалко», «давай поиграем вместе» и т.д.);</w:t>
      </w:r>
    </w:p>
    <w:p w:rsidR="00436653" w:rsidRPr="001864FA"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Использования в речи слов, побуждающих к объяснению и убеждению в процессе игровой деятельности (договориться об игре, ориентироваться на ролевые высказывания партнеров, поддерживать их в процессе игрового общения, при разрешении конфликтов и т.д.); ориентирования на ролевые высказывания партнеров.</w:t>
      </w:r>
    </w:p>
    <w:p w:rsidR="00436653" w:rsidRDefault="00436653" w:rsidP="009362D4">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Обогащение активного словаря в различных видах деятельности</w:t>
      </w:r>
    </w:p>
    <w:p w:rsidR="00436653" w:rsidRDefault="00436653" w:rsidP="009362D4">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Правильного понимания и употребления в речи названий свойств и качеств предметов (цвет, размер, форма, характер поверхности, способы использования), обследовательских действий (погладить, сжать, намочить, разрезать, насыпать и т.д.), характерных признаков предметов, объединенных в видовые категории (чашка и стакан, платье и юбка, стул и кресло и др.); обобщающих понятий (игрушки, посуда, мебель и т.д.); слов, обозначающих пространственные отношения; слов, близких и противоположных по смыслу (синонимы и антонимы);</w:t>
      </w:r>
    </w:p>
    <w:p w:rsidR="00436653" w:rsidRDefault="00436653" w:rsidP="00D402F8">
      <w:pPr>
        <w:pStyle w:val="ListParagraph"/>
        <w:numPr>
          <w:ilvl w:val="0"/>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смысла загадок; понимания многозначных слов (лапка, иголка); происхождения некоторых слов («Почему шапку называют ушанкой?»);</w:t>
      </w:r>
    </w:p>
    <w:p w:rsidR="00436653" w:rsidRPr="001864FA" w:rsidRDefault="00436653" w:rsidP="00D402F8">
      <w:pPr>
        <w:pStyle w:val="ListParagraph"/>
        <w:numPr>
          <w:ilvl w:val="0"/>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речевых играх, вызывающих потребность не только соотносить слова по смыслу, но и объяснять их («Как сказать по-другому?», «Продолжи цепочку слов»).</w:t>
      </w:r>
    </w:p>
    <w:p w:rsidR="00436653" w:rsidRDefault="00436653" w:rsidP="009362D4">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связной, грамматически правильной диалогической и монологической речи</w:t>
      </w:r>
    </w:p>
    <w:p w:rsidR="00436653" w:rsidRDefault="00436653" w:rsidP="009362D4">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Использования в речи не только простых (полных, распространенных), но и сложных (сложносочиненных, сложноподчиненных) предложений;</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Самостоятельного пользования окончаниями существительных, прилагательных, глаголов для правильного оформления речевого высказывания;</w:t>
      </w:r>
    </w:p>
    <w:p w:rsidR="00436653" w:rsidRPr="00BE40D9"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Участия в ситуациях речевого общения, вызывающих потребность задавать вопросы причинно-следственного характера (Почему?Зачем?) по прочитанному произведению, рассказывать о  впечатлениях и событиях из личного опыта, предметах, книгах и т.п., а также участия в играх-драматизациях, показе настольного театра, вызывающих потребность пересказать небольшое литературное произведение;</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Участия в эмоционально-речевом общении со сверстниками в ходе выполнения культурно-гигиенических навыков: одевания на прогулку, приема пищи и пользования столовыми приборами, пользования предметами личной гигиены (расческа, зубная щетка, носовой платок, полотенце), в процессе закаливания.</w:t>
      </w:r>
    </w:p>
    <w:p w:rsidR="00436653" w:rsidRDefault="00436653" w:rsidP="009362D4">
      <w:pPr>
        <w:pStyle w:val="ListParagraph"/>
        <w:spacing w:after="0" w:line="240" w:lineRule="auto"/>
        <w:ind w:left="567"/>
        <w:jc w:val="center"/>
        <w:rPr>
          <w:rFonts w:ascii="Times New Roman" w:hAnsi="Times New Roman" w:cs="Times New Roman"/>
          <w:b/>
          <w:bCs/>
          <w:i/>
          <w:iCs/>
          <w:sz w:val="24"/>
          <w:szCs w:val="24"/>
          <w:u w:val="single"/>
        </w:rPr>
      </w:pPr>
      <w:r w:rsidRPr="00AE5243">
        <w:rPr>
          <w:rFonts w:ascii="Times New Roman" w:hAnsi="Times New Roman" w:cs="Times New Roman"/>
          <w:b/>
          <w:bCs/>
          <w:i/>
          <w:iCs/>
          <w:sz w:val="24"/>
          <w:szCs w:val="24"/>
          <w:u w:val="single"/>
        </w:rPr>
        <w:t>Развитие реч</w:t>
      </w:r>
      <w:r>
        <w:rPr>
          <w:rFonts w:ascii="Times New Roman" w:hAnsi="Times New Roman" w:cs="Times New Roman"/>
          <w:b/>
          <w:bCs/>
          <w:i/>
          <w:iCs/>
          <w:sz w:val="24"/>
          <w:szCs w:val="24"/>
          <w:u w:val="single"/>
        </w:rPr>
        <w:t>евого творчества</w:t>
      </w:r>
    </w:p>
    <w:p w:rsidR="00436653" w:rsidRDefault="00436653" w:rsidP="009362D4">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8D7DA6"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Выразительного чтения стихов и пересказа произведений с использованием средств интонационной речевой выразительности (силы голоса, интонации, ритма и темпа речи) в условиях пересказа произведения (эмоционально передавая сое отношение к героям и событиям);</w:t>
      </w:r>
    </w:p>
    <w:p w:rsidR="00436653" w:rsidRPr="008D7DA6"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Использования образных средств языка, передающих эмоциональные состояния людей и животных в процессе обсуждения литературного произведения;</w:t>
      </w:r>
    </w:p>
    <w:p w:rsidR="00436653" w:rsidRPr="00F9423C"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Отгадывания и сочинения описательных загадок о предметах (живых и неживых);</w:t>
      </w:r>
    </w:p>
    <w:p w:rsidR="00436653" w:rsidRPr="007C7DFA"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Участия в ситуациях, вызывающих необходимость использовать речевое творчество (дополнять прочитанные книги своими версиями сюжетов, эпизодов, образов); акцентировать внимание детей на отдельных средствах художественной выразительности, которые наиболее полно и точно характеризуют героев (внешность, внутренние качества), а также окружающий мир (живая и неживая природа).</w:t>
      </w:r>
    </w:p>
    <w:p w:rsidR="00436653" w:rsidRDefault="00436653" w:rsidP="009362D4">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звуковой и интонационной культуры речи, фонематического слуха</w:t>
      </w:r>
    </w:p>
    <w:p w:rsidR="00436653" w:rsidRPr="00F9423C" w:rsidRDefault="00436653" w:rsidP="009362D4">
      <w:pPr>
        <w:pStyle w:val="ListParagraph"/>
        <w:spacing w:after="0" w:line="240" w:lineRule="auto"/>
        <w:ind w:left="567"/>
        <w:rPr>
          <w:rFonts w:ascii="Times New Roman" w:hAnsi="Times New Roman" w:cs="Times New Roman"/>
          <w:i/>
          <w:iCs/>
          <w:sz w:val="24"/>
          <w:szCs w:val="24"/>
        </w:rPr>
      </w:pPr>
      <w:r w:rsidRPr="00F9423C">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92"/>
        </w:numPr>
        <w:spacing w:after="0" w:line="240" w:lineRule="auto"/>
        <w:rPr>
          <w:rFonts w:ascii="Times New Roman" w:hAnsi="Times New Roman" w:cs="Times New Roman"/>
          <w:sz w:val="24"/>
          <w:szCs w:val="24"/>
        </w:rPr>
      </w:pPr>
      <w:r>
        <w:rPr>
          <w:rFonts w:ascii="Times New Roman" w:hAnsi="Times New Roman" w:cs="Times New Roman"/>
          <w:sz w:val="24"/>
          <w:szCs w:val="24"/>
        </w:rPr>
        <w:t>О том, что такое звук, слово;</w:t>
      </w:r>
    </w:p>
    <w:p w:rsidR="00436653" w:rsidRPr="00F9423C" w:rsidRDefault="00436653" w:rsidP="00D402F8">
      <w:pPr>
        <w:pStyle w:val="ListParagraph"/>
        <w:numPr>
          <w:ilvl w:val="0"/>
          <w:numId w:val="92"/>
        </w:numPr>
        <w:spacing w:after="0" w:line="240" w:lineRule="auto"/>
        <w:rPr>
          <w:rFonts w:ascii="Times New Roman" w:hAnsi="Times New Roman" w:cs="Times New Roman"/>
          <w:sz w:val="24"/>
          <w:szCs w:val="24"/>
        </w:rPr>
      </w:pPr>
      <w:r>
        <w:rPr>
          <w:rFonts w:ascii="Times New Roman" w:hAnsi="Times New Roman" w:cs="Times New Roman"/>
          <w:sz w:val="24"/>
          <w:szCs w:val="24"/>
        </w:rPr>
        <w:t>О последовательности произнесения звуков (</w:t>
      </w:r>
      <w:r w:rsidRPr="00F9423C">
        <w:rPr>
          <w:rFonts w:ascii="Times New Roman" w:hAnsi="Times New Roman" w:cs="Times New Roman"/>
          <w:i/>
          <w:iCs/>
          <w:sz w:val="24"/>
          <w:szCs w:val="24"/>
        </w:rPr>
        <w:t>а…у.. = ау</w:t>
      </w:r>
      <w:r>
        <w:rPr>
          <w:rFonts w:ascii="Times New Roman" w:hAnsi="Times New Roman" w:cs="Times New Roman"/>
          <w:sz w:val="24"/>
          <w:szCs w:val="24"/>
        </w:rPr>
        <w:t>).</w:t>
      </w:r>
    </w:p>
    <w:p w:rsidR="00436653" w:rsidRDefault="00436653" w:rsidP="009362D4">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опта:</w:t>
      </w:r>
    </w:p>
    <w:p w:rsidR="00436653" w:rsidRPr="00F9423C"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Чистого произнесения звуков родного языка (кроме сложных согласных), воспроизведения фонематического рисунка слова;</w:t>
      </w:r>
    </w:p>
    <w:p w:rsidR="00436653" w:rsidRPr="00F9423C"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Различения на слух гласных согласных звуков; различения повышения и понижения громкости голоса, замедления и  ускорения речи взрослых и детей; сравнения слов по протяженности;</w:t>
      </w:r>
    </w:p>
    <w:p w:rsidR="00436653" w:rsidRPr="008D7DA6"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Проведения элементарного звукового анализа простых слов: выделять первый ударный звук, различать на слух гласные и согласные звуки.</w:t>
      </w:r>
    </w:p>
    <w:p w:rsidR="00436653" w:rsidRPr="007B1AE7" w:rsidRDefault="00436653" w:rsidP="009362D4">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Знакомство с книжной культурой, детской литературой, понимание на слух текстов различных жанров детской литературы</w:t>
      </w:r>
    </w:p>
    <w:p w:rsidR="00436653" w:rsidRDefault="00436653" w:rsidP="009362D4">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Pr="00F9423C" w:rsidRDefault="00436653" w:rsidP="00D402F8">
      <w:pPr>
        <w:pStyle w:val="ListParagraph"/>
        <w:numPr>
          <w:ilvl w:val="0"/>
          <w:numId w:val="93"/>
        </w:numPr>
        <w:spacing w:after="0" w:line="240" w:lineRule="auto"/>
        <w:rPr>
          <w:rFonts w:ascii="Times New Roman" w:hAnsi="Times New Roman" w:cs="Times New Roman"/>
          <w:sz w:val="24"/>
          <w:szCs w:val="24"/>
        </w:rPr>
      </w:pPr>
      <w:r>
        <w:rPr>
          <w:rFonts w:ascii="Times New Roman" w:hAnsi="Times New Roman" w:cs="Times New Roman"/>
          <w:sz w:val="24"/>
          <w:szCs w:val="24"/>
        </w:rPr>
        <w:t>О тематическом и смысловом разнообразии художественной литературы и фольклора.</w:t>
      </w:r>
    </w:p>
    <w:p w:rsidR="00436653" w:rsidRPr="007B1AE7" w:rsidRDefault="00436653" w:rsidP="009362D4">
      <w:pPr>
        <w:spacing w:after="0" w:line="240" w:lineRule="auto"/>
        <w:ind w:left="567"/>
        <w:rPr>
          <w:rFonts w:ascii="Times New Roman" w:hAnsi="Times New Roman" w:cs="Times New Roman"/>
          <w:i/>
          <w:iCs/>
          <w:sz w:val="24"/>
          <w:szCs w:val="24"/>
        </w:rPr>
      </w:pPr>
      <w:r w:rsidRPr="007B1AE7">
        <w:rPr>
          <w:rFonts w:ascii="Times New Roman" w:hAnsi="Times New Roman" w:cs="Times New Roman"/>
          <w:i/>
          <w:iCs/>
          <w:sz w:val="24"/>
          <w:szCs w:val="24"/>
        </w:rPr>
        <w:t>Создание условий для приобретения опта:</w:t>
      </w:r>
    </w:p>
    <w:p w:rsidR="00436653" w:rsidRPr="007B1AE7"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Проявления читательских предпочтений;</w:t>
      </w:r>
    </w:p>
    <w:p w:rsidR="00436653" w:rsidRPr="007B1AE7"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Понимания содержания классических и современных поэтических произведений (лирических и шуточных), прозаических текстов, произведений на новые темы, с большим количеством героев, развернутым сюжетом, в различных ситуациях (бытовых, волшебных, приключениях, путешествиях), в том числе понимания причинно-следственных связей в прочитанном тексте (например, причины того или иного поступка героя и наступившие последствия);</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Эмоционального общения со взрослыми и сверстниками после прочтения литературного произведения, а также обсуждения книги, героя, его облика, поступков, отношений;</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Адекватного реагирования на предложение взрослого рассказать о чем-то новом, познакомить с событиями, которых не было в опыте детей;</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Использования собственного читательского опыта во всех видах деятельности;</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Запоминания прочитанного;</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Работы в книжном уголке.</w:t>
      </w:r>
    </w:p>
    <w:p w:rsidR="00436653" w:rsidRDefault="00436653" w:rsidP="00247743">
      <w:pPr>
        <w:spacing w:after="0" w:line="240" w:lineRule="auto"/>
        <w:ind w:left="567"/>
        <w:jc w:val="center"/>
        <w:rPr>
          <w:rFonts w:ascii="Times New Roman" w:hAnsi="Times New Roman" w:cs="Times New Roman"/>
          <w:b/>
          <w:bCs/>
          <w:sz w:val="24"/>
          <w:szCs w:val="24"/>
        </w:rPr>
      </w:pPr>
    </w:p>
    <w:p w:rsidR="00436653" w:rsidRPr="00AE5243" w:rsidRDefault="00436653" w:rsidP="00247743">
      <w:pPr>
        <w:spacing w:after="0" w:line="240" w:lineRule="auto"/>
        <w:ind w:left="567"/>
        <w:jc w:val="center"/>
        <w:rPr>
          <w:rFonts w:ascii="Times New Roman" w:hAnsi="Times New Roman" w:cs="Times New Roman"/>
          <w:b/>
          <w:bCs/>
          <w:sz w:val="24"/>
          <w:szCs w:val="24"/>
        </w:rPr>
      </w:pPr>
      <w:r w:rsidRPr="00AE5243">
        <w:rPr>
          <w:rFonts w:ascii="Times New Roman" w:hAnsi="Times New Roman" w:cs="Times New Roman"/>
          <w:b/>
          <w:bCs/>
          <w:sz w:val="24"/>
          <w:szCs w:val="24"/>
        </w:rPr>
        <w:t>Старш</w:t>
      </w:r>
      <w:r>
        <w:rPr>
          <w:rFonts w:ascii="Times New Roman" w:hAnsi="Times New Roman" w:cs="Times New Roman"/>
          <w:b/>
          <w:bCs/>
          <w:sz w:val="24"/>
          <w:szCs w:val="24"/>
        </w:rPr>
        <w:t xml:space="preserve">ая группа </w:t>
      </w:r>
      <w:r w:rsidRPr="00AE5243">
        <w:rPr>
          <w:rFonts w:ascii="Times New Roman" w:hAnsi="Times New Roman" w:cs="Times New Roman"/>
          <w:b/>
          <w:bCs/>
          <w:sz w:val="24"/>
          <w:szCs w:val="24"/>
        </w:rPr>
        <w:t>(</w:t>
      </w:r>
      <w:r>
        <w:rPr>
          <w:rFonts w:ascii="Times New Roman" w:hAnsi="Times New Roman" w:cs="Times New Roman"/>
          <w:b/>
          <w:bCs/>
          <w:sz w:val="24"/>
          <w:szCs w:val="24"/>
        </w:rPr>
        <w:t>О</w:t>
      </w:r>
      <w:r w:rsidRPr="00AE5243">
        <w:rPr>
          <w:rFonts w:ascii="Times New Roman" w:hAnsi="Times New Roman" w:cs="Times New Roman"/>
          <w:b/>
          <w:bCs/>
          <w:sz w:val="24"/>
          <w:szCs w:val="24"/>
        </w:rPr>
        <w:t>т 5 до 6 лет)</w:t>
      </w:r>
    </w:p>
    <w:p w:rsidR="00436653" w:rsidRDefault="00436653" w:rsidP="005E1F0F">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Овладение речью как средством общения и культуры</w:t>
      </w:r>
    </w:p>
    <w:p w:rsidR="00436653" w:rsidRDefault="00436653" w:rsidP="005E1F0F">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О нормах и правилах речевогоэтикета на примерах героевмультфильмов, литературных произведений.</w:t>
      </w:r>
    </w:p>
    <w:p w:rsidR="00436653" w:rsidRPr="0039747F" w:rsidRDefault="00436653" w:rsidP="005E1F0F">
      <w:pPr>
        <w:spacing w:after="0" w:line="240" w:lineRule="auto"/>
        <w:ind w:left="927" w:hanging="360"/>
        <w:rPr>
          <w:rFonts w:ascii="Times New Roman" w:hAnsi="Times New Roman" w:cs="Times New Roman"/>
          <w:i/>
          <w:iCs/>
          <w:sz w:val="24"/>
          <w:szCs w:val="24"/>
        </w:rPr>
      </w:pPr>
      <w:r w:rsidRPr="0039747F">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ситуациях речевого общения, вызывающих потребность быть активными и доброжелательными, ориентироваться на собеседника (внимательно слушать, отвечать на вопросы), выполнять основные правила речевого этикета (здороваться, прощаться, обращаться с просьбой, выражать благодарность, правильно общаться по телефону, в гостях, общественных местах);</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использования невербальных средств общения (жесты, мимика);</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Выступления в деловой диалог и участия в нем в процессе совместной и самостоятельной деятельности;</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Общения по поводу социальных событий, отражающихся в средствах массовой информации.</w:t>
      </w:r>
    </w:p>
    <w:p w:rsidR="00436653" w:rsidRDefault="00436653" w:rsidP="005E1F0F">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Обогащение активного словаря в различных видах деятельности</w:t>
      </w:r>
    </w:p>
    <w:p w:rsidR="00436653" w:rsidRDefault="00436653" w:rsidP="005E1F0F">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и употребления в собственной речи в процессе участия во всех видах детской деятельности слов, обозначающих разнообразные свойства и качества предметов: форму, цвет (оттенки цвета), размер,  пространственное расположение, способы использования и изменения предмета, родо-видовые отношения объектов и явлений с указанием характерных и существенных признаков; новых слов, обозначающих названия профессий, учреждений, предметов труда, техники, выполнения трудовых действий;слов, необходимых для установления взаимоотношений с окружающими; синонимов; антонимов; слов, отражающих характер движения или значения прилагательных оценочного характера (умный – рассудительный); слов, обозначающих материал, из которого сделан предмет (дерево, пластмасса, стекло); качества предметов: форму, цвет (оттенки цвета), размер, пространственное расположение, способы использования и изменения предмета, родо-видовое отношения объектов и явлений с указанием характерных и существенных признаков; слов – названий обследовательских действий; слов и выражений, отражающих представления ребёнка о нравственных качествах людей, об их эмоциональных состояниях; названий страны, города (села), символов государства и др.;</w:t>
      </w:r>
    </w:p>
    <w:p w:rsidR="00436653" w:rsidRDefault="00436653" w:rsidP="00D402F8">
      <w:pPr>
        <w:pStyle w:val="ListParagraph"/>
        <w:numPr>
          <w:ilvl w:val="0"/>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и употребления в собственной речи лексики, позволяющей осуществлять детские вида деятельности (высказываться о своих желаниях и интересах, о целях – результатах деятельности, планировать деятельность, комментировать действия и др.).</w:t>
      </w:r>
    </w:p>
    <w:p w:rsidR="00436653" w:rsidRPr="004D0901" w:rsidRDefault="00436653" w:rsidP="004D0901">
      <w:pPr>
        <w:spacing w:after="0" w:line="240" w:lineRule="auto"/>
        <w:ind w:left="567"/>
        <w:rPr>
          <w:rFonts w:ascii="Times New Roman" w:hAnsi="Times New Roman" w:cs="Times New Roman"/>
          <w:b/>
          <w:bCs/>
          <w:i/>
          <w:iCs/>
          <w:sz w:val="24"/>
          <w:szCs w:val="24"/>
          <w:u w:val="single"/>
        </w:rPr>
      </w:pPr>
      <w:r w:rsidRPr="004D0901">
        <w:rPr>
          <w:rFonts w:ascii="Times New Roman" w:hAnsi="Times New Roman" w:cs="Times New Roman"/>
          <w:b/>
          <w:bCs/>
          <w:i/>
          <w:iCs/>
          <w:sz w:val="24"/>
          <w:szCs w:val="24"/>
          <w:u w:val="single"/>
        </w:rPr>
        <w:t>Развитие связной, грамматически правильной диалогической и монологической речи</w:t>
      </w:r>
    </w:p>
    <w:p w:rsidR="00436653" w:rsidRDefault="00436653" w:rsidP="005E1F0F">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Выбора словообразовательной пары (быстро – быстрый, весело – веселый);</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Образования существительных с увеличительными и уменьшительными суффиксами (береза – березонька);</w:t>
      </w:r>
    </w:p>
    <w:p w:rsidR="00436653" w:rsidRPr="00BE40D9"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Правильного употребления в речи примеров сложных случаев грамматики (пианино, пальто);</w:t>
      </w:r>
    </w:p>
    <w:p w:rsidR="00436653" w:rsidRPr="00A00D1C"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Использования развернутых повествовательных высказываний, форм прямой и косвенной речи;</w:t>
      </w:r>
    </w:p>
    <w:p w:rsidR="00436653" w:rsidRPr="00A00D1C"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Употребления элементов описания, в том числе описания состояния близких людей и героев (литературы, фольклора, мультфильмов и т.п.), их настроения, а также своего отношения к событию в монологической форме;</w:t>
      </w:r>
    </w:p>
    <w:p w:rsidR="00436653" w:rsidRPr="00A00D1C"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Пересказа произведений художественной литературы и  фольклора;</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Общения по поводу содержания произведений, событий из личного опыта и др.</w:t>
      </w:r>
    </w:p>
    <w:p w:rsidR="00436653" w:rsidRDefault="00436653" w:rsidP="005E1F0F">
      <w:pPr>
        <w:pStyle w:val="ListParagraph"/>
        <w:spacing w:after="0" w:line="240" w:lineRule="auto"/>
        <w:ind w:left="567"/>
        <w:jc w:val="center"/>
        <w:rPr>
          <w:rFonts w:ascii="Times New Roman" w:hAnsi="Times New Roman" w:cs="Times New Roman"/>
          <w:b/>
          <w:bCs/>
          <w:i/>
          <w:iCs/>
          <w:sz w:val="24"/>
          <w:szCs w:val="24"/>
          <w:u w:val="single"/>
        </w:rPr>
      </w:pPr>
      <w:r w:rsidRPr="00AE5243">
        <w:rPr>
          <w:rFonts w:ascii="Times New Roman" w:hAnsi="Times New Roman" w:cs="Times New Roman"/>
          <w:b/>
          <w:bCs/>
          <w:i/>
          <w:iCs/>
          <w:sz w:val="24"/>
          <w:szCs w:val="24"/>
          <w:u w:val="single"/>
        </w:rPr>
        <w:t>Развитие реч</w:t>
      </w:r>
      <w:r>
        <w:rPr>
          <w:rFonts w:ascii="Times New Roman" w:hAnsi="Times New Roman" w:cs="Times New Roman"/>
          <w:b/>
          <w:bCs/>
          <w:i/>
          <w:iCs/>
          <w:sz w:val="24"/>
          <w:szCs w:val="24"/>
          <w:u w:val="single"/>
        </w:rPr>
        <w:t>евого творчества</w:t>
      </w:r>
    </w:p>
    <w:p w:rsidR="00436653" w:rsidRDefault="00436653" w:rsidP="005E1F0F">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8D7DA6"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Отгадывание и сочинения описательных загадок и загадок со сравнением;</w:t>
      </w:r>
    </w:p>
    <w:p w:rsidR="00436653" w:rsidRPr="008D7DA6"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Устного иллюстрирования отрывков из текста;</w:t>
      </w:r>
    </w:p>
    <w:p w:rsidR="00436653" w:rsidRPr="00F9423C"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Додумывания эпизода (сказки, рассказа);</w:t>
      </w:r>
    </w:p>
    <w:p w:rsidR="00436653" w:rsidRPr="007C7DFA"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Сочинения небольшого стихотворения.</w:t>
      </w:r>
    </w:p>
    <w:p w:rsidR="00436653" w:rsidRDefault="00436653" w:rsidP="005E1F0F">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звуковой и интонационной культуры речи, фонематического слуха; формирование звуковой аналитико-синтетической активности как предпосылки обучения грамоте</w:t>
      </w:r>
    </w:p>
    <w:p w:rsidR="00436653" w:rsidRPr="00F9423C" w:rsidRDefault="00436653" w:rsidP="005E1F0F">
      <w:pPr>
        <w:pStyle w:val="ListParagraph"/>
        <w:spacing w:after="0" w:line="240" w:lineRule="auto"/>
        <w:ind w:left="567"/>
        <w:rPr>
          <w:rFonts w:ascii="Times New Roman" w:hAnsi="Times New Roman" w:cs="Times New Roman"/>
          <w:i/>
          <w:iCs/>
          <w:sz w:val="24"/>
          <w:szCs w:val="24"/>
        </w:rPr>
      </w:pPr>
      <w:r w:rsidRPr="00F9423C">
        <w:rPr>
          <w:rFonts w:ascii="Times New Roman" w:hAnsi="Times New Roman" w:cs="Times New Roman"/>
          <w:i/>
          <w:iCs/>
          <w:sz w:val="24"/>
          <w:szCs w:val="24"/>
        </w:rPr>
        <w:t>Обеспечение развития первичных представлений:</w:t>
      </w:r>
    </w:p>
    <w:p w:rsidR="00436653" w:rsidRPr="001C2D87" w:rsidRDefault="00436653" w:rsidP="00D402F8">
      <w:pPr>
        <w:pStyle w:val="ListParagraph"/>
        <w:numPr>
          <w:ilvl w:val="0"/>
          <w:numId w:val="92"/>
        </w:numPr>
        <w:spacing w:after="0" w:line="240" w:lineRule="auto"/>
        <w:rPr>
          <w:rFonts w:ascii="Times New Roman" w:hAnsi="Times New Roman" w:cs="Times New Roman"/>
          <w:i/>
          <w:iCs/>
          <w:sz w:val="24"/>
          <w:szCs w:val="24"/>
        </w:rPr>
      </w:pPr>
      <w:r>
        <w:rPr>
          <w:rFonts w:ascii="Times New Roman" w:hAnsi="Times New Roman" w:cs="Times New Roman"/>
          <w:sz w:val="24"/>
          <w:szCs w:val="24"/>
        </w:rPr>
        <w:t>О том, что такое буква, предложение, гласный и согласный звуки, звуковой анализ слова.</w:t>
      </w:r>
    </w:p>
    <w:p w:rsidR="00436653" w:rsidRPr="001C2D87" w:rsidRDefault="00436653" w:rsidP="001C2D87">
      <w:pPr>
        <w:spacing w:after="0" w:line="240" w:lineRule="auto"/>
        <w:ind w:left="567"/>
        <w:rPr>
          <w:rFonts w:ascii="Times New Roman" w:hAnsi="Times New Roman" w:cs="Times New Roman"/>
          <w:i/>
          <w:iCs/>
          <w:sz w:val="24"/>
          <w:szCs w:val="24"/>
        </w:rPr>
      </w:pPr>
      <w:r w:rsidRPr="001C2D87">
        <w:rPr>
          <w:rFonts w:ascii="Times New Roman" w:hAnsi="Times New Roman" w:cs="Times New Roman"/>
          <w:i/>
          <w:iCs/>
          <w:sz w:val="24"/>
          <w:szCs w:val="24"/>
        </w:rPr>
        <w:t>Создание условий для приобретения опта:</w:t>
      </w:r>
    </w:p>
    <w:p w:rsidR="00436653" w:rsidRPr="00F9423C"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Чистого произнесения всех звуков родного языка;</w:t>
      </w:r>
    </w:p>
    <w:p w:rsidR="00436653" w:rsidRPr="00F9423C"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Использование в речи средств интонационной выразительности (регулирование громкости голоса, темпа речи, интонации);</w:t>
      </w:r>
    </w:p>
    <w:p w:rsidR="00436653" w:rsidRPr="001C2D87"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Подбора слов и фраз, сходных по звучанию, ритмически и интонационно («Где ты, кошечка, была?»);</w:t>
      </w:r>
    </w:p>
    <w:p w:rsidR="00436653" w:rsidRPr="001C2D87"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Использования вопросительной, восклицательной и повествовательной интонации, анализа простых трех звуковых слов, определения места в слове, гласных и согласных звуков;</w:t>
      </w:r>
    </w:p>
    <w:p w:rsidR="00436653" w:rsidRPr="001C2D87"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Использования в ситуации речевого общения понятий «буква», «предложение», «Гласный и согласный звуки», «звуковой анализ слова»;</w:t>
      </w:r>
    </w:p>
    <w:p w:rsidR="00436653" w:rsidRPr="001C2D87"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Деление слов наслогов, выделения ударного гласного и конечного согласного звуков;</w:t>
      </w:r>
    </w:p>
    <w:p w:rsidR="00436653" w:rsidRPr="001C2D87"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Составления предложений;</w:t>
      </w:r>
    </w:p>
    <w:p w:rsidR="00436653" w:rsidRPr="008D7DA6"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Определения последовательности слов в предложении.</w:t>
      </w:r>
    </w:p>
    <w:p w:rsidR="00436653" w:rsidRPr="007B1AE7" w:rsidRDefault="00436653" w:rsidP="005E1F0F">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Знакомство с книжной культурой, детской литературой, понимание на слух текстов различных жанров детской литературы</w:t>
      </w:r>
    </w:p>
    <w:p w:rsidR="00436653" w:rsidRDefault="00436653" w:rsidP="005E1F0F">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93"/>
        </w:numPr>
        <w:spacing w:after="0" w:line="240" w:lineRule="auto"/>
        <w:rPr>
          <w:rFonts w:ascii="Times New Roman" w:hAnsi="Times New Roman" w:cs="Times New Roman"/>
          <w:sz w:val="24"/>
          <w:szCs w:val="24"/>
        </w:rPr>
      </w:pPr>
      <w:r>
        <w:rPr>
          <w:rFonts w:ascii="Times New Roman" w:hAnsi="Times New Roman" w:cs="Times New Roman"/>
          <w:sz w:val="24"/>
          <w:szCs w:val="24"/>
        </w:rPr>
        <w:t>О сложных художественных произведениях;</w:t>
      </w:r>
    </w:p>
    <w:p w:rsidR="00436653" w:rsidRDefault="00436653" w:rsidP="00D402F8">
      <w:pPr>
        <w:pStyle w:val="ListParagraph"/>
        <w:numPr>
          <w:ilvl w:val="0"/>
          <w:numId w:val="93"/>
        </w:numPr>
        <w:spacing w:after="0" w:line="240" w:lineRule="auto"/>
        <w:rPr>
          <w:rFonts w:ascii="Times New Roman" w:hAnsi="Times New Roman" w:cs="Times New Roman"/>
          <w:sz w:val="24"/>
          <w:szCs w:val="24"/>
        </w:rPr>
      </w:pPr>
      <w:r>
        <w:rPr>
          <w:rFonts w:ascii="Times New Roman" w:hAnsi="Times New Roman" w:cs="Times New Roman"/>
          <w:sz w:val="24"/>
          <w:szCs w:val="24"/>
        </w:rPr>
        <w:t>Таких литературных жанрах, как загадка, сказка, рассказ, небылица;</w:t>
      </w:r>
    </w:p>
    <w:p w:rsidR="00436653" w:rsidRDefault="00436653" w:rsidP="00D402F8">
      <w:pPr>
        <w:pStyle w:val="ListParagraph"/>
        <w:numPr>
          <w:ilvl w:val="0"/>
          <w:numId w:val="93"/>
        </w:numPr>
        <w:spacing w:after="0" w:line="240" w:lineRule="auto"/>
        <w:rPr>
          <w:rFonts w:ascii="Times New Roman" w:hAnsi="Times New Roman" w:cs="Times New Roman"/>
          <w:sz w:val="24"/>
          <w:szCs w:val="24"/>
        </w:rPr>
      </w:pPr>
      <w:r>
        <w:rPr>
          <w:rFonts w:ascii="Times New Roman" w:hAnsi="Times New Roman" w:cs="Times New Roman"/>
          <w:sz w:val="24"/>
          <w:szCs w:val="24"/>
        </w:rPr>
        <w:t>О писателях, поэтах, некоторых фактах их биографии;</w:t>
      </w:r>
    </w:p>
    <w:p w:rsidR="00436653" w:rsidRDefault="00436653" w:rsidP="00D402F8">
      <w:pPr>
        <w:pStyle w:val="ListParagraph"/>
        <w:numPr>
          <w:ilvl w:val="0"/>
          <w:numId w:val="93"/>
        </w:numPr>
        <w:spacing w:after="0" w:line="240" w:lineRule="auto"/>
        <w:rPr>
          <w:rFonts w:ascii="Times New Roman" w:hAnsi="Times New Roman" w:cs="Times New Roman"/>
          <w:sz w:val="24"/>
          <w:szCs w:val="24"/>
        </w:rPr>
      </w:pPr>
      <w:r>
        <w:rPr>
          <w:rFonts w:ascii="Times New Roman" w:hAnsi="Times New Roman" w:cs="Times New Roman"/>
          <w:sz w:val="24"/>
          <w:szCs w:val="24"/>
        </w:rPr>
        <w:t>О средствах языковой выразительности: эпитетах, сравнениях, метафорах, речевых оборотах и т.д.;</w:t>
      </w:r>
    </w:p>
    <w:p w:rsidR="00436653" w:rsidRPr="00F9423C" w:rsidRDefault="00436653" w:rsidP="00D402F8">
      <w:pPr>
        <w:pStyle w:val="ListParagraph"/>
        <w:numPr>
          <w:ilvl w:val="0"/>
          <w:numId w:val="93"/>
        </w:numPr>
        <w:spacing w:after="0" w:line="240" w:lineRule="auto"/>
        <w:rPr>
          <w:rFonts w:ascii="Times New Roman" w:hAnsi="Times New Roman" w:cs="Times New Roman"/>
          <w:sz w:val="24"/>
          <w:szCs w:val="24"/>
        </w:rPr>
      </w:pPr>
      <w:r>
        <w:rPr>
          <w:rFonts w:ascii="Times New Roman" w:hAnsi="Times New Roman" w:cs="Times New Roman"/>
          <w:sz w:val="24"/>
          <w:szCs w:val="24"/>
        </w:rPr>
        <w:t>Об эмоциях, состояниях, поступках, характере взаимоотношений человека с другими людьми, об окружающем мире.</w:t>
      </w:r>
    </w:p>
    <w:p w:rsidR="00436653" w:rsidRPr="007B1AE7" w:rsidRDefault="00436653" w:rsidP="005E1F0F">
      <w:pPr>
        <w:spacing w:after="0" w:line="240" w:lineRule="auto"/>
        <w:ind w:left="567"/>
        <w:rPr>
          <w:rFonts w:ascii="Times New Roman" w:hAnsi="Times New Roman" w:cs="Times New Roman"/>
          <w:i/>
          <w:iCs/>
          <w:sz w:val="24"/>
          <w:szCs w:val="24"/>
        </w:rPr>
      </w:pPr>
      <w:r w:rsidRPr="007B1AE7">
        <w:rPr>
          <w:rFonts w:ascii="Times New Roman" w:hAnsi="Times New Roman" w:cs="Times New Roman"/>
          <w:i/>
          <w:iCs/>
          <w:sz w:val="24"/>
          <w:szCs w:val="24"/>
        </w:rPr>
        <w:t>Создание условий для приобретения оп</w:t>
      </w:r>
      <w:r>
        <w:rPr>
          <w:rFonts w:ascii="Times New Roman" w:hAnsi="Times New Roman" w:cs="Times New Roman"/>
          <w:i/>
          <w:iCs/>
          <w:sz w:val="24"/>
          <w:szCs w:val="24"/>
        </w:rPr>
        <w:t>ы</w:t>
      </w:r>
      <w:r w:rsidRPr="007B1AE7">
        <w:rPr>
          <w:rFonts w:ascii="Times New Roman" w:hAnsi="Times New Roman" w:cs="Times New Roman"/>
          <w:i/>
          <w:iCs/>
          <w:sz w:val="24"/>
          <w:szCs w:val="24"/>
        </w:rPr>
        <w:t>та:</w:t>
      </w:r>
    </w:p>
    <w:p w:rsidR="00436653" w:rsidRPr="007B1AE7"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Проявления читательских предпочтений в русле жанрово-тематического многообразия литературных произведений;</w:t>
      </w:r>
    </w:p>
    <w:p w:rsidR="00436653" w:rsidRPr="007B1AE7"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Понимания текстов с описаниями и элементами научно-популярного стиля (фрагменты детских энциклопедий);</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Активное участия в процессе чтения, анализа, инсценировки прочитанных текстов, рассматривания книг и иллюстраций и др.;</w:t>
      </w:r>
    </w:p>
    <w:p w:rsidR="00436653" w:rsidRPr="009362D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Адекватного реагирования на чтение произведений больших форм (чтение с продолжением).</w:t>
      </w:r>
    </w:p>
    <w:p w:rsidR="00436653" w:rsidRDefault="00436653" w:rsidP="00247743">
      <w:pPr>
        <w:spacing w:after="0" w:line="240" w:lineRule="auto"/>
        <w:ind w:left="567"/>
        <w:jc w:val="center"/>
        <w:rPr>
          <w:rFonts w:ascii="Times New Roman" w:hAnsi="Times New Roman" w:cs="Times New Roman"/>
          <w:b/>
          <w:bCs/>
          <w:sz w:val="24"/>
          <w:szCs w:val="24"/>
        </w:rPr>
      </w:pPr>
    </w:p>
    <w:p w:rsidR="00436653" w:rsidRPr="00AE5243" w:rsidRDefault="00436653" w:rsidP="00247743">
      <w:pPr>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 xml:space="preserve">Подготовительная </w:t>
      </w:r>
      <w:r w:rsidRPr="00AE5243">
        <w:rPr>
          <w:rFonts w:ascii="Times New Roman" w:hAnsi="Times New Roman" w:cs="Times New Roman"/>
          <w:b/>
          <w:bCs/>
          <w:sz w:val="24"/>
          <w:szCs w:val="24"/>
        </w:rPr>
        <w:t>группа (</w:t>
      </w:r>
      <w:r>
        <w:rPr>
          <w:rFonts w:ascii="Times New Roman" w:hAnsi="Times New Roman" w:cs="Times New Roman"/>
          <w:b/>
          <w:bCs/>
          <w:sz w:val="24"/>
          <w:szCs w:val="24"/>
        </w:rPr>
        <w:t>О</w:t>
      </w:r>
      <w:r w:rsidRPr="00AE5243">
        <w:rPr>
          <w:rFonts w:ascii="Times New Roman" w:hAnsi="Times New Roman" w:cs="Times New Roman"/>
          <w:b/>
          <w:bCs/>
          <w:sz w:val="24"/>
          <w:szCs w:val="24"/>
        </w:rPr>
        <w:t xml:space="preserve">т 6 до </w:t>
      </w:r>
      <w:r>
        <w:rPr>
          <w:rFonts w:ascii="Times New Roman" w:hAnsi="Times New Roman" w:cs="Times New Roman"/>
          <w:b/>
          <w:bCs/>
          <w:sz w:val="24"/>
          <w:szCs w:val="24"/>
        </w:rPr>
        <w:t>7</w:t>
      </w:r>
      <w:r w:rsidRPr="00AE5243">
        <w:rPr>
          <w:rFonts w:ascii="Times New Roman" w:hAnsi="Times New Roman" w:cs="Times New Roman"/>
          <w:b/>
          <w:bCs/>
          <w:sz w:val="24"/>
          <w:szCs w:val="24"/>
        </w:rPr>
        <w:t xml:space="preserve"> лет)</w:t>
      </w:r>
    </w:p>
    <w:p w:rsidR="00436653" w:rsidRDefault="00436653" w:rsidP="005216A8">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Овладение речью как средством общения и культуры</w:t>
      </w:r>
    </w:p>
    <w:p w:rsidR="00436653" w:rsidRPr="0039747F" w:rsidRDefault="00436653" w:rsidP="005216A8">
      <w:pPr>
        <w:spacing w:after="0" w:line="240" w:lineRule="auto"/>
        <w:ind w:left="927" w:hanging="360"/>
        <w:rPr>
          <w:rFonts w:ascii="Times New Roman" w:hAnsi="Times New Roman" w:cs="Times New Roman"/>
          <w:i/>
          <w:iCs/>
          <w:sz w:val="24"/>
          <w:szCs w:val="24"/>
        </w:rPr>
      </w:pPr>
      <w:r w:rsidRPr="0039747F">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Участия в ситуациях речевого общения, вызывающих необходимость задавать вопросы взрослому, используя разнообразные формулировки; проявлять инициативу и обращаться к взрослому и сверстнику с предложениями по экспериментированию, используя адекватные речевые формы; высказывать предложения, давать советы; употреблять вежливые формы речи, следовать правилам речевого этикета; </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Адекватного и осознанного выбора стиля и разнообразных невербальных средств общения (мимика, жесты, действия);</w:t>
      </w:r>
    </w:p>
    <w:p w:rsidR="00436653" w:rsidRDefault="00436653" w:rsidP="00D402F8">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Использования правил речевой культуры в процессе возникновения ситуаций спора.</w:t>
      </w:r>
    </w:p>
    <w:p w:rsidR="00436653" w:rsidRDefault="00436653" w:rsidP="005216A8">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Обогащение активного словаря в различных видах деятельности</w:t>
      </w:r>
    </w:p>
    <w:p w:rsidR="00436653" w:rsidRDefault="00436653" w:rsidP="005216A8">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и использования в речи слов, обозначающих названия стран и континентов, символов своей страны, города (села), объектов природы, профессий и социальных явлений; значений слов в зависимости от противопоставлений (ручей мелкий, а река глубока); переносных значений слов; антонимов («Вещь хороша новая, а друг – старый»); слов, передающих эмоции, настроение и состояние людей, животных и др., а также оценку своего поведения, поведения других людей с позиций нравственных норм; названий нравственных качеств человека; слов, обозначающих названия стран и континентов, символов свое страны, города (села), объектов природы, профессий и социальных явлений;</w:t>
      </w:r>
    </w:p>
    <w:p w:rsidR="00436653" w:rsidRDefault="00436653" w:rsidP="00D402F8">
      <w:pPr>
        <w:pStyle w:val="ListParagraph"/>
        <w:numPr>
          <w:ilvl w:val="0"/>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и употребления в собственной речи лексики, позволяющей осуществлять детские вида деятельности (высказываться о своих желаниях и интересах, о целях – результатах деятельности, планировать деятельность, комментировать действия и др.).</w:t>
      </w:r>
    </w:p>
    <w:p w:rsidR="00436653" w:rsidRPr="004D0901" w:rsidRDefault="00436653" w:rsidP="005216A8">
      <w:pPr>
        <w:spacing w:after="0" w:line="240" w:lineRule="auto"/>
        <w:ind w:left="567"/>
        <w:rPr>
          <w:rFonts w:ascii="Times New Roman" w:hAnsi="Times New Roman" w:cs="Times New Roman"/>
          <w:b/>
          <w:bCs/>
          <w:i/>
          <w:iCs/>
          <w:sz w:val="24"/>
          <w:szCs w:val="24"/>
          <w:u w:val="single"/>
        </w:rPr>
      </w:pPr>
      <w:r w:rsidRPr="004D0901">
        <w:rPr>
          <w:rFonts w:ascii="Times New Roman" w:hAnsi="Times New Roman" w:cs="Times New Roman"/>
          <w:b/>
          <w:bCs/>
          <w:i/>
          <w:iCs/>
          <w:sz w:val="24"/>
          <w:szCs w:val="24"/>
          <w:u w:val="single"/>
        </w:rPr>
        <w:t>Развитие связной, грамматически правильной диалогической и монологической речи</w:t>
      </w:r>
    </w:p>
    <w:p w:rsidR="00436653" w:rsidRDefault="00436653" w:rsidP="005216A8">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Участия в ситуациях речевого общения, вызывающих необходимость рассказывать о собственном замысле, способе решения проблемы, используя форму описательного и повествовательного рассказа;</w:t>
      </w:r>
    </w:p>
    <w:p w:rsidR="00436653" w:rsidRPr="007C7DFA"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Использования элементарных форм речи-рассуждения, доказательства; объяснительной речи (объяснять сверстникам и младшим детям правила поведения в общественных местах, способы выполнения основных гигиенических процедур, убеждать в необходимости здорового образа жизни);</w:t>
      </w:r>
    </w:p>
    <w:p w:rsidR="00436653" w:rsidRPr="00BE40D9" w:rsidRDefault="00436653" w:rsidP="00D402F8">
      <w:pPr>
        <w:pStyle w:val="ListParagraph"/>
        <w:numPr>
          <w:ilvl w:val="0"/>
          <w:numId w:val="89"/>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Составления словесного автопортрета и портретов знакомых людей, отражая особенности внешнего вида, половую принадлежность, личностные качества.</w:t>
      </w:r>
    </w:p>
    <w:p w:rsidR="00436653" w:rsidRDefault="00436653" w:rsidP="005216A8">
      <w:pPr>
        <w:pStyle w:val="ListParagraph"/>
        <w:spacing w:after="0" w:line="240" w:lineRule="auto"/>
        <w:ind w:left="567"/>
        <w:jc w:val="center"/>
        <w:rPr>
          <w:rFonts w:ascii="Times New Roman" w:hAnsi="Times New Roman" w:cs="Times New Roman"/>
          <w:b/>
          <w:bCs/>
          <w:i/>
          <w:iCs/>
          <w:sz w:val="24"/>
          <w:szCs w:val="24"/>
          <w:u w:val="single"/>
        </w:rPr>
      </w:pPr>
      <w:r w:rsidRPr="00AE5243">
        <w:rPr>
          <w:rFonts w:ascii="Times New Roman" w:hAnsi="Times New Roman" w:cs="Times New Roman"/>
          <w:b/>
          <w:bCs/>
          <w:i/>
          <w:iCs/>
          <w:sz w:val="24"/>
          <w:szCs w:val="24"/>
          <w:u w:val="single"/>
        </w:rPr>
        <w:t>Развитие реч</w:t>
      </w:r>
      <w:r>
        <w:rPr>
          <w:rFonts w:ascii="Times New Roman" w:hAnsi="Times New Roman" w:cs="Times New Roman"/>
          <w:b/>
          <w:bCs/>
          <w:i/>
          <w:iCs/>
          <w:sz w:val="24"/>
          <w:szCs w:val="24"/>
          <w:u w:val="single"/>
        </w:rPr>
        <w:t>евого творчества</w:t>
      </w:r>
    </w:p>
    <w:p w:rsidR="00436653" w:rsidRDefault="00436653" w:rsidP="005216A8">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Pr="00CA1460" w:rsidRDefault="00436653" w:rsidP="00D402F8">
      <w:pPr>
        <w:pStyle w:val="ListParagraph"/>
        <w:numPr>
          <w:ilvl w:val="0"/>
          <w:numId w:val="94"/>
        </w:numPr>
        <w:spacing w:after="0" w:line="240" w:lineRule="auto"/>
        <w:rPr>
          <w:rFonts w:ascii="Times New Roman" w:hAnsi="Times New Roman" w:cs="Times New Roman"/>
          <w:sz w:val="24"/>
          <w:szCs w:val="24"/>
        </w:rPr>
      </w:pPr>
      <w:r>
        <w:rPr>
          <w:rFonts w:ascii="Times New Roman" w:hAnsi="Times New Roman" w:cs="Times New Roman"/>
          <w:sz w:val="24"/>
          <w:szCs w:val="24"/>
        </w:rPr>
        <w:t>О театре: его назначении, деятельности актера, режиссера.</w:t>
      </w:r>
    </w:p>
    <w:p w:rsidR="00436653" w:rsidRDefault="00436653" w:rsidP="005216A8">
      <w:pPr>
        <w:pStyle w:val="ListParagraph"/>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8D7DA6"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Составления творческих рассказов, сказок, загадок (с использованием описаний и повествований);</w:t>
      </w:r>
    </w:p>
    <w:p w:rsidR="00436653" w:rsidRPr="00FB6AB3"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Сочинения небольших стихотворений, сказок, рассказов, загадок, употребления при этом соответствующих приемов художественной выразительности;</w:t>
      </w:r>
    </w:p>
    <w:p w:rsidR="00436653" w:rsidRPr="007C7DFA" w:rsidRDefault="00436653" w:rsidP="00D402F8">
      <w:pPr>
        <w:pStyle w:val="ListParagraph"/>
        <w:numPr>
          <w:ilvl w:val="0"/>
          <w:numId w:val="90"/>
        </w:numPr>
        <w:spacing w:after="0" w:line="240" w:lineRule="auto"/>
        <w:rPr>
          <w:rFonts w:ascii="Times New Roman" w:hAnsi="Times New Roman" w:cs="Times New Roman"/>
          <w:i/>
          <w:iCs/>
          <w:sz w:val="24"/>
          <w:szCs w:val="24"/>
        </w:rPr>
      </w:pPr>
      <w:r>
        <w:rPr>
          <w:rFonts w:ascii="Times New Roman" w:hAnsi="Times New Roman" w:cs="Times New Roman"/>
          <w:sz w:val="24"/>
          <w:szCs w:val="24"/>
        </w:rPr>
        <w:t>Решения творческих задач на образование новых слов.</w:t>
      </w:r>
    </w:p>
    <w:p w:rsidR="00436653" w:rsidRDefault="00436653" w:rsidP="005216A8">
      <w:pPr>
        <w:pStyle w:val="ListParagraph"/>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Развитие звуковой и интонационной культуры речи, фонематического слуха; формирование звуковой аналитико-синтетической активности как предпосылки обучения грамоте</w:t>
      </w:r>
    </w:p>
    <w:p w:rsidR="00436653" w:rsidRPr="001C2D87" w:rsidRDefault="00436653" w:rsidP="005216A8">
      <w:pPr>
        <w:spacing w:after="0" w:line="240" w:lineRule="auto"/>
        <w:ind w:left="567"/>
        <w:rPr>
          <w:rFonts w:ascii="Times New Roman" w:hAnsi="Times New Roman" w:cs="Times New Roman"/>
          <w:i/>
          <w:iCs/>
          <w:sz w:val="24"/>
          <w:szCs w:val="24"/>
        </w:rPr>
      </w:pPr>
      <w:r w:rsidRPr="001C2D87">
        <w:rPr>
          <w:rFonts w:ascii="Times New Roman" w:hAnsi="Times New Roman" w:cs="Times New Roman"/>
          <w:i/>
          <w:iCs/>
          <w:sz w:val="24"/>
          <w:szCs w:val="24"/>
        </w:rPr>
        <w:t>Создание условий для приобретения оп</w:t>
      </w:r>
      <w:r>
        <w:rPr>
          <w:rFonts w:ascii="Times New Roman" w:hAnsi="Times New Roman" w:cs="Times New Roman"/>
          <w:i/>
          <w:iCs/>
          <w:sz w:val="24"/>
          <w:szCs w:val="24"/>
        </w:rPr>
        <w:t>ы</w:t>
      </w:r>
      <w:r w:rsidRPr="001C2D87">
        <w:rPr>
          <w:rFonts w:ascii="Times New Roman" w:hAnsi="Times New Roman" w:cs="Times New Roman"/>
          <w:i/>
          <w:iCs/>
          <w:sz w:val="24"/>
          <w:szCs w:val="24"/>
        </w:rPr>
        <w:t>та:</w:t>
      </w:r>
    </w:p>
    <w:p w:rsidR="00436653" w:rsidRPr="00F9423C"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Контроля правильности собственной речи и речи окружающих;</w:t>
      </w:r>
    </w:p>
    <w:p w:rsidR="00436653" w:rsidRPr="00F9423C" w:rsidRDefault="00436653" w:rsidP="00D402F8">
      <w:pPr>
        <w:pStyle w:val="ListParagraph"/>
        <w:numPr>
          <w:ilvl w:val="0"/>
          <w:numId w:val="91"/>
        </w:numPr>
        <w:spacing w:after="0" w:line="240" w:lineRule="auto"/>
        <w:rPr>
          <w:rFonts w:ascii="Times New Roman" w:hAnsi="Times New Roman" w:cs="Times New Roman"/>
          <w:i/>
          <w:iCs/>
          <w:sz w:val="24"/>
          <w:szCs w:val="24"/>
        </w:rPr>
      </w:pPr>
      <w:r>
        <w:rPr>
          <w:rFonts w:ascii="Times New Roman" w:hAnsi="Times New Roman" w:cs="Times New Roman"/>
          <w:sz w:val="24"/>
          <w:szCs w:val="24"/>
        </w:rPr>
        <w:t>Осуществления полного звукового анализа простых слов с определением места звука в слове и его характеристикой.</w:t>
      </w:r>
    </w:p>
    <w:p w:rsidR="00436653" w:rsidRPr="007B1AE7" w:rsidRDefault="00436653" w:rsidP="005216A8">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Знакомство с книжной культурой, детской литературой, понимание на слух текстов различных жанров детской литературы</w:t>
      </w:r>
    </w:p>
    <w:p w:rsidR="00436653" w:rsidRDefault="00436653" w:rsidP="005216A8">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93"/>
        </w:numPr>
        <w:spacing w:after="0" w:line="240" w:lineRule="auto"/>
        <w:rPr>
          <w:rFonts w:ascii="Times New Roman" w:hAnsi="Times New Roman" w:cs="Times New Roman"/>
          <w:sz w:val="24"/>
          <w:szCs w:val="24"/>
        </w:rPr>
      </w:pPr>
      <w:r>
        <w:rPr>
          <w:rFonts w:ascii="Times New Roman" w:hAnsi="Times New Roman" w:cs="Times New Roman"/>
          <w:sz w:val="24"/>
          <w:szCs w:val="24"/>
        </w:rPr>
        <w:t>О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436653" w:rsidRDefault="00436653" w:rsidP="00D402F8">
      <w:pPr>
        <w:pStyle w:val="ListParagraph"/>
        <w:numPr>
          <w:ilvl w:val="0"/>
          <w:numId w:val="93"/>
        </w:numPr>
        <w:spacing w:after="0" w:line="240" w:lineRule="auto"/>
        <w:rPr>
          <w:rFonts w:ascii="Times New Roman" w:hAnsi="Times New Roman" w:cs="Times New Roman"/>
          <w:sz w:val="24"/>
          <w:szCs w:val="24"/>
        </w:rPr>
      </w:pPr>
      <w:r>
        <w:rPr>
          <w:rFonts w:ascii="Times New Roman" w:hAnsi="Times New Roman" w:cs="Times New Roman"/>
          <w:sz w:val="24"/>
          <w:szCs w:val="24"/>
        </w:rPr>
        <w:t>О том, что книга является результатом деятельности писателя, художника и работников типографии.</w:t>
      </w:r>
    </w:p>
    <w:p w:rsidR="00436653" w:rsidRPr="007B1AE7" w:rsidRDefault="00436653" w:rsidP="005216A8">
      <w:pPr>
        <w:spacing w:after="0" w:line="240" w:lineRule="auto"/>
        <w:ind w:left="567"/>
        <w:rPr>
          <w:rFonts w:ascii="Times New Roman" w:hAnsi="Times New Roman" w:cs="Times New Roman"/>
          <w:i/>
          <w:iCs/>
          <w:sz w:val="24"/>
          <w:szCs w:val="24"/>
        </w:rPr>
      </w:pPr>
      <w:r w:rsidRPr="007B1AE7">
        <w:rPr>
          <w:rFonts w:ascii="Times New Roman" w:hAnsi="Times New Roman" w:cs="Times New Roman"/>
          <w:i/>
          <w:iCs/>
          <w:sz w:val="24"/>
          <w:szCs w:val="24"/>
        </w:rPr>
        <w:t>Создание условий для приобретения оп</w:t>
      </w:r>
      <w:r>
        <w:rPr>
          <w:rFonts w:ascii="Times New Roman" w:hAnsi="Times New Roman" w:cs="Times New Roman"/>
          <w:i/>
          <w:iCs/>
          <w:sz w:val="24"/>
          <w:szCs w:val="24"/>
        </w:rPr>
        <w:t>ы</w:t>
      </w:r>
      <w:r w:rsidRPr="007B1AE7">
        <w:rPr>
          <w:rFonts w:ascii="Times New Roman" w:hAnsi="Times New Roman" w:cs="Times New Roman"/>
          <w:i/>
          <w:iCs/>
          <w:sz w:val="24"/>
          <w:szCs w:val="24"/>
        </w:rPr>
        <w:t>та:</w:t>
      </w:r>
    </w:p>
    <w:p w:rsidR="00436653" w:rsidRPr="007B1AE7"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Сравнения одинаковых тем, сюжетов в разных произведениях (в том числе делать обобщения и выводы);</w:t>
      </w:r>
    </w:p>
    <w:p w:rsidR="00436653" w:rsidRPr="007B1AE7"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Установления в содержании прочитанного коллизий и конфликтов персонажей, способов их разрешения, соотнесения содержания прочитанного с личным опытом;</w:t>
      </w:r>
    </w:p>
    <w:p w:rsidR="00436653" w:rsidRPr="00FB6AB3"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Понимания значения некоторых средств выразительности; стилистических особенностей литературного языка;</w:t>
      </w:r>
    </w:p>
    <w:p w:rsidR="00436653" w:rsidRPr="005D5644" w:rsidRDefault="00436653" w:rsidP="00D402F8">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Положительного реагирования на предложение чтения произведений больших форм (чтение с продолжением);</w:t>
      </w:r>
    </w:p>
    <w:p w:rsidR="00436653" w:rsidRPr="00692FED" w:rsidRDefault="00436653" w:rsidP="00692FED">
      <w:pPr>
        <w:pStyle w:val="ListParagraph"/>
        <w:numPr>
          <w:ilvl w:val="0"/>
          <w:numId w:val="91"/>
        </w:numPr>
        <w:spacing w:after="0" w:line="240" w:lineRule="auto"/>
        <w:rPr>
          <w:rFonts w:ascii="Times New Roman" w:hAnsi="Times New Roman" w:cs="Times New Roman"/>
          <w:b/>
          <w:bCs/>
          <w:sz w:val="24"/>
          <w:szCs w:val="24"/>
        </w:rPr>
      </w:pPr>
      <w:r>
        <w:rPr>
          <w:rFonts w:ascii="Times New Roman" w:hAnsi="Times New Roman" w:cs="Times New Roman"/>
          <w:sz w:val="24"/>
          <w:szCs w:val="24"/>
        </w:rPr>
        <w:t>Эмоционально-речевого общения и обсуждения прочитанного и увиденного в жизни.</w:t>
      </w:r>
    </w:p>
    <w:p w:rsidR="00436653" w:rsidRDefault="00436653" w:rsidP="00EC46CA">
      <w:pPr>
        <w:spacing w:after="0"/>
        <w:jc w:val="center"/>
        <w:rPr>
          <w:rFonts w:ascii="Times New Roman" w:hAnsi="Times New Roman" w:cs="Times New Roman"/>
          <w:b/>
          <w:bCs/>
          <w:i/>
          <w:iCs/>
          <w:sz w:val="28"/>
          <w:szCs w:val="28"/>
        </w:rPr>
      </w:pPr>
    </w:p>
    <w:p w:rsidR="00436653" w:rsidRPr="004C6BF3" w:rsidRDefault="00436653" w:rsidP="00E60E9A">
      <w:pPr>
        <w:spacing w:after="0" w:line="240" w:lineRule="auto"/>
        <w:ind w:left="567" w:hanging="567"/>
        <w:jc w:val="center"/>
        <w:rPr>
          <w:rFonts w:ascii="Times New Roman" w:hAnsi="Times New Roman" w:cs="Times New Roman"/>
          <w:b/>
          <w:bCs/>
          <w:sz w:val="28"/>
          <w:szCs w:val="28"/>
        </w:rPr>
      </w:pPr>
      <w:r>
        <w:rPr>
          <w:rFonts w:ascii="Times New Roman" w:hAnsi="Times New Roman" w:cs="Times New Roman"/>
          <w:b/>
          <w:bCs/>
          <w:sz w:val="28"/>
          <w:szCs w:val="28"/>
        </w:rPr>
        <w:t xml:space="preserve">2.1.4. </w:t>
      </w:r>
      <w:r w:rsidRPr="004C6BF3">
        <w:rPr>
          <w:rFonts w:ascii="Times New Roman" w:hAnsi="Times New Roman" w:cs="Times New Roman"/>
          <w:b/>
          <w:bCs/>
          <w:sz w:val="28"/>
          <w:szCs w:val="28"/>
        </w:rPr>
        <w:t>Образовательная область «Художественно - эстетическое развитие»</w:t>
      </w:r>
    </w:p>
    <w:p w:rsidR="00436653" w:rsidRPr="004C6BF3" w:rsidRDefault="00436653" w:rsidP="00B960FB">
      <w:pPr>
        <w:spacing w:before="240" w:line="240" w:lineRule="auto"/>
        <w:ind w:left="567"/>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w:t>
      </w:r>
      <w:r w:rsidRPr="004C6BF3">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 xml:space="preserve"> направлено на:</w:t>
      </w:r>
    </w:p>
    <w:p w:rsidR="00436653" w:rsidRPr="00935FD9" w:rsidRDefault="00436653" w:rsidP="00D402F8">
      <w:pPr>
        <w:pStyle w:val="ListParagraph"/>
        <w:numPr>
          <w:ilvl w:val="0"/>
          <w:numId w:val="25"/>
        </w:numPr>
        <w:spacing w:line="240" w:lineRule="auto"/>
        <w:rPr>
          <w:rFonts w:ascii="Times New Roman" w:hAnsi="Times New Roman" w:cs="Times New Roman"/>
          <w:sz w:val="24"/>
          <w:szCs w:val="24"/>
        </w:rPr>
      </w:pPr>
      <w:r w:rsidRPr="00935FD9">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436653" w:rsidRPr="00935FD9" w:rsidRDefault="00436653" w:rsidP="00D402F8">
      <w:pPr>
        <w:pStyle w:val="ListParagraph"/>
        <w:numPr>
          <w:ilvl w:val="0"/>
          <w:numId w:val="25"/>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Становление эстетического отношения к окружающему миру.</w:t>
      </w:r>
    </w:p>
    <w:p w:rsidR="00436653" w:rsidRPr="00935FD9" w:rsidRDefault="00436653" w:rsidP="00D402F8">
      <w:pPr>
        <w:pStyle w:val="ListParagraph"/>
        <w:numPr>
          <w:ilvl w:val="0"/>
          <w:numId w:val="25"/>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элементарных представлений о видах искусства.</w:t>
      </w:r>
    </w:p>
    <w:p w:rsidR="00436653" w:rsidRPr="00935FD9" w:rsidRDefault="00436653" w:rsidP="00D402F8">
      <w:pPr>
        <w:pStyle w:val="ListParagraph"/>
        <w:numPr>
          <w:ilvl w:val="0"/>
          <w:numId w:val="25"/>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Восприятие музыки, художественной литературы, фольклора.</w:t>
      </w:r>
    </w:p>
    <w:p w:rsidR="00436653" w:rsidRPr="00935FD9" w:rsidRDefault="00436653" w:rsidP="00D402F8">
      <w:pPr>
        <w:pStyle w:val="ListParagraph"/>
        <w:numPr>
          <w:ilvl w:val="0"/>
          <w:numId w:val="25"/>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Стимулирование сопереживания персонажам художественных произведений.</w:t>
      </w:r>
    </w:p>
    <w:p w:rsidR="00436653" w:rsidRPr="00935FD9" w:rsidRDefault="00436653" w:rsidP="00D402F8">
      <w:pPr>
        <w:pStyle w:val="ListParagraph"/>
        <w:numPr>
          <w:ilvl w:val="0"/>
          <w:numId w:val="25"/>
        </w:numPr>
        <w:spacing w:before="240" w:after="0" w:line="240" w:lineRule="auto"/>
        <w:rPr>
          <w:rFonts w:ascii="Times New Roman" w:hAnsi="Times New Roman" w:cs="Times New Roman"/>
          <w:sz w:val="24"/>
          <w:szCs w:val="24"/>
        </w:rPr>
      </w:pPr>
      <w:r w:rsidRPr="00935FD9">
        <w:rPr>
          <w:rFonts w:ascii="Times New Roman" w:hAnsi="Times New Roman" w:cs="Times New Roman"/>
          <w:sz w:val="24"/>
          <w:szCs w:val="24"/>
        </w:rPr>
        <w:t>Реализация самостоятельной творческой деятельности детей (изобразительной, конструктивно-модельной, музыкальной и др.).</w:t>
      </w:r>
    </w:p>
    <w:p w:rsidR="00436653" w:rsidRDefault="00436653" w:rsidP="00E105F5">
      <w:pPr>
        <w:spacing w:after="0" w:line="240" w:lineRule="auto"/>
        <w:rPr>
          <w:rFonts w:ascii="Times New Roman" w:hAnsi="Times New Roman" w:cs="Times New Roman"/>
          <w:b/>
          <w:bCs/>
          <w:sz w:val="24"/>
          <w:szCs w:val="24"/>
        </w:rPr>
      </w:pPr>
    </w:p>
    <w:p w:rsidR="00436653" w:rsidRDefault="00436653" w:rsidP="00E60E9A">
      <w:pPr>
        <w:spacing w:after="0" w:line="240" w:lineRule="auto"/>
        <w:ind w:left="567"/>
        <w:jc w:val="center"/>
        <w:rPr>
          <w:rFonts w:ascii="Times New Roman" w:hAnsi="Times New Roman" w:cs="Times New Roman"/>
          <w:b/>
          <w:bCs/>
          <w:sz w:val="28"/>
          <w:szCs w:val="28"/>
        </w:rPr>
      </w:pPr>
      <w:r w:rsidRPr="00E60E9A">
        <w:rPr>
          <w:rFonts w:ascii="Times New Roman" w:hAnsi="Times New Roman" w:cs="Times New Roman"/>
          <w:b/>
          <w:bCs/>
          <w:sz w:val="28"/>
          <w:szCs w:val="28"/>
        </w:rPr>
        <w:t xml:space="preserve">Содержание образовательной области </w:t>
      </w:r>
    </w:p>
    <w:p w:rsidR="00436653" w:rsidRPr="00E60E9A" w:rsidRDefault="00436653" w:rsidP="00E60E9A">
      <w:pPr>
        <w:spacing w:after="0" w:line="240" w:lineRule="auto"/>
        <w:ind w:left="567"/>
        <w:jc w:val="center"/>
        <w:rPr>
          <w:rFonts w:ascii="Times New Roman" w:hAnsi="Times New Roman" w:cs="Times New Roman"/>
          <w:b/>
          <w:bCs/>
          <w:sz w:val="28"/>
          <w:szCs w:val="28"/>
        </w:rPr>
      </w:pPr>
      <w:r w:rsidRPr="00E60E9A">
        <w:rPr>
          <w:rFonts w:ascii="Times New Roman" w:hAnsi="Times New Roman" w:cs="Times New Roman"/>
          <w:b/>
          <w:bCs/>
          <w:sz w:val="28"/>
          <w:szCs w:val="28"/>
        </w:rPr>
        <w:t>«Художественно - эстетическое развитие»</w:t>
      </w:r>
    </w:p>
    <w:p w:rsidR="00436653" w:rsidRPr="00472010" w:rsidRDefault="00436653" w:rsidP="004B763B">
      <w:pPr>
        <w:pStyle w:val="ListParagraph"/>
        <w:spacing w:before="240" w:after="0" w:line="240" w:lineRule="auto"/>
        <w:ind w:left="567"/>
        <w:jc w:val="center"/>
        <w:rPr>
          <w:rFonts w:ascii="Times New Roman" w:hAnsi="Times New Roman" w:cs="Times New Roman"/>
          <w:b/>
          <w:bCs/>
          <w:sz w:val="24"/>
          <w:szCs w:val="24"/>
        </w:rPr>
      </w:pPr>
      <w:r w:rsidRPr="00472010">
        <w:rPr>
          <w:rFonts w:ascii="Times New Roman" w:hAnsi="Times New Roman" w:cs="Times New Roman"/>
          <w:b/>
          <w:bCs/>
          <w:sz w:val="24"/>
          <w:szCs w:val="24"/>
        </w:rPr>
        <w:t>Ранний возраст (</w:t>
      </w:r>
      <w:r>
        <w:rPr>
          <w:rFonts w:ascii="Times New Roman" w:hAnsi="Times New Roman" w:cs="Times New Roman"/>
          <w:b/>
          <w:bCs/>
          <w:sz w:val="24"/>
          <w:szCs w:val="24"/>
        </w:rPr>
        <w:t>О</w:t>
      </w:r>
      <w:r w:rsidRPr="00472010">
        <w:rPr>
          <w:rFonts w:ascii="Times New Roman" w:hAnsi="Times New Roman" w:cs="Times New Roman"/>
          <w:b/>
          <w:bCs/>
          <w:sz w:val="24"/>
          <w:szCs w:val="24"/>
        </w:rPr>
        <w:t>т 2 до 3 лет)</w:t>
      </w:r>
    </w:p>
    <w:p w:rsidR="00436653" w:rsidRPr="005D5644" w:rsidRDefault="00436653" w:rsidP="005D5644">
      <w:pPr>
        <w:shd w:val="clear" w:color="auto" w:fill="FFFFFF"/>
        <w:spacing w:after="0" w:line="240" w:lineRule="auto"/>
        <w:ind w:left="567"/>
        <w:rPr>
          <w:rFonts w:ascii="Times New Roman" w:hAnsi="Times New Roman" w:cs="Times New Roman"/>
          <w:i/>
          <w:iCs/>
          <w:sz w:val="24"/>
          <w:szCs w:val="24"/>
        </w:rPr>
      </w:pPr>
      <w:r w:rsidRPr="005D5644">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95"/>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 правилах поведения в процессе музыкальной, изобразительной деятельности, чтении (восприятия) художественной литературы и фольклора (сидеть правильно, рисовать только на бумаге, не мять бумагу, не стучать карандашом, не мешать другим; лепить на специальной доске, вытирать руки влажной салфеткой, готовое изделие ставить на подставку, убирать материал после работы и т.п.); </w:t>
      </w:r>
    </w:p>
    <w:p w:rsidR="00436653" w:rsidRDefault="00436653" w:rsidP="00D402F8">
      <w:pPr>
        <w:pStyle w:val="ListParagraph"/>
        <w:numPr>
          <w:ilvl w:val="0"/>
          <w:numId w:val="95"/>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свойствах изобразительных материалов (например, глина мягкая, можно отделять куски, делать углубления, лепит из нее);</w:t>
      </w:r>
    </w:p>
    <w:p w:rsidR="00436653" w:rsidRPr="009B00E7" w:rsidRDefault="00436653" w:rsidP="00D402F8">
      <w:pPr>
        <w:pStyle w:val="ListParagraph"/>
        <w:numPr>
          <w:ilvl w:val="0"/>
          <w:numId w:val="95"/>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различных строительных материалах, форме, величине отдельных строительных деталей, их конструктивных свойствах.</w:t>
      </w:r>
    </w:p>
    <w:p w:rsidR="00436653" w:rsidRDefault="00436653" w:rsidP="009B00E7">
      <w:pPr>
        <w:shd w:val="clear" w:color="auto" w:fill="FFFFFF"/>
        <w:spacing w:after="0" w:line="240" w:lineRule="auto"/>
        <w:ind w:left="567"/>
        <w:rPr>
          <w:rFonts w:ascii="Times New Roman" w:hAnsi="Times New Roman" w:cs="Times New Roman"/>
          <w:i/>
          <w:iCs/>
          <w:sz w:val="24"/>
          <w:szCs w:val="24"/>
        </w:rPr>
      </w:pPr>
      <w:r w:rsidRPr="009B00E7">
        <w:rPr>
          <w:rFonts w:ascii="Times New Roman" w:hAnsi="Times New Roman" w:cs="Times New Roman"/>
          <w:i/>
          <w:iCs/>
          <w:sz w:val="24"/>
          <w:szCs w:val="24"/>
        </w:rPr>
        <w:t>Создание условий для приобретения опыта:</w:t>
      </w:r>
    </w:p>
    <w:p w:rsidR="00436653" w:rsidRPr="009B00E7"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Понимания того, что в рисунке, лепке можно изображать различные предметы и явления; с помощью ритма мазков, линий можно передать, как дождь капает, листья падают, снег идет, звери ходят по лесу и др.;</w:t>
      </w:r>
    </w:p>
    <w:p w:rsidR="00436653" w:rsidRPr="009B00E7"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Узнавания изображения знакомых предметов, персонажей, понимания, что (кто) изображено, что и кто делает (Маша пьет чай); нахождения знакомых предметов, персонажей, ориентировки в пространстве («Солнышко на небе», «Домик стоит на земле, рядом растет елочка» и т.д.);</w:t>
      </w:r>
    </w:p>
    <w:p w:rsidR="00436653" w:rsidRPr="00B024C3"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Рисования цветными карандашами, красками, гуашью (держать карандаш и кисть тремя пальцами, не сжимать слишком сильно, легко водить по бумаге, рисуя прямые и замкнутые округлые линии, следить взглядом за движениями руки с карандашом и кистью; регулировать размах движения  в пределах листа бумаги, ритмично повторять эти движения, регулировать силу нажима на кисть и карандаш (не нажимать слишком сильно на карандаш, не допускать разрыва бумаги, водить ворсом кисти без нажима); обмакивать ворс кисти в краску, снимать лишнюю краску о край посуды, промывать кисть в воде, высушивать ее о тряпочку); проведения на листе бумаги прямых вертикальных, горизонтальных и волнообразных линий; изображения простейших предметов округлой формы; видения выразительности линий, сочетания мазков («Травка наклонилась», «Солнышко ярко светит» и т.д.);</w:t>
      </w:r>
    </w:p>
    <w:p w:rsidR="00436653" w:rsidRPr="00B024C3"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Проявлений эмоционального отклика на яркие цвета красок; передачи образов контрастным сочетанием цветовых пятен («Яркие огни в окнах домов», «Фонарики на елке»);</w:t>
      </w:r>
    </w:p>
    <w:p w:rsidR="00436653" w:rsidRPr="00B024C3"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Участия в совместных действиях со взрослым (дополнять рисунок, выполненный взрослым);</w:t>
      </w:r>
    </w:p>
    <w:p w:rsidR="00436653" w:rsidRPr="00B024C3"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Экспериментирования с красками, карандашами, глиной, музыкальными инструментами;</w:t>
      </w:r>
    </w:p>
    <w:p w:rsidR="00436653" w:rsidRPr="00672838"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Правильного пользования глиной (аккуратно, на доске; отрывать от большого куска глины меньший, раскатывать его вначале на доске, а затем между ладонями, скатывать в шар, соединять части, наложив одну на другую или приставляя, прищипывать мелкие детали, делать углубления пальцем на поверхности формы при лепке чашки, мисочки; находить сходство с предметами; соединять комочки при лепке (башенка));</w:t>
      </w:r>
    </w:p>
    <w:p w:rsidR="00436653" w:rsidRPr="00672838"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Лепки предметов простой формы: палочки, столбики, колбаски, шарики, затем баранки, колесики – и более сложные – пирамидки, грибы;</w:t>
      </w:r>
    </w:p>
    <w:p w:rsidR="00436653" w:rsidRPr="00672838"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Выкладывания на фланелеграфе изображений знакомых предметов, составления простых композиций, готовых форм контрастных цветов («Праздничный салют»); использования полотна фланелеграфа с целью его превращения то в полянку, то в небо и т.п.;</w:t>
      </w:r>
    </w:p>
    <w:p w:rsidR="00436653" w:rsidRPr="00672838"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Сооружения элементарны построек и обыгрывание их;</w:t>
      </w:r>
    </w:p>
    <w:p w:rsidR="00436653" w:rsidRPr="00505F25" w:rsidRDefault="00436653" w:rsidP="00D402F8">
      <w:pPr>
        <w:pStyle w:val="ListParagraph"/>
        <w:numPr>
          <w:ilvl w:val="0"/>
          <w:numId w:val="96"/>
        </w:numPr>
        <w:shd w:val="clear" w:color="auto" w:fill="FFFFFF"/>
        <w:spacing w:after="0" w:line="240" w:lineRule="auto"/>
        <w:rPr>
          <w:rFonts w:ascii="Times New Roman" w:hAnsi="Times New Roman" w:cs="Times New Roman"/>
          <w:i/>
          <w:iCs/>
          <w:sz w:val="24"/>
          <w:szCs w:val="24"/>
        </w:rPr>
      </w:pPr>
      <w:r>
        <w:rPr>
          <w:rFonts w:ascii="Times New Roman" w:hAnsi="Times New Roman" w:cs="Times New Roman"/>
          <w:sz w:val="24"/>
          <w:szCs w:val="24"/>
        </w:rPr>
        <w:t>Освоения первых способов работы с бумагой (сминание и разрывание), умения увидеть в смятых комочках и разорванных бумажных какой-либо образ (собачка, колобок, птичка и т.п.);</w:t>
      </w:r>
    </w:p>
    <w:p w:rsidR="00436653" w:rsidRDefault="00436653" w:rsidP="00D402F8">
      <w:pPr>
        <w:pStyle w:val="ListParagraph"/>
        <w:numPr>
          <w:ilvl w:val="0"/>
          <w:numId w:val="96"/>
        </w:numPr>
        <w:shd w:val="clear" w:color="auto" w:fill="FFFFFF"/>
        <w:spacing w:after="0" w:line="240" w:lineRule="auto"/>
        <w:rPr>
          <w:rFonts w:ascii="Times New Roman" w:hAnsi="Times New Roman" w:cs="Times New Roman"/>
          <w:sz w:val="24"/>
          <w:szCs w:val="24"/>
        </w:rPr>
      </w:pPr>
      <w:r w:rsidRPr="00505F25">
        <w:rPr>
          <w:rFonts w:ascii="Times New Roman" w:hAnsi="Times New Roman" w:cs="Times New Roman"/>
          <w:sz w:val="24"/>
          <w:szCs w:val="24"/>
        </w:rPr>
        <w:t xml:space="preserve">Составления вместе со взрослым </w:t>
      </w:r>
      <w:r>
        <w:rPr>
          <w:rFonts w:ascii="Times New Roman" w:hAnsi="Times New Roman" w:cs="Times New Roman"/>
          <w:sz w:val="24"/>
          <w:szCs w:val="24"/>
        </w:rPr>
        <w:t>простых комбинаций из бумаги (например, можно сделать травку путем разрывания зеленой бумаги и разместить там одуванчики (комочки), птичек и т.п.);</w:t>
      </w:r>
    </w:p>
    <w:p w:rsidR="00436653" w:rsidRDefault="00436653" w:rsidP="00D402F8">
      <w:pPr>
        <w:pStyle w:val="ListParagraph"/>
        <w:numPr>
          <w:ilvl w:val="0"/>
          <w:numId w:val="9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Проявлений эмоционального отклика при восприятии произведений изобразительного искусства (книжные иллюстрации, картины), в которых переданы чувства, понятные детям данного возраста;</w:t>
      </w:r>
    </w:p>
    <w:p w:rsidR="00436653" w:rsidRDefault="00436653" w:rsidP="00D402F8">
      <w:pPr>
        <w:pStyle w:val="ListParagraph"/>
        <w:numPr>
          <w:ilvl w:val="0"/>
          <w:numId w:val="9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Слушания музыки (слушать музыкальные произведения разного жанра (песенка, полька, марш, вальс, спокойные и веселые песни и пьесы); дослушав песню, музыкальную пьесу до конца, запоминать и узнавать их; понимать, о чем поется в песне; слушать мелодии, исполняемые на разных музыкальных инструментах);</w:t>
      </w:r>
    </w:p>
    <w:p w:rsidR="00436653" w:rsidRDefault="00436653" w:rsidP="00D402F8">
      <w:pPr>
        <w:pStyle w:val="ListParagraph"/>
        <w:numPr>
          <w:ilvl w:val="0"/>
          <w:numId w:val="9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Различения высокого и низкого звучания колокольчиков, регистров фортепиано, разных ритмов, звучания дудочки и барабана, домры и баяна;</w:t>
      </w:r>
    </w:p>
    <w:p w:rsidR="00436653" w:rsidRDefault="00436653" w:rsidP="00D402F8">
      <w:pPr>
        <w:pStyle w:val="ListParagraph"/>
        <w:numPr>
          <w:ilvl w:val="0"/>
          <w:numId w:val="9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Подпевания отдельных слогов и слов песни, подражая интонациям взрослого и совместно со взрослым (петь без напряжения, естественным голосом, не форсировать звук и не выкрикивать отдельные слова; вовремя начинать и заканчивать пение; петь, не опережая и не вторя, выдерживать паузы; слушать вступление и заключение); запоминания слов песни (несмотря на недостаточно хорошее их произношение);</w:t>
      </w:r>
    </w:p>
    <w:p w:rsidR="00436653" w:rsidRPr="00505F25" w:rsidRDefault="00436653" w:rsidP="00D402F8">
      <w:pPr>
        <w:pStyle w:val="ListParagraph"/>
        <w:numPr>
          <w:ilvl w:val="0"/>
          <w:numId w:val="9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музыкально-ритмических движений (двигаться в соответствии с ярко выраженным характером музыки (марш – пляска); реагировать сменой движения на двухчастную форму пьесы, на изменение силы звучания (громко – тихо), на его начало и окончание; ходить и бегать под музыку, двигаться по кругу, взявшись за руки и парами, выполнять простейшие танцевальные движения: хлопать в ладоши и одновременно топать ногами, полуприседать, покачиваться с ноги на ногу, использовать отдельные элементы движений для инсценирования песен («Птичка улетела», «Котята спят» и т.д.); запоминать несложную последовательность движений; двигаться с предметами – бубном, погремушкой, передавая равномерный ритм, разные образно-игровые движения).</w:t>
      </w: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Pr="00472010" w:rsidRDefault="00436653" w:rsidP="004B763B">
      <w:pPr>
        <w:pStyle w:val="ListParagraph"/>
        <w:spacing w:after="0" w:line="240" w:lineRule="auto"/>
        <w:ind w:left="567"/>
        <w:jc w:val="center"/>
        <w:rPr>
          <w:rFonts w:ascii="Times New Roman" w:hAnsi="Times New Roman" w:cs="Times New Roman"/>
          <w:b/>
          <w:bCs/>
          <w:sz w:val="24"/>
          <w:szCs w:val="24"/>
        </w:rPr>
      </w:pPr>
      <w:r w:rsidRPr="00472010">
        <w:rPr>
          <w:rFonts w:ascii="Times New Roman" w:hAnsi="Times New Roman" w:cs="Times New Roman"/>
          <w:b/>
          <w:bCs/>
          <w:sz w:val="24"/>
          <w:szCs w:val="24"/>
        </w:rPr>
        <w:t>Младш</w:t>
      </w:r>
      <w:r>
        <w:rPr>
          <w:rFonts w:ascii="Times New Roman" w:hAnsi="Times New Roman" w:cs="Times New Roman"/>
          <w:b/>
          <w:bCs/>
          <w:sz w:val="24"/>
          <w:szCs w:val="24"/>
        </w:rPr>
        <w:t xml:space="preserve">ая группа </w:t>
      </w:r>
      <w:r w:rsidRPr="00472010">
        <w:rPr>
          <w:rFonts w:ascii="Times New Roman" w:hAnsi="Times New Roman" w:cs="Times New Roman"/>
          <w:b/>
          <w:bCs/>
          <w:sz w:val="24"/>
          <w:szCs w:val="24"/>
        </w:rPr>
        <w:t>(</w:t>
      </w:r>
      <w:r>
        <w:rPr>
          <w:rFonts w:ascii="Times New Roman" w:hAnsi="Times New Roman" w:cs="Times New Roman"/>
          <w:b/>
          <w:bCs/>
          <w:sz w:val="24"/>
          <w:szCs w:val="24"/>
        </w:rPr>
        <w:t>О</w:t>
      </w:r>
      <w:r w:rsidRPr="00472010">
        <w:rPr>
          <w:rFonts w:ascii="Times New Roman" w:hAnsi="Times New Roman" w:cs="Times New Roman"/>
          <w:b/>
          <w:bCs/>
          <w:sz w:val="24"/>
          <w:szCs w:val="24"/>
        </w:rPr>
        <w:t>т 3 до 4 лет)</w:t>
      </w:r>
    </w:p>
    <w:p w:rsidR="00436653" w:rsidRPr="00E325ED" w:rsidRDefault="00436653" w:rsidP="004B763B">
      <w:pPr>
        <w:shd w:val="clear" w:color="auto" w:fill="FFFFFF"/>
        <w:spacing w:after="0" w:line="240" w:lineRule="auto"/>
        <w:ind w:left="567"/>
        <w:jc w:val="center"/>
        <w:rPr>
          <w:rFonts w:ascii="Times New Roman" w:hAnsi="Times New Roman" w:cs="Times New Roman"/>
          <w:i/>
          <w:iCs/>
          <w:sz w:val="24"/>
          <w:szCs w:val="24"/>
          <w:u w:val="single"/>
        </w:rPr>
      </w:pPr>
      <w:r w:rsidRPr="00E325ED">
        <w:rPr>
          <w:rFonts w:ascii="Times New Roman" w:hAnsi="Times New Roman" w:cs="Times New Roman"/>
          <w:b/>
          <w:bCs/>
          <w:i/>
          <w:iCs/>
          <w:sz w:val="24"/>
          <w:szCs w:val="24"/>
          <w:u w:val="single"/>
        </w:rPr>
        <w:t xml:space="preserve">Развитие </w:t>
      </w:r>
      <w:r>
        <w:rPr>
          <w:rFonts w:ascii="Times New Roman" w:hAnsi="Times New Roman" w:cs="Times New Roman"/>
          <w:b/>
          <w:bCs/>
          <w:i/>
          <w:iCs/>
          <w:sz w:val="24"/>
          <w:szCs w:val="24"/>
          <w:u w:val="single"/>
        </w:rPr>
        <w:t>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восприятие музыки, художественной литературы и фольклора; стимулирование сопереживания персонажам художественных произведений</w:t>
      </w:r>
    </w:p>
    <w:p w:rsidR="00436653" w:rsidRDefault="00436653" w:rsidP="004B763B">
      <w:pPr>
        <w:shd w:val="clear" w:color="auto" w:fill="FFFFFF"/>
        <w:spacing w:after="0" w:line="240" w:lineRule="auto"/>
        <w:ind w:left="567"/>
        <w:rPr>
          <w:rFonts w:ascii="Times New Roman" w:hAnsi="Times New Roman" w:cs="Times New Roman"/>
          <w:i/>
          <w:iCs/>
          <w:sz w:val="24"/>
          <w:szCs w:val="24"/>
        </w:rPr>
      </w:pPr>
      <w:r w:rsidRPr="001519AA">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Непосредственного восприятия (рассматривания) произведений изобразительного, народного декоративно-прикладного искусства (матрешка, богородская деревянная игрушка и др.), в которых переданы чувства и отношения, наиболее близкие и понятные детям этого возраста (мать и дитя и их взаимоотношения и др.); </w:t>
      </w:r>
    </w:p>
    <w:p w:rsidR="00436653" w:rsidRDefault="00436653" w:rsidP="00D402F8">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Слушания произведений музыкального искусства, проявления слуховой сосредоточенности, интереса к звуку, музыкальному звуку, манипулирования с музыкальными и немузыкальными звуками;</w:t>
      </w:r>
    </w:p>
    <w:p w:rsidR="00436653" w:rsidRDefault="00436653" w:rsidP="00D402F8">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Чтения (восприятия) художественной литературы, способствующей познанию окружающего мира, того, что в нем существует добро и зло, положительные и отрицательные герои (положительные герои побеждают отрицательных, помогают слабым, маленьким) и т.п.;</w:t>
      </w:r>
    </w:p>
    <w:p w:rsidR="00436653" w:rsidRDefault="00436653" w:rsidP="00D402F8">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Различения элементарного характера музыки; понимания простейших музыкальных образов (лисы, медведя, зайчика и др.) в процессе слушания соответствующей возрасту народной, классической, детской музыки;</w:t>
      </w:r>
    </w:p>
    <w:p w:rsidR="00436653" w:rsidRDefault="00436653" w:rsidP="00D402F8">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эмоциональной отзывчивости на простые музыкальные и изобразительные образы, выраженные контрастными средствами, на содержание прочитанного (радоваться хорошей концовке, победе положительного героя; сопереживать бедам и несчастьям персонажей, которых защищает положительный герой, и т.п.);</w:t>
      </w:r>
    </w:p>
    <w:p w:rsidR="00436653" w:rsidRDefault="00436653" w:rsidP="00D402F8">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Узнавания знакомых песен, фрагментов музыкальных произведений и пьес, сказок, малых фольклорных форм;</w:t>
      </w:r>
    </w:p>
    <w:p w:rsidR="00436653" w:rsidRPr="00423585" w:rsidRDefault="00436653" w:rsidP="00D402F8">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Накапливания эстетических впечатлений.</w:t>
      </w:r>
    </w:p>
    <w:p w:rsidR="00436653" w:rsidRDefault="00436653" w:rsidP="004B763B">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элементарных представлений о видах искусства,</w:t>
      </w:r>
      <w:r w:rsidRPr="00423585">
        <w:rPr>
          <w:rFonts w:ascii="Times New Roman" w:hAnsi="Times New Roman" w:cs="Times New Roman"/>
          <w:i/>
          <w:iCs/>
          <w:sz w:val="24"/>
          <w:szCs w:val="24"/>
        </w:rPr>
        <w:t>в том числе:</w:t>
      </w:r>
    </w:p>
    <w:p w:rsidR="00436653" w:rsidRPr="00423585" w:rsidRDefault="00436653" w:rsidP="00D402F8">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 народном искусстве (матрешка, богородская деревянная игрушка и др.), о его языке, условности и символичности языка народного искусства и средства выразительности.</w:t>
      </w:r>
    </w:p>
    <w:p w:rsidR="00436653" w:rsidRDefault="00436653" w:rsidP="004B763B">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Реализация самостоятельной творческой деятельности детей (изобразительной, конструктивно-модельной, музыкальной)</w:t>
      </w:r>
    </w:p>
    <w:p w:rsidR="00436653" w:rsidRDefault="00436653" w:rsidP="00423585">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Default="00436653" w:rsidP="00D402F8">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правилах осуществления изобразительной и конструктивно-модульной деятельности (сохранять правильную позу при работе за столом: не горбиться, не наклоняться низко, сидеть свободно, не напрягаясь: приучаться быть аккуратными и сохранять своё рабочее место в порядке), слушания музыкальных произведений (не отвлекаться, дослушивать музыкальное произведение до конца);</w:t>
      </w:r>
    </w:p>
    <w:p w:rsidR="00436653" w:rsidRDefault="00436653" w:rsidP="00D402F8">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звуковых свойствах предметов, звуковых и ритмических предэталонах (громко – тихо, высоко – низко, быстро – медленно и пр.);</w:t>
      </w:r>
    </w:p>
    <w:p w:rsidR="00436653" w:rsidRDefault="00436653" w:rsidP="00D402F8">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различных материалах для изобразительной деятельности (карандаш, фломастер, восковые мелки, кисть и др.), основных способах и приемах изобразительной деятельности;</w:t>
      </w:r>
    </w:p>
    <w:p w:rsidR="00436653" w:rsidRDefault="00436653" w:rsidP="00B13BA7">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пластических, конструктивных и природных материалах (бумага, глина, пластилин, пластическая масса, соленое тесто и др.), основных способах конструктивно-модельной деятельности и технических приемах создания отдельных деталей.</w:t>
      </w:r>
    </w:p>
    <w:p w:rsidR="00436653" w:rsidRDefault="00436653" w:rsidP="00B13BA7">
      <w:pPr>
        <w:shd w:val="clear" w:color="auto" w:fill="FFFFFF"/>
        <w:spacing w:after="0" w:line="240" w:lineRule="auto"/>
        <w:ind w:left="567"/>
        <w:rPr>
          <w:rFonts w:ascii="Times New Roman" w:hAnsi="Times New Roman" w:cs="Times New Roman"/>
          <w:i/>
          <w:iCs/>
          <w:sz w:val="24"/>
          <w:szCs w:val="24"/>
        </w:rPr>
      </w:pPr>
    </w:p>
    <w:p w:rsidR="00436653" w:rsidRDefault="00436653" w:rsidP="00B13BA7">
      <w:pPr>
        <w:shd w:val="clear" w:color="auto" w:fill="FFFFFF"/>
        <w:spacing w:after="0" w:line="240" w:lineRule="auto"/>
        <w:ind w:left="567"/>
        <w:rPr>
          <w:rFonts w:ascii="Times New Roman" w:hAnsi="Times New Roman" w:cs="Times New Roman"/>
          <w:i/>
          <w:iCs/>
          <w:sz w:val="24"/>
          <w:szCs w:val="24"/>
        </w:rPr>
      </w:pPr>
    </w:p>
    <w:p w:rsidR="00436653" w:rsidRDefault="00436653" w:rsidP="00B13BA7">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B13BA7">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Ежедневного свободного, творческого рисования, лепки, аппликации, конструирования, художественного труда, восприятия музыки и музыкального исполнительства;</w:t>
      </w:r>
    </w:p>
    <w:p w:rsidR="00436653" w:rsidRDefault="00436653" w:rsidP="00B13BA7">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Элементарного экспериментирования с изобразительными материалами; музыкальными звуками, звукоизвлечения, создания элементарных образов-звукоподражаний;</w:t>
      </w:r>
    </w:p>
    <w:p w:rsidR="00436653" w:rsidRDefault="00436653" w:rsidP="00B13BA7">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Называния созданных продуктов и рассказывания о них;</w:t>
      </w:r>
    </w:p>
    <w:p w:rsidR="00436653" w:rsidRDefault="00436653" w:rsidP="00B13BA7">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Объединения изображенных, сконструированных предметов несложным сюжетом;</w:t>
      </w:r>
    </w:p>
    <w:p w:rsidR="00436653" w:rsidRDefault="00436653" w:rsidP="00B13BA7">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и компонентами музыкальной деятельности, в том числе участия в подвижных музыкальных и музыкально-дидактических играх; адекватного использования музыкальных игрушек, детских музыкальных инструментов (музыкальный молоточек, шарманка, погремушка, барабан, бубен, металлофон и др.) в группе; подбора музыкальных инструментов, музыкальных игрушек, театральных кукол, атрибутов для ряжения, элементов костюмов различных персонажей; исполнения основных движений (ходьба, бег, марширование и т.д.) под музыку, музыкально-ритмических движений, танцевальных движений (кружиться в парах, притоптывать попеременно ногами, двигаться под музыку с предметами (флажки, листочки, платочки и т.п.); проявления элементарных вокальных певческих умений в процессе подпевания взрослому (допевание мелодии колыбельных песен на слог «баю-баю» и веселых мелодий на слог «ля-ля» и т.д.); разучивание музыкальных игр и танцев, совместного пения;</w:t>
      </w:r>
    </w:p>
    <w:p w:rsidR="00436653" w:rsidRDefault="00436653" w:rsidP="00B13BA7">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рисования, в том числе работы с изобразительными материалами (карандашами, фломастерами, маркерами, восковыми мелками, гуашью и др.), применения способов и приемов работы с кистью (обмакивать кисть всем ворсом в баночку с краской, затем легким прикосновением ворса снимать лишнюю краску о  край баночки и свободными движениями накладывать мазки; своевременно насыщать ворс кисти краской, промывать кисть по окончании работы и, прежде чем начинать пользоваться краской другого цвета, осушать промытую кисть о мягкую тряпочку, после использования размешать ее ворсом вверх, придав ему заостренную форму); изображения простых предметов, живых объектов и явлений окружающей действительности разной формы (округлой и четырехугольной); передачи строения предметов, их общих признаков, относительного сходства по форме и некоторых характерных деталей образа;</w:t>
      </w:r>
    </w:p>
    <w:p w:rsidR="00436653" w:rsidRDefault="00436653" w:rsidP="00B13BA7">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лепки, в том числе работы с пластическими материалами (глиной, пластилином, пластической массой); применения способов и приемов лепки (отщипывать или отрывать от основного куска небольшие комочки, раскатывать их, соединять и скреплять концы вылепленного столбика; скатывать комочки в шар, расплющивать его ладонью в диск; получать полую форму путем вдавливания пальцев и др.; соединять части, прижимая одну часть к другой и при помощи пальцев оттягивая некоторые детали); передачи формы и строения простых предметов, состоящих из двух-трех частей;</w:t>
      </w:r>
    </w:p>
    <w:p w:rsidR="00436653" w:rsidRDefault="00436653" w:rsidP="00B13BA7">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аппликации: работы с готовыми бумажными формами (круг, квадрат, треугольник и др.) разных цветов и оттенков, пользования клеем (намазывать бумагу клеем с обратной стороны, лицевой стороной к верху наклеивать формы на лист, приглаживая их тряпочкой); составления простейших узоров, раскладывания готовых форм в несложном ритмическом порядке на полосе, расположения их в середине и по краям квадрата, круга; создания несложных сюжетных композиций с повторением изображения, расположения изображения на полосе и по всему листу бумаги;</w:t>
      </w:r>
    </w:p>
    <w:p w:rsidR="00436653" w:rsidRDefault="00436653" w:rsidP="00B13BA7">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конструирования, в том числе работы со строительными материалами (кубик, кирпичик, пластина, призма), создания по заданному взрослым образцу элементарных простейших построек (дорожка, поезд, башенка, лесенка, забор, домик и др.), сооружения предметных конструкций, состоящих из двух-трех основных частей (ворота, мебель, мост и др.) с использованием фотографии и схематической формыизображения, в которой переданы основные части конструируемых объектов и показана связь этих частей; выделения основных частей конструируемого объекта, различения их по величине и форме, установления пространственного расположения частей относительно друг друга и подбора для этого детали соответствующей формы и величины;</w:t>
      </w:r>
    </w:p>
    <w:p w:rsidR="00436653" w:rsidRPr="00B13BA7" w:rsidRDefault="00436653" w:rsidP="00B13BA7">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художественного труда, в том числе: выполнения мелких деталей общей работы из бумаги, применения приемов и способов создания изделий с фактурной поверхностью (сминание, разрывание, скручивание).</w:t>
      </w: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Pr="00472010" w:rsidRDefault="00436653" w:rsidP="004B763B">
      <w:pPr>
        <w:pStyle w:val="ListParagraph"/>
        <w:spacing w:after="0" w:line="240" w:lineRule="auto"/>
        <w:ind w:left="567"/>
        <w:jc w:val="center"/>
        <w:rPr>
          <w:rFonts w:ascii="Times New Roman" w:hAnsi="Times New Roman" w:cs="Times New Roman"/>
          <w:b/>
          <w:bCs/>
          <w:sz w:val="24"/>
          <w:szCs w:val="24"/>
        </w:rPr>
      </w:pPr>
      <w:r w:rsidRPr="00472010">
        <w:rPr>
          <w:rFonts w:ascii="Times New Roman" w:hAnsi="Times New Roman" w:cs="Times New Roman"/>
          <w:b/>
          <w:bCs/>
          <w:sz w:val="24"/>
          <w:szCs w:val="24"/>
        </w:rPr>
        <w:t>Средн</w:t>
      </w:r>
      <w:r>
        <w:rPr>
          <w:rFonts w:ascii="Times New Roman" w:hAnsi="Times New Roman" w:cs="Times New Roman"/>
          <w:b/>
          <w:bCs/>
          <w:sz w:val="24"/>
          <w:szCs w:val="24"/>
        </w:rPr>
        <w:t xml:space="preserve">яя группа </w:t>
      </w:r>
      <w:r w:rsidRPr="00472010">
        <w:rPr>
          <w:rFonts w:ascii="Times New Roman" w:hAnsi="Times New Roman" w:cs="Times New Roman"/>
          <w:b/>
          <w:bCs/>
          <w:sz w:val="24"/>
          <w:szCs w:val="24"/>
        </w:rPr>
        <w:t>(</w:t>
      </w:r>
      <w:r>
        <w:rPr>
          <w:rFonts w:ascii="Times New Roman" w:hAnsi="Times New Roman" w:cs="Times New Roman"/>
          <w:b/>
          <w:bCs/>
          <w:sz w:val="24"/>
          <w:szCs w:val="24"/>
        </w:rPr>
        <w:t>О</w:t>
      </w:r>
      <w:r w:rsidRPr="00472010">
        <w:rPr>
          <w:rFonts w:ascii="Times New Roman" w:hAnsi="Times New Roman" w:cs="Times New Roman"/>
          <w:b/>
          <w:bCs/>
          <w:sz w:val="24"/>
          <w:szCs w:val="24"/>
        </w:rPr>
        <w:t>т 4 до 5 лет)</w:t>
      </w:r>
    </w:p>
    <w:p w:rsidR="00436653" w:rsidRPr="00E325ED" w:rsidRDefault="00436653" w:rsidP="00890D0B">
      <w:pPr>
        <w:shd w:val="clear" w:color="auto" w:fill="FFFFFF"/>
        <w:spacing w:after="0" w:line="240" w:lineRule="auto"/>
        <w:ind w:left="567"/>
        <w:jc w:val="center"/>
        <w:rPr>
          <w:rFonts w:ascii="Times New Roman" w:hAnsi="Times New Roman" w:cs="Times New Roman"/>
          <w:i/>
          <w:iCs/>
          <w:sz w:val="24"/>
          <w:szCs w:val="24"/>
          <w:u w:val="single"/>
        </w:rPr>
      </w:pPr>
      <w:r w:rsidRPr="00E325ED">
        <w:rPr>
          <w:rFonts w:ascii="Times New Roman" w:hAnsi="Times New Roman" w:cs="Times New Roman"/>
          <w:b/>
          <w:bCs/>
          <w:i/>
          <w:iCs/>
          <w:sz w:val="24"/>
          <w:szCs w:val="24"/>
          <w:u w:val="single"/>
        </w:rPr>
        <w:t xml:space="preserve">Развитие </w:t>
      </w:r>
      <w:r>
        <w:rPr>
          <w:rFonts w:ascii="Times New Roman" w:hAnsi="Times New Roman" w:cs="Times New Roman"/>
          <w:b/>
          <w:bCs/>
          <w:i/>
          <w:iCs/>
          <w:sz w:val="24"/>
          <w:szCs w:val="24"/>
          <w:u w:val="single"/>
        </w:rPr>
        <w:t>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восприятие музыки, художественной литературы и фольклора; стимулирование сопереживания персонажам художественных произведений</w:t>
      </w:r>
    </w:p>
    <w:p w:rsidR="00436653" w:rsidRDefault="00436653" w:rsidP="00890D0B">
      <w:pPr>
        <w:shd w:val="clear" w:color="auto" w:fill="FFFFFF"/>
        <w:spacing w:after="0" w:line="240" w:lineRule="auto"/>
        <w:ind w:left="567"/>
        <w:rPr>
          <w:rFonts w:ascii="Times New Roman" w:hAnsi="Times New Roman" w:cs="Times New Roman"/>
          <w:i/>
          <w:iCs/>
          <w:sz w:val="24"/>
          <w:szCs w:val="24"/>
        </w:rPr>
      </w:pPr>
      <w:r w:rsidRPr="001519AA">
        <w:rPr>
          <w:rFonts w:ascii="Times New Roman" w:hAnsi="Times New Roman" w:cs="Times New Roman"/>
          <w:i/>
          <w:iCs/>
          <w:sz w:val="24"/>
          <w:szCs w:val="24"/>
        </w:rPr>
        <w:t>Создание условий для приобретения опыта:</w:t>
      </w:r>
    </w:p>
    <w:p w:rsidR="00436653" w:rsidRDefault="00436653" w:rsidP="00890D0B">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Рассматривания произведений народного декоративно-прикладного и изобразительного искусства с понятным и интересным содержанием, в которых переданы разные эмоциональные состояния людей, животных (радуется, сердится и др.);</w:t>
      </w:r>
    </w:p>
    <w:p w:rsidR="00436653" w:rsidRDefault="00436653" w:rsidP="00890D0B">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Рассматривания веток, шишек, корней растений, камней и т.д., обнаружения в причудливой форме природного материала какого-то образа;</w:t>
      </w:r>
    </w:p>
    <w:p w:rsidR="00436653" w:rsidRDefault="00436653" w:rsidP="00890D0B">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Слушания музыки, накапливания музыкальныхвпечатлений, простейших суждений и первых оценок о музыке («Какое настроение?», «Чем понравилось и почему?»); </w:t>
      </w:r>
    </w:p>
    <w:p w:rsidR="00436653" w:rsidRDefault="00436653" w:rsidP="00890D0B">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Чтения (восприятия) художественной литературы и фольклора, в том числе за счет включения произведений на новые темы, с большим количеством героев, развернутым сюжетом, в различных ситуациях (бытовых, волшебных, приключениях, путешествиях); понимания причинно-следственных связей в прочитанном тексте (например, причины того или иного поступка героя и наступившие последствия);</w:t>
      </w:r>
    </w:p>
    <w:p w:rsidR="00436653" w:rsidRDefault="00436653" w:rsidP="00890D0B">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ситуативного интереса к произведениям искусства, музыки, литературы, фольклора, миру природы, первых художественных, читательских и музыкальных предпочтений, желания задавать вопросы о них (их содержании);</w:t>
      </w:r>
    </w:p>
    <w:p w:rsidR="00436653" w:rsidRDefault="00436653" w:rsidP="00890D0B">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разговоре о музыке, литературе, изобразительном искусстве (о самом произведении, о героях, их облике, поступках и т.п.);</w:t>
      </w:r>
    </w:p>
    <w:p w:rsidR="00436653" w:rsidRDefault="00436653" w:rsidP="00890D0B">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Обращения внимания на красоту природы и любования вместе со взрослыми и другими детьми совершенством формы, цвета, строения деревьев, кустарников и других объектов растительного и животного мира; на отдельные средства художественной выразительности, которые наиболее полно и точно характеризуют героев (внешность, внутренние качества), а также окружающий мир (живая и неживая природа);</w:t>
      </w:r>
    </w:p>
    <w:p w:rsidR="00436653" w:rsidRDefault="00436653" w:rsidP="00890D0B">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Выражения личностного отношения к красоте явлений природы;</w:t>
      </w:r>
    </w:p>
    <w:p w:rsidR="00436653" w:rsidRPr="00423585" w:rsidRDefault="00436653" w:rsidP="00890D0B">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Эмоционального отклика на произведения искусства, в которых переданы разные эмоциональные состояния людей и животных (радость, грусть, гнев), на яркие музыкальные образы, понимания значения образа («Это лошадка»), на красоту поступков героев.</w:t>
      </w:r>
    </w:p>
    <w:p w:rsidR="00436653" w:rsidRDefault="00436653" w:rsidP="00890D0B">
      <w:pPr>
        <w:shd w:val="clear" w:color="auto" w:fill="FFFFFF"/>
        <w:spacing w:after="0" w:line="240" w:lineRule="auto"/>
        <w:ind w:left="567"/>
        <w:jc w:val="center"/>
        <w:rPr>
          <w:rFonts w:ascii="Times New Roman" w:hAnsi="Times New Roman" w:cs="Times New Roman"/>
          <w:b/>
          <w:bCs/>
          <w:i/>
          <w:iCs/>
          <w:sz w:val="24"/>
          <w:szCs w:val="24"/>
          <w:u w:val="single"/>
        </w:rPr>
      </w:pPr>
    </w:p>
    <w:p w:rsidR="00436653" w:rsidRDefault="00436653" w:rsidP="00890D0B">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элементарных представлений о видах искусства,</w:t>
      </w:r>
      <w:r w:rsidRPr="00423585">
        <w:rPr>
          <w:rFonts w:ascii="Times New Roman" w:hAnsi="Times New Roman" w:cs="Times New Roman"/>
          <w:i/>
          <w:iCs/>
          <w:sz w:val="24"/>
          <w:szCs w:val="24"/>
        </w:rPr>
        <w:t>в том числе:</w:t>
      </w:r>
    </w:p>
    <w:p w:rsidR="00436653" w:rsidRPr="00965A30" w:rsidRDefault="00436653" w:rsidP="00890D0B">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 народном (матрешка, богородская деревянная игрушка и др.) и изобразительном искусстве, обособенностях языка каждого вида искусства;</w:t>
      </w:r>
    </w:p>
    <w:p w:rsidR="00436653" w:rsidRPr="00965A30" w:rsidRDefault="00436653" w:rsidP="00890D0B">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 характерных чертах народного декоративно-прикладного и изобразительного искусства;</w:t>
      </w:r>
    </w:p>
    <w:p w:rsidR="00436653" w:rsidRPr="00423585" w:rsidRDefault="00436653" w:rsidP="00890D0B">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Об изобразительных возможностях музыки, богатстве музыкальных образов, средств музыкальной выразительности; о музыкальных жанрах (песня, танец, марш и др.).</w:t>
      </w:r>
    </w:p>
    <w:p w:rsidR="00436653" w:rsidRDefault="00436653" w:rsidP="00890D0B">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Реализация самостоятельной творческой деятельности детей (изобразительной, конструктивно-модельной, музыкальной)</w:t>
      </w:r>
    </w:p>
    <w:p w:rsidR="00436653" w:rsidRDefault="00436653" w:rsidP="00890D0B">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Default="00436653" w:rsidP="00890D0B">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правилах осуществления изобразительной и конструктивно-модульной деятельности (сохранять правильную позу при работе за столом: не горбиться, не наклоняться низко, сидеть свободно, не напрягаясь: приучаться детей быть аккуратными: сохранять своё рабочее место в порядке, а по окончании работы убирать);</w:t>
      </w:r>
    </w:p>
    <w:p w:rsidR="00436653" w:rsidRDefault="00436653" w:rsidP="00965A30">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 различных материалах для конструирования и изображения (карандаш, фломастер, маркерах, восковые мелки, гуаши, деталях конструктора, глине, бумаге, пластилине, пластической массе, соленом тесте, семенах и элементах растений и др.) и их свойствах (например, одна бумага хорошо намокает, легко рвется, режется и склеивается, а другая (ватман, картон) с трудом поддается деформированию и т.п.); </w:t>
      </w:r>
    </w:p>
    <w:p w:rsidR="00436653" w:rsidRDefault="00436653" w:rsidP="00965A30">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и приемах изобразительной и конструктивно-модельной деятельности, в том числе и обобщенных (использование в одной работе различных материалов, декорирование готовых конструкций);</w:t>
      </w:r>
    </w:p>
    <w:p w:rsidR="00436653" w:rsidRDefault="00436653" w:rsidP="00965A30">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изменения изображения и конструкций (введение элементов, повышающих выразительность создаваемого образа, изменение формы и цвета плоскостных и объемных объектов);</w:t>
      </w:r>
    </w:p>
    <w:p w:rsidR="00436653" w:rsidRDefault="00436653" w:rsidP="00890D0B">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свойствах музыкального звука, характере музыки, о детских музыкальных инструментах (дудочке, металлофоне, колокольчике, бубне, погремушке, барабане), а также их звучании; о простейших средствах музыкальной выразительности (мелодии, ритме и др.).</w:t>
      </w:r>
    </w:p>
    <w:p w:rsidR="00436653" w:rsidRDefault="00436653" w:rsidP="00890D0B">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Ежедневного свободного, творческого рисования, лепки, аппликации, конструирования, художественного труда, восприятия музыки и музыкального исполнительства;</w:t>
      </w:r>
    </w:p>
    <w:p w:rsidR="00436653"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Постановки нескольких простых, но взаимосвязанных целей (выполнить рисунок, подобрать художественный материал, определить будущую цветовую гамму) и достижения их при поддержке взрослого и сверстников;</w:t>
      </w:r>
    </w:p>
    <w:p w:rsidR="00436653"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Рассказывания о том, что самостоятельно нарисовали, слепили, выполнили путем аппликации, сконструировали, станцевали и др.;</w:t>
      </w:r>
    </w:p>
    <w:p w:rsidR="00436653"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выбора детьми цветов и оттенков красок, фона и формы листа бумаги, самостоятельной передачи образов предметов;</w:t>
      </w:r>
    </w:p>
    <w:p w:rsidR="00436653"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Нахождения простых сюжетов в окружающей жизни, при чтении художественной литературы и реализации их в изобразительной, конструктивно-модельной и музыкальной деятельности;</w:t>
      </w:r>
    </w:p>
    <w:p w:rsidR="00436653"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Овладения средствами и компонентами музыкальной деятельности, в том числе сравнения разных по звучанию инструментов, различения звуков по высоте (в пределах </w:t>
      </w:r>
      <w:r w:rsidRPr="00432A4E">
        <w:rPr>
          <w:rFonts w:ascii="Times New Roman" w:hAnsi="Times New Roman" w:cs="Times New Roman"/>
          <w:i/>
          <w:iCs/>
          <w:sz w:val="24"/>
          <w:szCs w:val="24"/>
        </w:rPr>
        <w:t>ре – си</w:t>
      </w:r>
      <w:r>
        <w:rPr>
          <w:rFonts w:ascii="Times New Roman" w:hAnsi="Times New Roman" w:cs="Times New Roman"/>
          <w:sz w:val="24"/>
          <w:szCs w:val="24"/>
        </w:rPr>
        <w:t xml:space="preserve"> первой октавы), силе (громко, тихо и др.); двигательного восприятия метроритмической основы музыкальных произведений, координация слуха и голоса, пения (чистоты интонирования, дыхания, дикции, слаженности), расширения голосовых возможностей (диапазона) детей (в пределах ре – си первой октавы), выразительного пения; подыгрывания простейших мелодий на  деревянных ложках, погремушках, барабане, металлофоне; импровизирования мелодии на заданный текст; эмоционально-образного исполнения музыкально-игровых упражнений (кружатся листочки, падают снежинки) и сценок с использованием мимики и пантомимы (зайка веселый и грустный, хитрая лисичка, сердитый волк и т.д.), инсценирования песен и участия в постановках небольших музыкальных спектаклей; самостоятельного изменения движений в соответствии с двух- и трехчастной формой музыки, совершенствования танцевальных движений (прямой галоп, пружинка, кружение по одному и в парах;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и др.)), а также основных движений (ходьба торжественная, спокойная, таинственная; бег легкий и стремительный), использования детьми музыкальных игрушек и шумовых инструментов (игры в «праздники», «концерт» и др.);</w:t>
      </w:r>
    </w:p>
    <w:p w:rsidR="00436653"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рисования, в том числе работы с изобразительными материалами (карандашами, фломастерами, маркерами, восковыми мелками, гуашью и др.), применения способов и приемов работы с кистью (проводить узкие и широкие полосы концом кисти и плашмя; рисовать кольца, точки, дуги, мазки, трилистник (Тройной мазок из одной точки), смешивать краску на палитре для получения светлых, темных и новых цветовых тонов, разбеливать основной тон для получения более светлого оттенка, накладывать одну краску на другую); использования формообразующих движений, соотнесения качества движений с создаваемым образом (легкость, плавность, размах, нажим); составления узоров, состоящих из простых элементов в два-три цвета и характерного колорита на бумаге в форме квадрата, круга, полосы. Прямоугольника по мотивам народного декоративно-прикладного искусства; передачи формы и строения предметов, состоящих из нескольких частей (фигура человека, птицы и животные, растения, здания, машины и т.п.); использования обобщенных способов рисования, лежащих в основе изображения многих животных (например, у бегущих животных туловище может быть изображено в виде дуги, а у сидящих – в виде овала); использования для достижения большей выразительности образа изображения позы, различных деталей, передачи характерных особенностей материала, объединения изображения предметов на одной линии в ряд, расположения их на листе бумаги вертикально или горизонтально и соблюдения относительной величины предметов;</w:t>
      </w:r>
    </w:p>
    <w:p w:rsidR="00436653"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лепки, в том числе применения различных способовлепки (из целого куска глины, комбинированным и конструктивным способом), направленных на создание объемного образа (овощи, фрукты и др., животные и птицы, простейшее изображение человека); освоения приемов скатывания, вдавливания, сглаживания, выравнивания, прищипывания, оттягивания и примазывания, а также установки фигуры на широком основании, на подставке, на ногах и украшения с помощью стеки и налепов; передачи формы и строения предметов;</w:t>
      </w:r>
    </w:p>
    <w:p w:rsidR="00436653"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аппликации, в том числе работы ножницами (резать по прямой, разрезать квадрат по диагонали, срезать углы у прямоугольника, делать косой срез, вырезать из квадрата круглую, а из прямоугольника овальную формы и вырезать простые формы из бумаги, сложенной вдвое); упрощенной передачи формы предмета, его основных частей и строения; составления и наклеивания на одном листе бумаги нескольких предметов; составления на полосе, квадрате, круге декоративных узоров и сюжетных композиций из готовых или вырезанных детьми форм по мотивам узоров народной игрушки, литературных произведений и в качестве украшений к праздникам; последовательного наклеивания аппликации часть за частью, предварительно разложив ее; нанесения кисточкой тонкого слоя клея на обратную сторону наклеиваемой фигуры, прикладывания ее стороной, намазанной клеем, к листу бумаги и плотного прижимания салфеткой;</w:t>
      </w:r>
    </w:p>
    <w:p w:rsidR="00436653"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конструирования, в том числе работы со строительными материалами (использовать детали с учетом их конструктивных свойств; преобразовывать конструкции в длину, ширину, высоту; конструировать по образцу, схеме, условиям, замыслу, симметрично, украшать постройки); различения цвета, формы строительного материала, в том числе цилиндрической; различения пространственных характеристик объектов – протяженности (высоты, ширины); установления месторасположения частей и деталей (сверху, снизу, над, под и др.);анализа объектов (части, детали и т.п.), овладения конструктивными свойствами геометрических объемных форм, такими, как устойчивость, прочность постройки, заменяемость деталей; создания в рамках одной темы нескольких постепенно усложняющихся конструкций; освоения новых конструкций, как по образцам, так и в процессе их самостоятельного преобразования по заданным условиям («Построй такой же, но высокий» и др.); создания вариантов конструкций с добавлением других деталей (на столбики ворот ставить трехгранные призмы, рядом со столбами – кубики и др.) и украшения их, изменения постройки двумя способами: заменяя одни детали другими или надстраивая их в высоту, длину (низкая и высокая башенка, короткий и длинный поезд);</w:t>
      </w:r>
    </w:p>
    <w:p w:rsidR="00436653" w:rsidRPr="00B13BA7" w:rsidRDefault="00436653" w:rsidP="00890D0B">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художественного труда, в том числе овладения двумя способами складывания квадратного листа бумаги: по диагонали и пополам с совмещением противоположных сторон и углов.</w:t>
      </w:r>
    </w:p>
    <w:p w:rsidR="00436653" w:rsidRDefault="00436653" w:rsidP="004B763B">
      <w:pPr>
        <w:pStyle w:val="ListParagraph"/>
        <w:spacing w:before="240" w:after="0" w:line="240" w:lineRule="auto"/>
        <w:ind w:left="567"/>
        <w:jc w:val="center"/>
        <w:rPr>
          <w:rFonts w:ascii="Times New Roman" w:hAnsi="Times New Roman" w:cs="Times New Roman"/>
          <w:b/>
          <w:bCs/>
          <w:sz w:val="24"/>
          <w:szCs w:val="24"/>
        </w:rPr>
      </w:pPr>
    </w:p>
    <w:p w:rsidR="00436653" w:rsidRPr="00472010" w:rsidRDefault="00436653" w:rsidP="004B763B">
      <w:pPr>
        <w:pStyle w:val="ListParagraph"/>
        <w:spacing w:before="240" w:after="0" w:line="240" w:lineRule="auto"/>
        <w:ind w:left="567"/>
        <w:jc w:val="center"/>
        <w:rPr>
          <w:rFonts w:ascii="Times New Roman" w:hAnsi="Times New Roman" w:cs="Times New Roman"/>
          <w:b/>
          <w:bCs/>
          <w:sz w:val="24"/>
          <w:szCs w:val="24"/>
        </w:rPr>
      </w:pPr>
      <w:r w:rsidRPr="00472010">
        <w:rPr>
          <w:rFonts w:ascii="Times New Roman" w:hAnsi="Times New Roman" w:cs="Times New Roman"/>
          <w:b/>
          <w:bCs/>
          <w:sz w:val="24"/>
          <w:szCs w:val="24"/>
        </w:rPr>
        <w:t>Старш</w:t>
      </w:r>
      <w:r>
        <w:rPr>
          <w:rFonts w:ascii="Times New Roman" w:hAnsi="Times New Roman" w:cs="Times New Roman"/>
          <w:b/>
          <w:bCs/>
          <w:sz w:val="24"/>
          <w:szCs w:val="24"/>
        </w:rPr>
        <w:t xml:space="preserve">ая группа </w:t>
      </w:r>
      <w:r w:rsidRPr="00472010">
        <w:rPr>
          <w:rFonts w:ascii="Times New Roman" w:hAnsi="Times New Roman" w:cs="Times New Roman"/>
          <w:b/>
          <w:bCs/>
          <w:sz w:val="24"/>
          <w:szCs w:val="24"/>
        </w:rPr>
        <w:t>(</w:t>
      </w:r>
      <w:r>
        <w:rPr>
          <w:rFonts w:ascii="Times New Roman" w:hAnsi="Times New Roman" w:cs="Times New Roman"/>
          <w:b/>
          <w:bCs/>
          <w:sz w:val="24"/>
          <w:szCs w:val="24"/>
        </w:rPr>
        <w:t>О</w:t>
      </w:r>
      <w:r w:rsidRPr="00472010">
        <w:rPr>
          <w:rFonts w:ascii="Times New Roman" w:hAnsi="Times New Roman" w:cs="Times New Roman"/>
          <w:b/>
          <w:bCs/>
          <w:sz w:val="24"/>
          <w:szCs w:val="24"/>
        </w:rPr>
        <w:t>т 5 до 6 лет)</w:t>
      </w:r>
    </w:p>
    <w:p w:rsidR="00436653" w:rsidRPr="00E325ED" w:rsidRDefault="00436653" w:rsidP="00E97961">
      <w:pPr>
        <w:shd w:val="clear" w:color="auto" w:fill="FFFFFF"/>
        <w:spacing w:after="0" w:line="240" w:lineRule="auto"/>
        <w:ind w:left="567"/>
        <w:jc w:val="center"/>
        <w:rPr>
          <w:rFonts w:ascii="Times New Roman" w:hAnsi="Times New Roman" w:cs="Times New Roman"/>
          <w:i/>
          <w:iCs/>
          <w:sz w:val="24"/>
          <w:szCs w:val="24"/>
          <w:u w:val="single"/>
        </w:rPr>
      </w:pPr>
      <w:r w:rsidRPr="00E325ED">
        <w:rPr>
          <w:rFonts w:ascii="Times New Roman" w:hAnsi="Times New Roman" w:cs="Times New Roman"/>
          <w:b/>
          <w:bCs/>
          <w:i/>
          <w:iCs/>
          <w:sz w:val="24"/>
          <w:szCs w:val="24"/>
          <w:u w:val="single"/>
        </w:rPr>
        <w:t xml:space="preserve">Развитие </w:t>
      </w:r>
      <w:r>
        <w:rPr>
          <w:rFonts w:ascii="Times New Roman" w:hAnsi="Times New Roman" w:cs="Times New Roman"/>
          <w:b/>
          <w:bCs/>
          <w:i/>
          <w:iCs/>
          <w:sz w:val="24"/>
          <w:szCs w:val="24"/>
          <w:u w:val="single"/>
        </w:rPr>
        <w:t>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восприятие музыки, художественной литературы и фольклора; стимулирование сопереживания персонажам художественных произведений</w:t>
      </w:r>
    </w:p>
    <w:p w:rsidR="00436653" w:rsidRDefault="00436653" w:rsidP="00E97961">
      <w:pPr>
        <w:shd w:val="clear" w:color="auto" w:fill="FFFFFF"/>
        <w:spacing w:after="0" w:line="240" w:lineRule="auto"/>
        <w:ind w:left="567"/>
        <w:rPr>
          <w:rFonts w:ascii="Times New Roman" w:hAnsi="Times New Roman" w:cs="Times New Roman"/>
          <w:i/>
          <w:iCs/>
          <w:sz w:val="24"/>
          <w:szCs w:val="24"/>
        </w:rPr>
      </w:pPr>
      <w:r w:rsidRPr="001519AA">
        <w:rPr>
          <w:rFonts w:ascii="Times New Roman" w:hAnsi="Times New Roman" w:cs="Times New Roman"/>
          <w:i/>
          <w:iCs/>
          <w:sz w:val="24"/>
          <w:szCs w:val="24"/>
        </w:rPr>
        <w:t>Создание условий для приобретения опыта:</w:t>
      </w:r>
    </w:p>
    <w:p w:rsidR="00436653"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Восприятия красоты природы (совершенства ее формы, фактуры, богатства естественных цветовых оттенков, пропорций объектов растительного и животного мира);</w:t>
      </w:r>
    </w:p>
    <w:p w:rsidR="00436653"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Восприятия (рассматривания) подлинных предметов народного декоративно-прикладного искусства, выделения их средств выразительности; произведений изобразительного искусства;</w:t>
      </w:r>
    </w:p>
    <w:p w:rsidR="00436653"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Слушания произведений музыки; </w:t>
      </w:r>
    </w:p>
    <w:p w:rsidR="00436653"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Чтения (восприятия) художественной литературы и фольклора, в том числе больших форм (чтение с продолжением), способствующих осмыслению многообразия проявлений человеческих отношений в разных обстоятельствах (в книгах и в жизни); видения в содержании прочитанного коллизий и конфликтов персонажей, способов их разрешения; самостоятельного установления причинно-следственных связей событий, поступков героев, их эмоциональных состояний; использования книжных представлений (о человеке, его эмоциях, состояниях, поступках, характере взаимоотношений с другими людьми, об окружающем мире) в других видах детской деятельности;</w:t>
      </w:r>
    </w:p>
    <w:p w:rsidR="00436653"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Контекстуального восприятия книги, произведений музыкального и изобразительного искусства путем включения интересных сведений о писателе, композиторе, художнике, истории создания произведения;</w:t>
      </w:r>
    </w:p>
    <w:p w:rsidR="00436653"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желания задавать вопросы, понимания смыслового содержания и сюжетов произведений искусства, литературы и фольклора, развития художественных образов;</w:t>
      </w:r>
    </w:p>
    <w:p w:rsidR="00436653"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музыкальных, читательских и художественных предпочтений, некоторой эстетической избирательности, эстетических оценок и суждений;</w:t>
      </w:r>
    </w:p>
    <w:p w:rsidR="00436653"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Эмоционального отклика на произведения разных видов искусства, в которых с помощью средств выразительности переданы разные эмоциональные состояния людей, животных и освещены проблемы, связанные с личным и социальным опытом детей, сопереживания и высказывания к ним своего отношения;</w:t>
      </w:r>
    </w:p>
    <w:p w:rsidR="00436653"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Осмысления значимости искусства в жизни человека;</w:t>
      </w:r>
    </w:p>
    <w:p w:rsidR="00436653"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Передачи своего настроения средствами выразительности изобразительного и музыкального искусства;</w:t>
      </w:r>
    </w:p>
    <w:p w:rsidR="00436653" w:rsidRPr="00423585" w:rsidRDefault="00436653" w:rsidP="00E97961">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нахождения в окружающей жизни, художественной литературе  и природе простых сюжетов для изображения.</w:t>
      </w:r>
    </w:p>
    <w:p w:rsidR="00436653" w:rsidRDefault="00436653" w:rsidP="00E97961">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элементарных представлений о видах искусства,</w:t>
      </w:r>
      <w:r w:rsidRPr="00423585">
        <w:rPr>
          <w:rFonts w:ascii="Times New Roman" w:hAnsi="Times New Roman" w:cs="Times New Roman"/>
          <w:i/>
          <w:iCs/>
          <w:sz w:val="24"/>
          <w:szCs w:val="24"/>
        </w:rPr>
        <w:t>в том числе:</w:t>
      </w:r>
    </w:p>
    <w:p w:rsidR="00436653" w:rsidRPr="00965A30" w:rsidRDefault="00436653" w:rsidP="00E97961">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 xml:space="preserve">Об истории народных промыслов (двух-трех), достижениях народных мастеров; о разнообразии материалов  (дерево, глина, металл, фарфор) и их отличии друг от друга, о красоте геометрических, растительных узоров, стилизации знакомых форм (трава, ягода, цветок, лист), особенностях изображения общих для всех видов декоративно-прикладного искусства образов (птица, конь и др.); </w:t>
      </w:r>
    </w:p>
    <w:p w:rsidR="00436653" w:rsidRPr="00965A30" w:rsidRDefault="00436653" w:rsidP="00E97961">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 декоративно-оформительском искусстве, книжной графике и плакате, живописи и скульптуре;</w:t>
      </w:r>
    </w:p>
    <w:p w:rsidR="00436653" w:rsidRPr="003214FC" w:rsidRDefault="00436653" w:rsidP="00D30454">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 жанрах и музыкальных направлениях, о жанрово-тематическом многообразии литературных произведений;</w:t>
      </w:r>
    </w:p>
    <w:p w:rsidR="00436653" w:rsidRPr="003214FC" w:rsidRDefault="00436653" w:rsidP="003214FC">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 семантической картине мира, выраженной в произведениях народного декоративно-прикладного, изобразительного и музыкального искусства.</w:t>
      </w:r>
    </w:p>
    <w:p w:rsidR="00436653" w:rsidRDefault="00436653" w:rsidP="003214FC">
      <w:pPr>
        <w:pStyle w:val="ListParagraph"/>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Реализация самостоятельной творческой деятельности детей (изобразительной, конструктивно-модельной, музыкальной)</w:t>
      </w:r>
    </w:p>
    <w:p w:rsidR="00436653" w:rsidRDefault="00436653" w:rsidP="00E97961">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Default="00436653" w:rsidP="00E97961">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правильной позе и необходимости быть аккуратным при работе за столом, правилах хранения материалов для конструктивно-модульной и изобразительной  деятельности;</w:t>
      </w:r>
    </w:p>
    <w:p w:rsidR="00436653" w:rsidRDefault="00436653" w:rsidP="00E97961">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знакомых и новых материалах (карандаши, фломастеры, маркеры, восковые мелки, гуашь, сангина, уголь и др.);</w:t>
      </w:r>
    </w:p>
    <w:p w:rsidR="00436653" w:rsidRDefault="00436653" w:rsidP="00E97961">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и приемах конструктивно-модельной и изобразительной деятельности (например, способах различного наложения цветового пятна, сочетаниях разных изобразительных материалов, приемах украшения созданных продуктов и др.), в том числе и обобщенных;</w:t>
      </w:r>
    </w:p>
    <w:p w:rsidR="00436653" w:rsidRDefault="00436653" w:rsidP="00E97961">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 основных свойствах и характеристиках линии и основах декоративного рисования;</w:t>
      </w:r>
    </w:p>
    <w:p w:rsidR="00436653" w:rsidRDefault="00436653" w:rsidP="00E97961">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 эмоциональных состояниях и чувствах людей, способах их выражения средствами искусства;</w:t>
      </w:r>
    </w:p>
    <w:p w:rsidR="00436653" w:rsidRDefault="00436653" w:rsidP="00E97961">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преобразования построек в соответствии с заданными условиями (машины для разных грузов; гаражи для разных машин и др.), в зависимости от структуры конструкции, от ее практического использования;</w:t>
      </w:r>
    </w:p>
    <w:p w:rsidR="00436653" w:rsidRDefault="00436653" w:rsidP="00E97961">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различных способах воплощения художественных образов.</w:t>
      </w:r>
    </w:p>
    <w:p w:rsidR="00436653" w:rsidRDefault="00436653" w:rsidP="00E97961">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Ежедневного свободного, творческого рисования, лепки, аппликации, конструирования, восприятия музыки и музыкального исполнительства, активного использования разнообразных изобразительных и конструктивных материалов для реализации собственных целей;</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нахождения и выразительной передачи средствами музыкальной, изобразительной и конструктивно-модельной деятельности образов окружающего мира, явлений природы, простых сюжетов из окружающей жизни, художественной литературы и ярких событий общественной жизни; расширения тематики изобразительной и конструктивно-модельной деятельности; самостоятельного выбора сочетания цветов, композиции, украшения в зависимости от назначения узора, формы предмета, материала;</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Украшения созданных продуктов конструктивно-модельной и изобразительной деятельности, предметов (бумажных тарелок, стаканчиков и др.); </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Изготовления простых игрушек для игр с водой, ветром; участия в оформлении группового помещения к праздникам, играм-драматизациям, спортивным соревнованиям, театральным постановкам и т.д.;</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Использования цвета, как средства передачи настроения, состояния, отношения к изображаемому объекту или выделения в рисунке главного;</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Экспериментирования с красками, пластическими, природными и нетрадиционными материалами, музыкальными звуками для реализации своих замыслов;</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Целенаправленного следования своей цели, намеченному плану, преодоления препятствий (не отказываться от своего замысла до получения результата);</w:t>
      </w:r>
    </w:p>
    <w:p w:rsidR="00436653" w:rsidRPr="006E46FA" w:rsidRDefault="00436653" w:rsidP="006E46FA">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Разворачивания игровых сюжетов по мотивам (образам) музыкальных, художественных и изобразительных произведений;</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Овладения средствами и компонентами музыкальной деятельности, в том числе пения (чистоты интонирования, дыхания, дикции, слаженности), различения звуков по высоте (в пределах </w:t>
      </w:r>
      <w:r w:rsidRPr="00432A4E">
        <w:rPr>
          <w:rFonts w:ascii="Times New Roman" w:hAnsi="Times New Roman" w:cs="Times New Roman"/>
          <w:i/>
          <w:iCs/>
          <w:sz w:val="24"/>
          <w:szCs w:val="24"/>
        </w:rPr>
        <w:t xml:space="preserve">ре </w:t>
      </w:r>
      <w:r>
        <w:rPr>
          <w:rFonts w:ascii="Times New Roman" w:hAnsi="Times New Roman" w:cs="Times New Roman"/>
          <w:sz w:val="24"/>
          <w:szCs w:val="24"/>
        </w:rPr>
        <w:t xml:space="preserve">первой октавы – </w:t>
      </w:r>
      <w:r w:rsidRPr="006E46FA">
        <w:rPr>
          <w:rFonts w:ascii="Times New Roman" w:hAnsi="Times New Roman" w:cs="Times New Roman"/>
          <w:i/>
          <w:iCs/>
          <w:sz w:val="24"/>
          <w:szCs w:val="24"/>
        </w:rPr>
        <w:t>до</w:t>
      </w:r>
      <w:r>
        <w:rPr>
          <w:rFonts w:ascii="Times New Roman" w:hAnsi="Times New Roman" w:cs="Times New Roman"/>
          <w:sz w:val="24"/>
          <w:szCs w:val="24"/>
        </w:rPr>
        <w:t xml:space="preserve"> второй октавы), игры на детских музыкальных инструментах; системного использования музыкально-развивающих пособий и игрушек и др., самостоятельного сольного исполнения; импровизирования; изменения окончаний музыкальных произведений; выполнения творческих заданий участия в концертах-импровизациях (самостоятельной инсценировки детьми содержания песен, хороводов), музыкальных сюжетных играх;</w:t>
      </w:r>
    </w:p>
    <w:p w:rsidR="00436653" w:rsidRDefault="00436653" w:rsidP="00F82088">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рисования, в том числе работы со знакомыми и новыми  изобразительными материалами;применения различных способов и приемов рисования (учить проводить узкие и широкие полосы краской (концом кисти и плашмя), рисовать кольца, точки, дуги, мазки, трилистник (тройной мазок из одной точки), смешивать краску на палитре для получения светлых, темных и новых цветовых тонов, разбеливать основной тон для получения более светлого оттенка, накладывать одну краску на другую), использования разнообразных цветов и оттенков, способов различного наложения цветового пятна; использования цвета в качестве средства передачи настроения, состояния, отношения к изображаемому или выделения в рисунке главного; сочетания некоторых изобразительных материалов (гуашь и восковые мелки, уголь); рисования гуашью (по сырому и сухому); передачи формы, строения предмета и его частей, их расположения, основных пропорций; использования обобщенных способов, лежащих в основе изображения ряда образов, для достижения большей выразительности образа при изображении позы, различных деталей, передаче характерных особенностей; расположения изображения на листе бумаги выше и ниже, чтобы передавать расположение предметов, находящихся дальше и ближе; составления узоров на основе двух-трех видов народного декоративно-прикладного искусства на полосе, прямоугольнике, на бумаге разной формы; передачи колорита росписи, характера композиции (симметричные, асимметричные);</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Овладения средствами лепки, в том числе овладения способами и приемами лепки (из целого куска глины, комбинированным и конструктивным, ленточным и путем вдавливания, моделирования вылепленных форм кончиками пальцев, сглаживания мест соединения; соединения частей путем прижимания и примазывания, украшения вылепленных изделий с помощью стеки и налепов, установления фигуры на ногах или на подставке и др.); передачи общей формы предмета и его частей, основных пропорций, строения, несложных движений фигуры человека и животных, содержания событий путем размещения одной-двух фигур или предметов в одной сценке; </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аппликации, в том числе вырезывания более сложных симметричных форм (елка, животные, люди) из бумаги, сложенной вдвое; овладения приемами вырезания предметов, имеющих различные очертания, симметричные и несимметричные формы в статичном положении и с передачей несложного движения; составления композиций из готовых и самостоятельно вырезанных или иным способом подготовленных форм (полосок, кругов, треугольников, трапеций, рваных и мятых комочков бумаги); создания аппликационного образа путем обрывания и составления его из частей с последовательным наклеиванием;</w:t>
      </w:r>
    </w:p>
    <w:p w:rsidR="00436653"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конструирования, в том числе различения новых деталей по форме и величине и их использования; овладения обобщенными способами обследования конструируемого объекта (определять основные части, устанавливать их функциональное значение, пространственное расположение); создания предметных и сюжетных композиций по условиям, теме, рисунку, фотографии, замыслу, схеме; презентации одной темы несколькими постепенно усложняющимися конструкциями; планирования процесса возведения постройки и определения, какие детали более всего для нее подходят и как их целесообразнее скомбинировать; умения делать постройки прочными, связывая их между собой редко поставленными кирпичами, брусками или путем специально подготовленной основы для перекрытий; создания коллективных построек; сооружения различных конструкций одного и того же объекта в соответствии с их назначением (мост для пешеходов, мост для транспорта);</w:t>
      </w:r>
    </w:p>
    <w:p w:rsidR="00436653" w:rsidRPr="00B13BA7" w:rsidRDefault="00436653" w:rsidP="00E97961">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художественного труда, в том числе овладения способами и приемами складывания квадратного листа бумаги (по диагонали и пополам с совмещением противоположных сторон и углов), закручивания прямоугольника в цилиндр, круга в тупой конус, переплетания полосок из различных материалов, а также техникой папье-маше.</w:t>
      </w: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Pr="00472010" w:rsidRDefault="00436653" w:rsidP="004B763B">
      <w:pPr>
        <w:pStyle w:val="ListParagraph"/>
        <w:spacing w:after="0" w:line="240" w:lineRule="auto"/>
        <w:ind w:left="567"/>
        <w:jc w:val="center"/>
        <w:rPr>
          <w:rFonts w:ascii="Times New Roman" w:hAnsi="Times New Roman" w:cs="Times New Roman"/>
          <w:b/>
          <w:bCs/>
          <w:sz w:val="24"/>
          <w:szCs w:val="24"/>
        </w:rPr>
      </w:pPr>
      <w:r w:rsidRPr="00472010">
        <w:rPr>
          <w:rFonts w:ascii="Times New Roman" w:hAnsi="Times New Roman" w:cs="Times New Roman"/>
          <w:b/>
          <w:bCs/>
          <w:sz w:val="24"/>
          <w:szCs w:val="24"/>
        </w:rPr>
        <w:t>Подготовительная группа (</w:t>
      </w:r>
      <w:r>
        <w:rPr>
          <w:rFonts w:ascii="Times New Roman" w:hAnsi="Times New Roman" w:cs="Times New Roman"/>
          <w:b/>
          <w:bCs/>
          <w:sz w:val="24"/>
          <w:szCs w:val="24"/>
        </w:rPr>
        <w:t>О</w:t>
      </w:r>
      <w:r w:rsidRPr="00472010">
        <w:rPr>
          <w:rFonts w:ascii="Times New Roman" w:hAnsi="Times New Roman" w:cs="Times New Roman"/>
          <w:b/>
          <w:bCs/>
          <w:sz w:val="24"/>
          <w:szCs w:val="24"/>
        </w:rPr>
        <w:t xml:space="preserve">т 6 до </w:t>
      </w:r>
      <w:r>
        <w:rPr>
          <w:rFonts w:ascii="Times New Roman" w:hAnsi="Times New Roman" w:cs="Times New Roman"/>
          <w:b/>
          <w:bCs/>
          <w:sz w:val="24"/>
          <w:szCs w:val="24"/>
        </w:rPr>
        <w:t>7</w:t>
      </w:r>
      <w:r w:rsidRPr="00472010">
        <w:rPr>
          <w:rFonts w:ascii="Times New Roman" w:hAnsi="Times New Roman" w:cs="Times New Roman"/>
          <w:b/>
          <w:bCs/>
          <w:sz w:val="24"/>
          <w:szCs w:val="24"/>
        </w:rPr>
        <w:t xml:space="preserve"> лет)</w:t>
      </w:r>
    </w:p>
    <w:p w:rsidR="00436653" w:rsidRPr="00E325ED" w:rsidRDefault="00436653" w:rsidP="00FB71F2">
      <w:pPr>
        <w:shd w:val="clear" w:color="auto" w:fill="FFFFFF"/>
        <w:spacing w:after="0" w:line="240" w:lineRule="auto"/>
        <w:ind w:left="567"/>
        <w:jc w:val="center"/>
        <w:rPr>
          <w:rFonts w:ascii="Times New Roman" w:hAnsi="Times New Roman" w:cs="Times New Roman"/>
          <w:i/>
          <w:iCs/>
          <w:sz w:val="24"/>
          <w:szCs w:val="24"/>
          <w:u w:val="single"/>
        </w:rPr>
      </w:pPr>
      <w:r w:rsidRPr="00E325ED">
        <w:rPr>
          <w:rFonts w:ascii="Times New Roman" w:hAnsi="Times New Roman" w:cs="Times New Roman"/>
          <w:b/>
          <w:bCs/>
          <w:i/>
          <w:iCs/>
          <w:sz w:val="24"/>
          <w:szCs w:val="24"/>
          <w:u w:val="single"/>
        </w:rPr>
        <w:t xml:space="preserve">Развитие </w:t>
      </w:r>
      <w:r>
        <w:rPr>
          <w:rFonts w:ascii="Times New Roman" w:hAnsi="Times New Roman" w:cs="Times New Roman"/>
          <w:b/>
          <w:bCs/>
          <w:i/>
          <w:iCs/>
          <w:sz w:val="24"/>
          <w:szCs w:val="24"/>
          <w:u w:val="single"/>
        </w:rPr>
        <w:t>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восприятие музыки, художественной литературы и фольклора; стимулирование сопереживания персонажам художественных произведений</w:t>
      </w:r>
    </w:p>
    <w:p w:rsidR="00436653" w:rsidRDefault="00436653" w:rsidP="00FB71F2">
      <w:pPr>
        <w:shd w:val="clear" w:color="auto" w:fill="FFFFFF"/>
        <w:spacing w:after="0" w:line="240" w:lineRule="auto"/>
        <w:ind w:left="567"/>
        <w:rPr>
          <w:rFonts w:ascii="Times New Roman" w:hAnsi="Times New Roman" w:cs="Times New Roman"/>
          <w:i/>
          <w:iCs/>
          <w:sz w:val="24"/>
          <w:szCs w:val="24"/>
        </w:rPr>
      </w:pPr>
      <w:r w:rsidRPr="001519AA">
        <w:rPr>
          <w:rFonts w:ascii="Times New Roman" w:hAnsi="Times New Roman" w:cs="Times New Roman"/>
          <w:i/>
          <w:iCs/>
          <w:sz w:val="24"/>
          <w:szCs w:val="24"/>
        </w:rPr>
        <w:t>Создание условий для приобретения опыта:</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Восприятия всех видов искусства (словесного, изобразительного, музыкального), понимания, что оно не только интересное занятие, удовольствие, но и способ познания себя, других людей, человеческих качеств, проявляющихся в обычных и необычных обстоятельствах, окружающего мира;</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установления временных и причинно-следственных связей событий, коллизий и конфликтов персонажей, способов их разрешения в соотношении с личным опытом;</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возвышенного отношения к природе, желания оберегать и сохранять ее неповторимую красоту; понимания того, что природа является первоосновой красоты в искусстве;</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эмоционального отклика на произведения искусства на основе личностного чувственно-эмоционального опыта;</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Восприятия и понимания настроения и характер музыки; настроения героев произведений искусства, силы человеческого духа, отношения к своей Родине, людям, состояния природы, средств выразительности, с помощью которых народные мастера, художники, писатели, поэты и музыканты добиваются создания образа;</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значимости искусства и литературы в художественно-эстетической жизни социума;</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нахождения в окружающей жизни, художественной литературе, музыке и природе сюжетов для изображения и творческой интерпретации;</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Общения со взрослыми и сверстниками по содержанию прочитанного, произведений музыкального и изобразительного искусства; элементарного анализа произведений (сравнивать одинаковые темы, сюжеты в разных произведениях, делать несложные обобщения и выводы, соотносить содержание прочитанного, произведений изобразительного и музыкального искусства с личным опытом);</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Создания красоты своими руками (украшать дом, помещения детского сада, дарить близким, позволять использовать в играх и др.);</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Узнавания знакомых произведений, некоторых художников, композиторов, писателей, поэтов;</w:t>
      </w:r>
    </w:p>
    <w:p w:rsidR="00436653"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Посещения театров, филармоний, выставок, библиотек и др.;</w:t>
      </w:r>
    </w:p>
    <w:p w:rsidR="00436653" w:rsidRPr="00423585" w:rsidRDefault="00436653" w:rsidP="00FB71F2">
      <w:pPr>
        <w:pStyle w:val="ListParagraph"/>
        <w:numPr>
          <w:ilvl w:val="0"/>
          <w:numId w:val="9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уважительного отношения к труду художников, народных мастеров, композиторов, писателей, поэтов, бережного отношения к результатам творческой деятельности любого человека.</w:t>
      </w:r>
    </w:p>
    <w:p w:rsidR="00436653" w:rsidRDefault="00436653" w:rsidP="00FB71F2">
      <w:pPr>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Формирование элементарных представлений о видах искусства,</w:t>
      </w:r>
      <w:r w:rsidRPr="00423585">
        <w:rPr>
          <w:rFonts w:ascii="Times New Roman" w:hAnsi="Times New Roman" w:cs="Times New Roman"/>
          <w:i/>
          <w:iCs/>
          <w:sz w:val="24"/>
          <w:szCs w:val="24"/>
        </w:rPr>
        <w:t>в том числе:</w:t>
      </w:r>
    </w:p>
    <w:p w:rsidR="00436653" w:rsidRPr="00030A5C" w:rsidRDefault="00436653" w:rsidP="00FB71F2">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 xml:space="preserve">О народном, декоративно-прикладном и изобразительном искусстве, их художественных особенностях, истории возникновения, культурной эволюции; об архитектуре; </w:t>
      </w:r>
    </w:p>
    <w:p w:rsidR="00436653" w:rsidRPr="00965A30" w:rsidRDefault="00436653" w:rsidP="00FB71F2">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 современном поликультурном пространстве, выраженном в произведениях народного, декоративно-прикладного и изобразительного искусства;</w:t>
      </w:r>
    </w:p>
    <w:p w:rsidR="00436653" w:rsidRPr="00965A30" w:rsidRDefault="00436653" w:rsidP="00FB71F2">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 значимости изобразительного искусства в повседневной жизни человека;</w:t>
      </w:r>
    </w:p>
    <w:p w:rsidR="00436653" w:rsidRPr="00030A5C" w:rsidRDefault="00436653" w:rsidP="00FB71F2">
      <w:pPr>
        <w:pStyle w:val="ListParagraph"/>
        <w:numPr>
          <w:ilvl w:val="0"/>
          <w:numId w:val="99"/>
        </w:numPr>
        <w:shd w:val="clear" w:color="auto" w:fill="FFFFFF"/>
        <w:spacing w:after="0" w:line="240" w:lineRule="auto"/>
        <w:rPr>
          <w:rFonts w:ascii="Times New Roman" w:hAnsi="Times New Roman" w:cs="Times New Roman"/>
          <w:b/>
          <w:bCs/>
          <w:i/>
          <w:iCs/>
          <w:sz w:val="24"/>
          <w:szCs w:val="24"/>
          <w:u w:val="single"/>
        </w:rPr>
      </w:pPr>
      <w:r>
        <w:rPr>
          <w:rFonts w:ascii="Times New Roman" w:hAnsi="Times New Roman" w:cs="Times New Roman"/>
          <w:sz w:val="24"/>
          <w:szCs w:val="24"/>
        </w:rPr>
        <w:t>О жанрах изобразительного искусства (портрет, натюрморт, пейзаж); об элементарных музыкальных формах, жанрах музыки, некоторых композиторах, об отдельных средствах выразительности (темп, динамика, тембр); о некоторых видах и жанрах литературы, отличии литературы от фольклора.</w:t>
      </w:r>
    </w:p>
    <w:p w:rsidR="00436653" w:rsidRDefault="00436653" w:rsidP="00FB71F2">
      <w:pPr>
        <w:pStyle w:val="ListParagraph"/>
        <w:shd w:val="clear" w:color="auto" w:fill="FFFFFF"/>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Реализация самостоятельной творческой деятельности детей (изобразительной, конструктивно-модельной, музыкальной)</w:t>
      </w:r>
    </w:p>
    <w:p w:rsidR="00436653" w:rsidRDefault="00436653" w:rsidP="00FB71F2">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Default="00436653" w:rsidP="00FB71F2">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форме, пропорциях, линии, симметрии, ритме, светотени; о соотношении по величине разных предметов, объектов в сюжете (дома большие, деревья высокие и низкие; люди меньше домов, но больше растущих на лугу цветов), расположении предметов, загораживающих друг друга (стоящий впереди предмет частично загораживает предмет, находящийся сзади); о размещении объектов в соответствии с особенностями их формы, величины, протяженности;</w:t>
      </w:r>
    </w:p>
    <w:p w:rsidR="00436653" w:rsidRDefault="00436653" w:rsidP="00FB71F2">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знакомых и новых изобразительных материалах (карандаши, фломастеры, маркеры, восковые мелки, гуашь, сангина, акварель, уголь, косточки, зерна, бусинки и т.д.);</w:t>
      </w:r>
    </w:p>
    <w:p w:rsidR="00436653" w:rsidRDefault="00436653" w:rsidP="00FB71F2">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цвете в качестве средств передачи настроения, состояния, отношения к изобразительному или выделения главного (например, в рисунке); о разнообразии цветов и оттенков с опорой на реальную окраску предметов, декоративную роспись, сказочные сюжеты; об обозначении цветов, включающих два оттенка (желто-зеленый, серо-голубой) или уподобленных природным (малиновый, персиковый и т.п.), изменчивости цвета предметов в период их роста и в зависимости от освещенности (например, в процессе роста помидоры зеленые, а созревшие – красные, небо голубое в солнечный день и серое в пасмурный); о теплой, холодной, контрастной или сближенной гамме цветов; красоте ярких, насыщенных и мягких приглушенных тонов, прозрачности и плотности цветового тона.</w:t>
      </w:r>
    </w:p>
    <w:p w:rsidR="00436653" w:rsidRDefault="00436653" w:rsidP="00FB71F2">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планирования сложного сюжета или узора (предварительный эскиз, набросок, композиционная схема);</w:t>
      </w:r>
    </w:p>
    <w:p w:rsidR="00436653" w:rsidRDefault="00436653" w:rsidP="00FB71F2">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способах преобразования конструкций в высоту, длину, ширину; о некоторых закономерностях создания прочного, высокого сооружения (устойчивость форм в фундаменте, точность их установки, легкость и устойчивость перекрытий и др.); о зависимости структуры конструкции от ее практического использования;</w:t>
      </w:r>
    </w:p>
    <w:p w:rsidR="00436653" w:rsidRDefault="00436653" w:rsidP="00FB71F2">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возможностях различных бросовых материалов (спичечных коробок, катушек, пластмассовых банок, клубков ниток и т.д.) и способах их использования в процессе художественного труда;</w:t>
      </w:r>
    </w:p>
    <w:p w:rsidR="00436653" w:rsidRDefault="00436653" w:rsidP="00FB71F2">
      <w:pPr>
        <w:pStyle w:val="ListParagraph"/>
        <w:numPr>
          <w:ilvl w:val="0"/>
          <w:numId w:val="9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 бережном и экономном использовании и правильном хранении материалов и оборудования, правилах, способах и приемах подготовки и уборки рабочего места.</w:t>
      </w:r>
    </w:p>
    <w:p w:rsidR="00436653" w:rsidRDefault="00436653" w:rsidP="00FB71F2">
      <w:pPr>
        <w:shd w:val="clear" w:color="auto" w:fill="FFFFFF"/>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FB71F2">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Ежедневного свободного, творческого рисования, лепки, аппликации, конструирования, активного использования разнообразных изобразительных и конструктивных материалов для реализации собственных целей;</w:t>
      </w:r>
    </w:p>
    <w:p w:rsidR="00436653" w:rsidRDefault="00436653" w:rsidP="00FB71F2">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Предварительного обдумывания темы; целенаправленного следования к цели, преодолевая препятствия и не отказываясь от своего замысла, до получения результата; самостоятельного оценивания результата собственной деятельности, определения причин допущенных ошибок, путей их исправления и достижения результата; проявления чувства удовлетворения от хорошо выполненной работы;</w:t>
      </w:r>
    </w:p>
    <w:p w:rsidR="00436653" w:rsidRDefault="00436653" w:rsidP="00FB71F2">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Создания новых произведений и вариаций на заданную тему, основываясь на отдельных признаках действительности в сочетании с направленностью воображения на решение определенной творческой задачи; придумывания узоров для декоративных тканей, платков, полотенец, ковров, различных предметов, вылепленных изделий;</w:t>
      </w:r>
    </w:p>
    <w:p w:rsidR="00436653" w:rsidRDefault="00436653" w:rsidP="00FB71F2">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создании тематических композиций к праздникам (фризы, панно, коллажи, панорамы, диарамы) с использованием коллективных работ и специального оборудования (лекала, трафареты, степлеры и др.) и разных материалов;</w:t>
      </w:r>
    </w:p>
    <w:p w:rsidR="00436653" w:rsidRDefault="00436653" w:rsidP="00FB71F2">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Передачи в созданных продуктах ярких событий общественной жизни (праздников);</w:t>
      </w:r>
    </w:p>
    <w:p w:rsidR="00436653" w:rsidRDefault="00436653" w:rsidP="00FB71F2">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Овладения средствами и компонентами музыкальной деятельности, в том числе различения звуков по высоте (в пределах </w:t>
      </w:r>
      <w:r w:rsidRPr="007C6CB3">
        <w:rPr>
          <w:rFonts w:ascii="Times New Roman" w:hAnsi="Times New Roman" w:cs="Times New Roman"/>
          <w:i/>
          <w:iCs/>
          <w:sz w:val="24"/>
          <w:szCs w:val="24"/>
        </w:rPr>
        <w:t>ре</w:t>
      </w:r>
      <w:r>
        <w:rPr>
          <w:rFonts w:ascii="Times New Roman" w:hAnsi="Times New Roman" w:cs="Times New Roman"/>
          <w:sz w:val="24"/>
          <w:szCs w:val="24"/>
        </w:rPr>
        <w:t xml:space="preserve"> первой октавы – </w:t>
      </w:r>
      <w:r w:rsidRPr="007C6CB3">
        <w:rPr>
          <w:rFonts w:ascii="Times New Roman" w:hAnsi="Times New Roman" w:cs="Times New Roman"/>
          <w:i/>
          <w:iCs/>
          <w:sz w:val="24"/>
          <w:szCs w:val="24"/>
        </w:rPr>
        <w:t>ре</w:t>
      </w:r>
      <w:r>
        <w:rPr>
          <w:rFonts w:ascii="Times New Roman" w:hAnsi="Times New Roman" w:cs="Times New Roman"/>
          <w:sz w:val="24"/>
          <w:szCs w:val="24"/>
        </w:rPr>
        <w:t xml:space="preserve"> второй октавы); выразительного пения в удобном диапазоне, правильно передавая мелодию, ускоряя, замедляя, усиливая и ослабевая звучание (чистота интонирования, дыхание, дикция, слаженность), игры на детских музыкальных инструментах, исполнения сольно и в ансамбле на ударных и звуковысотных детских музыкальных инструментах несложных песен и мелодий; танцевальных умений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выразительного исполнения в процессе совместного и индивидуального музыкального исполнительства, попевок, распевок, двигательных, пластических, танцевальных этюдов, танцев; комбинирования и создания элементарных оригинальных фрагментов мелодий, танцев;</w:t>
      </w:r>
    </w:p>
    <w:p w:rsidR="00436653" w:rsidRDefault="00436653" w:rsidP="00FB71F2">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рисования, в том числе штрихования различных форм линиями наискось, по горизонтали, вертикали, дугообразными линиями; пользования карандашом плашмя для получения ровного покрытия рисунка цветом; ведения боком кисти по краю контура, чтобы рисунок получился аккуратным; рисования завитков и других линий, требующих поворота кисти руки вправо и влево; смешивания нескольких цветов, разбавления краски водой или разбеливания, а также добавления темных тонов в светлые для создания новых тонов и оттенков и др.; создания композиции в зависимости от сюжета (располагать объекты на узком или широком пространстве земли(неба), обозначив линию горизонта); изменения форми взаимного размещения объектов в соответствии с их сюжетными действиями; изображения более близких и далекихпредметов; выделения в композиции главного – действующих лиц, предметов, окружающей обстановки; составления узоров на основе двух-трех видов народного декоративно-прикладного искусства на полосе, прямоугольнике, на бумаге разной формы; подбора для узоров и украшений геометрических и растительных элементов и использования образов (коней, птиц и др.), добиваясь передачи определенного колорита росписи, характера композиции (симметричные, а симметричные);</w:t>
      </w:r>
    </w:p>
    <w:p w:rsidR="00436653" w:rsidRDefault="00436653" w:rsidP="00FB71F2">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лепки, в том числе овладения пластического, конструктивного,  комбинированного, ленточного способов лепки, моделирования формы кончиками пальцев, сглаживания мест соединения, оттягивания деталей пальцами от основной формы, украшения созданных изделий с помощью рельефных налепов, прорезания или процарапывания поверхностей вылепленных изделий стекой; соединения отдельных частей, примазывая одну часть к другой и вставляя одну часть в углубление, предварительно сделанное на другой части; расположения фигурок на подставке недалеко друг от друга, а иногда так, чтобы они касались друг друга, в коллективных работах; придания устойчивости вылепленным фигурам на подставке (с помощью дополнительных предметов, которые ставятся рядом с основной фигурой и поддерживают ее);</w:t>
      </w:r>
    </w:p>
    <w:p w:rsidR="00436653" w:rsidRDefault="00436653" w:rsidP="00FB71F2">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аппликации, в том числе работы с ножницами (правильно держать, свободно пользоваться, резать поперек узкие, а затем косые срезы, получать формы треугольника, трапеции; вырезать из прямоугольников предметы круглой и овальной формы путем закругления углов); использования техники обрывной аппликации; вырезания одинаковых фигур или деталей из бумаги, сложенной гармошкой; выкладывания по частям и наклеивания схематических изображений предметов, состоящих из двух-трех форм с простыми деталями; составления и наклеивания узоров из растительных и геометрических форм на полосе, круге, квадрате, прямоугольнике; отрывания от листа бумаги небольших кусочков бумаги и наклеивания их; силуэтного вырезания; выполнения декоративного узора на различных формах, составления предметов из нескольких частей и расположения их в сюжетной аппликации;</w:t>
      </w:r>
    </w:p>
    <w:p w:rsidR="00436653" w:rsidRDefault="00436653" w:rsidP="00FB71F2">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конструирования, в том числе отбора нужных деталей для выполнения той или другой постройки, использования их с учетом конструктивных свойств (устойчивость, форма, величина); соединения нескольких небольших плоскостей в одну большую; создания прочных построек путем связывания между собой редко поставленных кирпичей, брусков, подготавливая основу для перекрытий; варьирования использования деталей в зависимости от имеющегося материала; использования архитектурных украшений (колонн, портиков, шпилей, решеток и др.); создания различных конструкций одного и того же объекта с учетом определенных условий, с целью передачи не только схематической формы объекта, но и характерных особенностей, деталей; конструирования по схемам, моделям, фотографиям, заданным условиям; преобразования построек в соответствии с заданными условиями (машины для разных грузов; гаражи для разных машин; горки разной высоты с одним и двумя скатами и т.п.);</w:t>
      </w:r>
    </w:p>
    <w:p w:rsidR="00436653" w:rsidRDefault="00436653" w:rsidP="00E340A0">
      <w:pPr>
        <w:pStyle w:val="ListParagraph"/>
        <w:numPr>
          <w:ilvl w:val="0"/>
          <w:numId w:val="10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Овладения средствами художественного труда, в том числе использования уже знакомых способов (разрывания, скручивание, сминание и др.); овладения обобщенными способами формирования – закручивание прямоугольника в цилиндр, закручивание круга в тупой конус; изготовления предметов путем переплетания полосок из различных материалов, а также в технике папье-маше и др.; работы с различными инструментами (ножницами, иголками, шилом, линейкой и др.); овладения способами конструирования по типу оригами.</w:t>
      </w:r>
    </w:p>
    <w:p w:rsidR="00436653" w:rsidRPr="00E340A0" w:rsidRDefault="00436653" w:rsidP="008E4F9B">
      <w:pPr>
        <w:pStyle w:val="ListParagraph"/>
        <w:shd w:val="clear" w:color="auto" w:fill="FFFFFF"/>
        <w:spacing w:after="0" w:line="240" w:lineRule="auto"/>
        <w:ind w:left="1287"/>
        <w:rPr>
          <w:rFonts w:ascii="Times New Roman" w:hAnsi="Times New Roman" w:cs="Times New Roman"/>
          <w:sz w:val="24"/>
          <w:szCs w:val="24"/>
        </w:rPr>
      </w:pPr>
    </w:p>
    <w:p w:rsidR="00436653" w:rsidRPr="004153A4" w:rsidRDefault="00436653" w:rsidP="004B763B">
      <w:pPr>
        <w:spacing w:after="0" w:line="24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 xml:space="preserve">2.1.5. </w:t>
      </w:r>
      <w:r w:rsidRPr="004153A4">
        <w:rPr>
          <w:rFonts w:ascii="Times New Roman" w:hAnsi="Times New Roman" w:cs="Times New Roman"/>
          <w:b/>
          <w:bCs/>
          <w:sz w:val="28"/>
          <w:szCs w:val="28"/>
        </w:rPr>
        <w:t>Образовательная область «Физическое развитие»</w:t>
      </w:r>
    </w:p>
    <w:p w:rsidR="00436653" w:rsidRPr="004153A4" w:rsidRDefault="00436653" w:rsidP="00B960FB">
      <w:pPr>
        <w:spacing w:before="24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w:t>
      </w:r>
      <w:r w:rsidRPr="004153A4">
        <w:rPr>
          <w:rFonts w:ascii="Times New Roman" w:hAnsi="Times New Roman" w:cs="Times New Roman"/>
          <w:sz w:val="24"/>
          <w:szCs w:val="24"/>
        </w:rPr>
        <w:t>«Физическое развитие»</w:t>
      </w:r>
      <w:r>
        <w:rPr>
          <w:rFonts w:ascii="Times New Roman" w:hAnsi="Times New Roman" w:cs="Times New Roman"/>
          <w:sz w:val="24"/>
          <w:szCs w:val="24"/>
        </w:rPr>
        <w:t xml:space="preserve"> направлено на:</w:t>
      </w:r>
    </w:p>
    <w:p w:rsidR="00436653" w:rsidRPr="00935FD9" w:rsidRDefault="00436653" w:rsidP="00D402F8">
      <w:pPr>
        <w:pStyle w:val="ListParagraph"/>
        <w:numPr>
          <w:ilvl w:val="0"/>
          <w:numId w:val="26"/>
        </w:numPr>
        <w:spacing w:line="240" w:lineRule="auto"/>
        <w:rPr>
          <w:rFonts w:ascii="Times New Roman" w:hAnsi="Times New Roman" w:cs="Times New Roman"/>
          <w:sz w:val="24"/>
          <w:szCs w:val="24"/>
        </w:rPr>
      </w:pPr>
      <w:r w:rsidRPr="00935FD9">
        <w:rPr>
          <w:rFonts w:ascii="Times New Roman" w:hAnsi="Times New Roman" w:cs="Times New Roman"/>
          <w:sz w:val="24"/>
          <w:szCs w:val="24"/>
        </w:rPr>
        <w:t>Развитие физических качеств</w:t>
      </w:r>
      <w:r>
        <w:rPr>
          <w:rFonts w:ascii="Times New Roman" w:hAnsi="Times New Roman" w:cs="Times New Roman"/>
          <w:sz w:val="24"/>
          <w:szCs w:val="24"/>
        </w:rPr>
        <w:t xml:space="preserve"> (координация, гибкость).</w:t>
      </w:r>
    </w:p>
    <w:p w:rsidR="00436653" w:rsidRPr="00935FD9" w:rsidRDefault="00436653" w:rsidP="00D402F8">
      <w:pPr>
        <w:pStyle w:val="ListParagraph"/>
        <w:numPr>
          <w:ilvl w:val="0"/>
          <w:numId w:val="2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Правильное формирование опорно-двигательной системы организма, развитие равновесия, координации движений, крупной и мелкой моторики</w:t>
      </w:r>
      <w:r>
        <w:rPr>
          <w:rFonts w:ascii="Times New Roman" w:hAnsi="Times New Roman" w:cs="Times New Roman"/>
          <w:sz w:val="24"/>
          <w:szCs w:val="24"/>
        </w:rPr>
        <w:t xml:space="preserve"> обеих рук</w:t>
      </w:r>
      <w:r w:rsidRPr="00935FD9">
        <w:rPr>
          <w:rFonts w:ascii="Times New Roman" w:hAnsi="Times New Roman" w:cs="Times New Roman"/>
          <w:sz w:val="24"/>
          <w:szCs w:val="24"/>
        </w:rPr>
        <w:t>.</w:t>
      </w:r>
    </w:p>
    <w:p w:rsidR="00436653" w:rsidRPr="00935FD9" w:rsidRDefault="00436653" w:rsidP="00D402F8">
      <w:pPr>
        <w:pStyle w:val="ListParagraph"/>
        <w:numPr>
          <w:ilvl w:val="0"/>
          <w:numId w:val="2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Правильно выполнение основных движений</w:t>
      </w:r>
      <w:r>
        <w:rPr>
          <w:rFonts w:ascii="Times New Roman" w:hAnsi="Times New Roman" w:cs="Times New Roman"/>
          <w:sz w:val="24"/>
          <w:szCs w:val="24"/>
        </w:rPr>
        <w:t xml:space="preserve"> (ходьба, бег, мягкие прыжки, повороты в обе стороны)</w:t>
      </w:r>
      <w:r w:rsidRPr="00935FD9">
        <w:rPr>
          <w:rFonts w:ascii="Times New Roman" w:hAnsi="Times New Roman" w:cs="Times New Roman"/>
          <w:sz w:val="24"/>
          <w:szCs w:val="24"/>
        </w:rPr>
        <w:t>.</w:t>
      </w:r>
    </w:p>
    <w:p w:rsidR="00436653" w:rsidRPr="00935FD9" w:rsidRDefault="00436653" w:rsidP="00D402F8">
      <w:pPr>
        <w:pStyle w:val="ListParagraph"/>
        <w:numPr>
          <w:ilvl w:val="0"/>
          <w:numId w:val="2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Формирование начальных представлений о некоторых видах спорта.</w:t>
      </w:r>
    </w:p>
    <w:p w:rsidR="00436653" w:rsidRPr="00935FD9" w:rsidRDefault="00436653" w:rsidP="00D402F8">
      <w:pPr>
        <w:pStyle w:val="ListParagraph"/>
        <w:numPr>
          <w:ilvl w:val="0"/>
          <w:numId w:val="2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Овладение подвижными играми с правилами.</w:t>
      </w:r>
    </w:p>
    <w:p w:rsidR="00436653" w:rsidRDefault="00436653" w:rsidP="00D402F8">
      <w:pPr>
        <w:pStyle w:val="ListParagraph"/>
        <w:numPr>
          <w:ilvl w:val="0"/>
          <w:numId w:val="2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Становление целенаправленности и саморегуляции в двигательной сфере.</w:t>
      </w:r>
    </w:p>
    <w:p w:rsidR="00436653" w:rsidRPr="00935FD9" w:rsidRDefault="00436653" w:rsidP="00D402F8">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Становление ценностей здорового образа жизни.</w:t>
      </w:r>
    </w:p>
    <w:p w:rsidR="00436653" w:rsidRDefault="00436653" w:rsidP="00D402F8">
      <w:pPr>
        <w:pStyle w:val="ListParagraph"/>
        <w:numPr>
          <w:ilvl w:val="0"/>
          <w:numId w:val="26"/>
        </w:numPr>
        <w:spacing w:after="0" w:line="240" w:lineRule="auto"/>
        <w:rPr>
          <w:rFonts w:ascii="Times New Roman" w:hAnsi="Times New Roman" w:cs="Times New Roman"/>
          <w:sz w:val="24"/>
          <w:szCs w:val="24"/>
        </w:rPr>
      </w:pPr>
      <w:r w:rsidRPr="00935FD9">
        <w:rPr>
          <w:rFonts w:ascii="Times New Roman" w:hAnsi="Times New Roman" w:cs="Times New Roman"/>
          <w:sz w:val="24"/>
          <w:szCs w:val="24"/>
        </w:rPr>
        <w:t xml:space="preserve">Овладение элементарными нормами и правилами </w:t>
      </w:r>
      <w:r>
        <w:rPr>
          <w:rFonts w:ascii="Times New Roman" w:hAnsi="Times New Roman" w:cs="Times New Roman"/>
          <w:sz w:val="24"/>
          <w:szCs w:val="24"/>
        </w:rPr>
        <w:t>(в питании, двигательном режиме, закаливании, при формировании полезных привычек и др.).</w:t>
      </w:r>
    </w:p>
    <w:p w:rsidR="00436653" w:rsidRDefault="00436653" w:rsidP="004B763B">
      <w:pPr>
        <w:spacing w:after="0" w:line="240" w:lineRule="auto"/>
        <w:ind w:left="567"/>
        <w:jc w:val="center"/>
        <w:rPr>
          <w:rFonts w:ascii="Times New Roman" w:hAnsi="Times New Roman" w:cs="Times New Roman"/>
          <w:b/>
          <w:bCs/>
          <w:sz w:val="24"/>
          <w:szCs w:val="24"/>
        </w:rPr>
      </w:pPr>
    </w:p>
    <w:p w:rsidR="00436653" w:rsidRPr="00E60E9A" w:rsidRDefault="00436653" w:rsidP="004B763B">
      <w:pPr>
        <w:spacing w:after="0" w:line="240" w:lineRule="auto"/>
        <w:ind w:left="567"/>
        <w:jc w:val="center"/>
        <w:rPr>
          <w:rFonts w:ascii="Times New Roman" w:hAnsi="Times New Roman" w:cs="Times New Roman"/>
          <w:b/>
          <w:bCs/>
          <w:sz w:val="28"/>
          <w:szCs w:val="28"/>
        </w:rPr>
      </w:pPr>
      <w:r w:rsidRPr="00E60E9A">
        <w:rPr>
          <w:rFonts w:ascii="Times New Roman" w:hAnsi="Times New Roman" w:cs="Times New Roman"/>
          <w:b/>
          <w:bCs/>
          <w:sz w:val="28"/>
          <w:szCs w:val="28"/>
        </w:rPr>
        <w:t>Содержание образовательной  области «Физическое развитие»</w:t>
      </w: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Pr="007F44FB" w:rsidRDefault="00436653" w:rsidP="004B763B">
      <w:pPr>
        <w:pStyle w:val="ListParagraph"/>
        <w:spacing w:after="0" w:line="240" w:lineRule="auto"/>
        <w:ind w:left="567"/>
        <w:jc w:val="center"/>
        <w:rPr>
          <w:rFonts w:ascii="Times New Roman" w:hAnsi="Times New Roman" w:cs="Times New Roman"/>
          <w:b/>
          <w:bCs/>
          <w:sz w:val="24"/>
          <w:szCs w:val="24"/>
        </w:rPr>
      </w:pPr>
      <w:r w:rsidRPr="007F44FB">
        <w:rPr>
          <w:rFonts w:ascii="Times New Roman" w:hAnsi="Times New Roman" w:cs="Times New Roman"/>
          <w:b/>
          <w:bCs/>
          <w:sz w:val="24"/>
          <w:szCs w:val="24"/>
        </w:rPr>
        <w:t>Ранний возраст (</w:t>
      </w:r>
      <w:r>
        <w:rPr>
          <w:rFonts w:ascii="Times New Roman" w:hAnsi="Times New Roman" w:cs="Times New Roman"/>
          <w:b/>
          <w:bCs/>
          <w:sz w:val="24"/>
          <w:szCs w:val="24"/>
        </w:rPr>
        <w:t>О</w:t>
      </w:r>
      <w:r w:rsidRPr="007F44FB">
        <w:rPr>
          <w:rFonts w:ascii="Times New Roman" w:hAnsi="Times New Roman" w:cs="Times New Roman"/>
          <w:b/>
          <w:bCs/>
          <w:sz w:val="24"/>
          <w:szCs w:val="24"/>
        </w:rPr>
        <w:t>т 2 до 3 лет)</w:t>
      </w:r>
    </w:p>
    <w:p w:rsidR="00436653" w:rsidRDefault="00436653" w:rsidP="00ED7ADF">
      <w:pPr>
        <w:spacing w:after="0" w:line="240" w:lineRule="auto"/>
        <w:ind w:left="567"/>
        <w:rPr>
          <w:rFonts w:ascii="Times New Roman" w:hAnsi="Times New Roman" w:cs="Times New Roman"/>
          <w:i/>
          <w:iCs/>
          <w:sz w:val="24"/>
          <w:szCs w:val="24"/>
        </w:rPr>
      </w:pPr>
      <w:r w:rsidRPr="00ED7ADF">
        <w:rPr>
          <w:rFonts w:ascii="Times New Roman" w:hAnsi="Times New Roman" w:cs="Times New Roman"/>
          <w:i/>
          <w:iCs/>
          <w:sz w:val="24"/>
          <w:szCs w:val="24"/>
        </w:rPr>
        <w:t>Обеспечение развития первичных представлений</w:t>
      </w:r>
      <w:r>
        <w:rPr>
          <w:rFonts w:ascii="Times New Roman" w:hAnsi="Times New Roman" w:cs="Times New Roman"/>
          <w:i/>
          <w:iCs/>
          <w:sz w:val="24"/>
          <w:szCs w:val="24"/>
        </w:rPr>
        <w:t>:</w:t>
      </w:r>
    </w:p>
    <w:p w:rsidR="00436653" w:rsidRPr="00ED7ADF" w:rsidRDefault="00436653" w:rsidP="00D402F8">
      <w:pPr>
        <w:pStyle w:val="ListParagraph"/>
        <w:numPr>
          <w:ilvl w:val="0"/>
          <w:numId w:val="97"/>
        </w:numPr>
        <w:spacing w:after="0" w:line="240" w:lineRule="auto"/>
        <w:rPr>
          <w:rFonts w:ascii="Times New Roman" w:hAnsi="Times New Roman" w:cs="Times New Roman"/>
          <w:i/>
          <w:iCs/>
          <w:sz w:val="24"/>
          <w:szCs w:val="24"/>
        </w:rPr>
      </w:pPr>
      <w:r>
        <w:rPr>
          <w:rFonts w:ascii="Times New Roman" w:hAnsi="Times New Roman" w:cs="Times New Roman"/>
          <w:sz w:val="24"/>
          <w:szCs w:val="24"/>
        </w:rPr>
        <w:t>О процессах умывания, одевания, купания, еды, уборки помещения и основных действиях, сопровождающих их, о назначении предметов, правилах их безопасного использования.</w:t>
      </w:r>
    </w:p>
    <w:p w:rsidR="00436653" w:rsidRDefault="00436653" w:rsidP="00ED7ADF">
      <w:pPr>
        <w:spacing w:after="0" w:line="240" w:lineRule="auto"/>
        <w:ind w:left="567"/>
        <w:rPr>
          <w:rFonts w:ascii="Times New Roman" w:hAnsi="Times New Roman" w:cs="Times New Roman"/>
          <w:i/>
          <w:iCs/>
          <w:sz w:val="24"/>
          <w:szCs w:val="24"/>
        </w:rPr>
      </w:pPr>
      <w:r w:rsidRPr="00ED7ADF">
        <w:rPr>
          <w:rFonts w:ascii="Times New Roman" w:hAnsi="Times New Roman" w:cs="Times New Roman"/>
          <w:i/>
          <w:iCs/>
          <w:sz w:val="24"/>
          <w:szCs w:val="24"/>
        </w:rPr>
        <w:t>Создание условий для приобретения опыта:</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Осуществления процессов умывания, мытья рук при незначительном участии взрослого, пользования носовым платком, туалетом;</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без участия взрослого, приема пищи;</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Одевания и раздевания при незначительном участии взрослого;</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Ухода за своими вещами и игрушками при помощи взрослого;</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Выражения своих потребностей, проявлений интереса к изучению себя с помощью активной речи;</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Понимания с помощью взрослого, что полезно и что вредно для здоровья;</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Положительного реагирования и отношения к самостоятельным действиям и их результатам (мытье рук перед едой, пользование салфеткой, носовым платком и т.д.);</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Освоения основных движений (при ходьбе и беге – координация движений рук и ног, при бросании – сила замаха, ориентировка в пространстве, при лазанье – координация рук и ног и т.п.);</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Правильного выполнения движений; проявления радости от двигательной деятельности;</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Удерживания равновесия при выполнении разнообразных движений; координации, быстроты движений;</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Реагирования на речевые сигналы («Беги!», «Стой!», «Бросай!», «Лови!»);</w:t>
      </w:r>
    </w:p>
    <w:p w:rsidR="00436653"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Согласования своих движения с движениями других детей;</w:t>
      </w:r>
    </w:p>
    <w:p w:rsidR="00436653" w:rsidRPr="00ED7ADF" w:rsidRDefault="00436653" w:rsidP="00D402F8">
      <w:pPr>
        <w:pStyle w:val="ListParagraph"/>
        <w:numPr>
          <w:ilvl w:val="0"/>
          <w:numId w:val="97"/>
        </w:numPr>
        <w:spacing w:after="0" w:line="240" w:lineRule="auto"/>
        <w:rPr>
          <w:rFonts w:ascii="Times New Roman" w:hAnsi="Times New Roman" w:cs="Times New Roman"/>
          <w:sz w:val="24"/>
          <w:szCs w:val="24"/>
        </w:rPr>
      </w:pPr>
      <w:r>
        <w:rPr>
          <w:rFonts w:ascii="Times New Roman" w:hAnsi="Times New Roman" w:cs="Times New Roman"/>
          <w:sz w:val="24"/>
          <w:szCs w:val="24"/>
        </w:rPr>
        <w:t>Активного участия в подвижных играх в ходе совместной и индивидуальной двигательной деятельности детей.</w:t>
      </w: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Pr="007F44FB" w:rsidRDefault="00436653" w:rsidP="004B763B">
      <w:pPr>
        <w:pStyle w:val="ListParagraph"/>
        <w:spacing w:after="0" w:line="240" w:lineRule="auto"/>
        <w:ind w:left="567"/>
        <w:jc w:val="center"/>
        <w:rPr>
          <w:rFonts w:ascii="Times New Roman" w:hAnsi="Times New Roman" w:cs="Times New Roman"/>
          <w:b/>
          <w:bCs/>
          <w:sz w:val="24"/>
          <w:szCs w:val="24"/>
        </w:rPr>
      </w:pPr>
      <w:r w:rsidRPr="007F44FB">
        <w:rPr>
          <w:rFonts w:ascii="Times New Roman" w:hAnsi="Times New Roman" w:cs="Times New Roman"/>
          <w:b/>
          <w:bCs/>
          <w:sz w:val="24"/>
          <w:szCs w:val="24"/>
        </w:rPr>
        <w:t>Младш</w:t>
      </w:r>
      <w:r>
        <w:rPr>
          <w:rFonts w:ascii="Times New Roman" w:hAnsi="Times New Roman" w:cs="Times New Roman"/>
          <w:b/>
          <w:bCs/>
          <w:sz w:val="24"/>
          <w:szCs w:val="24"/>
        </w:rPr>
        <w:t xml:space="preserve">ая группа </w:t>
      </w:r>
      <w:r w:rsidRPr="007F44FB">
        <w:rPr>
          <w:rFonts w:ascii="Times New Roman" w:hAnsi="Times New Roman" w:cs="Times New Roman"/>
          <w:b/>
          <w:bCs/>
          <w:sz w:val="24"/>
          <w:szCs w:val="24"/>
        </w:rPr>
        <w:t>(</w:t>
      </w:r>
      <w:r>
        <w:rPr>
          <w:rFonts w:ascii="Times New Roman" w:hAnsi="Times New Roman" w:cs="Times New Roman"/>
          <w:b/>
          <w:bCs/>
          <w:sz w:val="24"/>
          <w:szCs w:val="24"/>
        </w:rPr>
        <w:t>О</w:t>
      </w:r>
      <w:r w:rsidRPr="007F44FB">
        <w:rPr>
          <w:rFonts w:ascii="Times New Roman" w:hAnsi="Times New Roman" w:cs="Times New Roman"/>
          <w:b/>
          <w:bCs/>
          <w:sz w:val="24"/>
          <w:szCs w:val="24"/>
        </w:rPr>
        <w:t>т 3 до 4 лет)</w:t>
      </w:r>
    </w:p>
    <w:p w:rsidR="00436653" w:rsidRDefault="00436653" w:rsidP="004B763B">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436653" w:rsidRDefault="00436653" w:rsidP="00860505">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860505" w:rsidRDefault="00436653" w:rsidP="00860505">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Освоения детьми разнообразных видов основных и общеразвивающих движений (ходьба, бег, простейшие перестроения, прыжки, метание, катание, бросание, ловля мяча, лазанье, ползание и т.п.);</w:t>
      </w:r>
    </w:p>
    <w:p w:rsidR="00436653" w:rsidRPr="00860505" w:rsidRDefault="00436653" w:rsidP="00860505">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Сохранения правильной осанки в различных положениях;</w:t>
      </w:r>
    </w:p>
    <w:p w:rsidR="00436653" w:rsidRPr="00860505" w:rsidRDefault="00436653" w:rsidP="00860505">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Правильного освоения (не нанося ущерб организму) спортивного оборудования, инвентаря; аккуратного и бережливого обращения с ним;</w:t>
      </w:r>
    </w:p>
    <w:p w:rsidR="00436653" w:rsidRPr="00860505" w:rsidRDefault="00436653" w:rsidP="00860505">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Ориентации в пространстве по указанию взрослого и самостоятельно; сохранения равновесия при выполнении разнообразных движений; проявления координации, ловкости, быстроты, гибкости, силы и выносливости; крупной и мелкой моторики обеих рук.</w:t>
      </w:r>
    </w:p>
    <w:p w:rsidR="00436653" w:rsidRDefault="00436653" w:rsidP="004B763B">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 xml:space="preserve">Формирование </w:t>
      </w:r>
      <w:r>
        <w:rPr>
          <w:rFonts w:ascii="Times New Roman" w:hAnsi="Times New Roman" w:cs="Times New Roman"/>
          <w:b/>
          <w:bCs/>
          <w:i/>
          <w:iCs/>
          <w:sz w:val="24"/>
          <w:szCs w:val="24"/>
          <w:u w:val="single"/>
        </w:rPr>
        <w:t>начальных представлений о некоторых видах спорта, овладение подвижными играми с правилами.</w:t>
      </w:r>
    </w:p>
    <w:p w:rsidR="00436653" w:rsidRDefault="00436653" w:rsidP="008D0F37">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Pr="008D0F37" w:rsidRDefault="00436653" w:rsidP="008D0F37">
      <w:pPr>
        <w:pStyle w:val="ListParagraph"/>
        <w:numPr>
          <w:ilvl w:val="0"/>
          <w:numId w:val="102"/>
        </w:numPr>
        <w:spacing w:after="0" w:line="240" w:lineRule="auto"/>
        <w:rPr>
          <w:rFonts w:ascii="Times New Roman" w:hAnsi="Times New Roman" w:cs="Times New Roman"/>
          <w:i/>
          <w:iCs/>
          <w:sz w:val="24"/>
          <w:szCs w:val="24"/>
        </w:rPr>
      </w:pPr>
      <w:r>
        <w:rPr>
          <w:rFonts w:ascii="Times New Roman" w:hAnsi="Times New Roman" w:cs="Times New Roman"/>
          <w:sz w:val="24"/>
          <w:szCs w:val="24"/>
        </w:rPr>
        <w:t>О некоторых видах спорта, посильных и привлекательных для детей данного возраста.</w:t>
      </w:r>
    </w:p>
    <w:p w:rsidR="00436653" w:rsidRDefault="00436653" w:rsidP="008D0F37">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8D0F37">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Катания на санках, трехколесном велосипеде, ходьбе на лыжах;</w:t>
      </w:r>
    </w:p>
    <w:p w:rsidR="00436653" w:rsidRDefault="00436653" w:rsidP="008D0F37">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подвижных играх сюжетного, бессюжетного, развлекательного характера (игры-забавы).</w:t>
      </w:r>
    </w:p>
    <w:p w:rsidR="00436653" w:rsidRDefault="00436653" w:rsidP="008D0F37">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Становление целенаправленности и саморегуляции в двигательной сфере</w:t>
      </w:r>
    </w:p>
    <w:p w:rsidR="00436653" w:rsidRDefault="00436653" w:rsidP="008D0F37">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8D0F3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Ежедневного выполнения утренней гимнастики;</w:t>
      </w:r>
    </w:p>
    <w:p w:rsidR="00436653" w:rsidRDefault="00436653" w:rsidP="008D0F3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Правильного реагирования на речевые сигналы («Беги!», «Стой!», «Лови!», «Бросай!», «Прыгай!» и т.п.); выполнения правил простых упражнений, игр;</w:t>
      </w:r>
    </w:p>
    <w:p w:rsidR="00436653" w:rsidRDefault="00436653" w:rsidP="008D0F3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Правильного выполнения движений; оценки их красоты и выразительности;</w:t>
      </w:r>
    </w:p>
    <w:p w:rsidR="00436653" w:rsidRDefault="00436653" w:rsidP="008D0F3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положительных эмоций от двигательной деятельности;</w:t>
      </w:r>
    </w:p>
    <w:p w:rsidR="00436653" w:rsidRDefault="00436653" w:rsidP="008D0F3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Согласования действий со сверстниками, проявления аккуратности в движениях и перемещениях, соблюдения двигательной безопасности.</w:t>
      </w:r>
    </w:p>
    <w:p w:rsidR="00436653" w:rsidRDefault="00436653" w:rsidP="008D0F37">
      <w:pPr>
        <w:pStyle w:val="ListParagraph"/>
        <w:spacing w:after="0" w:line="240" w:lineRule="auto"/>
        <w:ind w:left="1287" w:hanging="720"/>
        <w:jc w:val="center"/>
        <w:rPr>
          <w:rFonts w:ascii="Times New Roman" w:hAnsi="Times New Roman" w:cs="Times New Roman"/>
          <w:b/>
          <w:bCs/>
          <w:i/>
          <w:iCs/>
          <w:sz w:val="24"/>
          <w:szCs w:val="24"/>
          <w:u w:val="single"/>
        </w:rPr>
      </w:pPr>
      <w:r w:rsidRPr="008D0F37">
        <w:rPr>
          <w:rFonts w:ascii="Times New Roman" w:hAnsi="Times New Roman" w:cs="Times New Roman"/>
          <w:b/>
          <w:bCs/>
          <w:i/>
          <w:iCs/>
          <w:sz w:val="24"/>
          <w:szCs w:val="24"/>
          <w:u w:val="single"/>
        </w:rPr>
        <w:t>Становление ценностей здорового образа жизни, овладение его элементарными нормами и правилами (в питании, двигательном режиме,</w:t>
      </w:r>
      <w:r>
        <w:rPr>
          <w:rFonts w:ascii="Times New Roman" w:hAnsi="Times New Roman" w:cs="Times New Roman"/>
          <w:b/>
          <w:bCs/>
          <w:i/>
          <w:iCs/>
          <w:sz w:val="24"/>
          <w:szCs w:val="24"/>
          <w:u w:val="single"/>
        </w:rPr>
        <w:t xml:space="preserve"> закаливании, при формировании полезных привычек и др.)</w:t>
      </w:r>
    </w:p>
    <w:p w:rsidR="00436653" w:rsidRDefault="00436653" w:rsidP="00753DA8">
      <w:pPr>
        <w:pStyle w:val="ListParagraph"/>
        <w:spacing w:after="0" w:line="240" w:lineRule="auto"/>
        <w:ind w:left="1287" w:hanging="720"/>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Pr="00753DA8" w:rsidRDefault="00436653" w:rsidP="00753DA8">
      <w:pPr>
        <w:pStyle w:val="ListParagraph"/>
        <w:numPr>
          <w:ilvl w:val="0"/>
          <w:numId w:val="103"/>
        </w:numPr>
        <w:spacing w:after="0" w:line="240" w:lineRule="auto"/>
        <w:rPr>
          <w:rFonts w:ascii="Times New Roman" w:hAnsi="Times New Roman" w:cs="Times New Roman"/>
          <w:i/>
          <w:iCs/>
          <w:sz w:val="24"/>
          <w:szCs w:val="24"/>
        </w:rPr>
      </w:pPr>
      <w:r>
        <w:rPr>
          <w:rFonts w:ascii="Times New Roman" w:hAnsi="Times New Roman" w:cs="Times New Roman"/>
          <w:sz w:val="24"/>
          <w:szCs w:val="24"/>
        </w:rPr>
        <w:t>О некоторых правилах и нормах здорового образа жизни;</w:t>
      </w:r>
    </w:p>
    <w:p w:rsidR="00436653" w:rsidRPr="00050963" w:rsidRDefault="00436653" w:rsidP="00753DA8">
      <w:pPr>
        <w:pStyle w:val="ListParagraph"/>
        <w:numPr>
          <w:ilvl w:val="0"/>
          <w:numId w:val="103"/>
        </w:numPr>
        <w:spacing w:after="0" w:line="240" w:lineRule="auto"/>
        <w:rPr>
          <w:rFonts w:ascii="Times New Roman" w:hAnsi="Times New Roman" w:cs="Times New Roman"/>
          <w:i/>
          <w:iCs/>
          <w:sz w:val="24"/>
          <w:szCs w:val="24"/>
        </w:rPr>
      </w:pPr>
      <w:r>
        <w:rPr>
          <w:rFonts w:ascii="Times New Roman" w:hAnsi="Times New Roman" w:cs="Times New Roman"/>
          <w:sz w:val="24"/>
          <w:szCs w:val="24"/>
        </w:rPr>
        <w:t>О процессах умывания, одевания, купания, еды, двигательном режиме, закаливании, полезных для здоровья привычках и основных действиях, сопровождающих их.</w:t>
      </w:r>
    </w:p>
    <w:p w:rsidR="00436653" w:rsidRDefault="00436653" w:rsidP="00050963">
      <w:pPr>
        <w:pStyle w:val="ListParagraph"/>
        <w:spacing w:after="0" w:line="240" w:lineRule="auto"/>
        <w:ind w:left="1287" w:hanging="720"/>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050963">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Правильного совершенствования процессов умывания, мытья рук при незначительном участии взрослого, элементарного ухода за внешним видом, пользования носовым платком, туалетом;</w:t>
      </w:r>
    </w:p>
    <w:p w:rsidR="00436653" w:rsidRDefault="00436653" w:rsidP="00050963">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Помощи взрослому в организации процесса питания; правильного приема пищи без помощи взрослого;</w:t>
      </w:r>
    </w:p>
    <w:p w:rsidR="00436653" w:rsidRDefault="00436653" w:rsidP="00050963">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Одевания и  раздевания при участии взрослого.</w:t>
      </w:r>
    </w:p>
    <w:p w:rsidR="00436653" w:rsidRPr="00050963" w:rsidRDefault="00436653" w:rsidP="00050963">
      <w:pPr>
        <w:pStyle w:val="ListParagraph"/>
        <w:spacing w:after="0" w:line="240" w:lineRule="auto"/>
        <w:ind w:left="1287"/>
        <w:rPr>
          <w:rFonts w:ascii="Times New Roman" w:hAnsi="Times New Roman" w:cs="Times New Roman"/>
          <w:sz w:val="24"/>
          <w:szCs w:val="24"/>
        </w:rPr>
      </w:pPr>
    </w:p>
    <w:p w:rsidR="00436653" w:rsidRPr="007F44FB" w:rsidRDefault="00436653" w:rsidP="004B763B">
      <w:pPr>
        <w:pStyle w:val="ListParagraph"/>
        <w:spacing w:after="0" w:line="240" w:lineRule="auto"/>
        <w:ind w:left="567"/>
        <w:jc w:val="center"/>
        <w:rPr>
          <w:rFonts w:ascii="Times New Roman" w:hAnsi="Times New Roman" w:cs="Times New Roman"/>
          <w:b/>
          <w:bCs/>
          <w:sz w:val="24"/>
          <w:szCs w:val="24"/>
        </w:rPr>
      </w:pPr>
      <w:r w:rsidRPr="007F44FB">
        <w:rPr>
          <w:rFonts w:ascii="Times New Roman" w:hAnsi="Times New Roman" w:cs="Times New Roman"/>
          <w:b/>
          <w:bCs/>
          <w:sz w:val="24"/>
          <w:szCs w:val="24"/>
        </w:rPr>
        <w:t>Средн</w:t>
      </w:r>
      <w:r>
        <w:rPr>
          <w:rFonts w:ascii="Times New Roman" w:hAnsi="Times New Roman" w:cs="Times New Roman"/>
          <w:b/>
          <w:bCs/>
          <w:sz w:val="24"/>
          <w:szCs w:val="24"/>
        </w:rPr>
        <w:t xml:space="preserve">яя группа </w:t>
      </w:r>
      <w:r w:rsidRPr="007F44FB">
        <w:rPr>
          <w:rFonts w:ascii="Times New Roman" w:hAnsi="Times New Roman" w:cs="Times New Roman"/>
          <w:b/>
          <w:bCs/>
          <w:sz w:val="24"/>
          <w:szCs w:val="24"/>
        </w:rPr>
        <w:t>(</w:t>
      </w:r>
      <w:r>
        <w:rPr>
          <w:rFonts w:ascii="Times New Roman" w:hAnsi="Times New Roman" w:cs="Times New Roman"/>
          <w:b/>
          <w:bCs/>
          <w:sz w:val="24"/>
          <w:szCs w:val="24"/>
        </w:rPr>
        <w:t>О</w:t>
      </w:r>
      <w:r w:rsidRPr="007F44FB">
        <w:rPr>
          <w:rFonts w:ascii="Times New Roman" w:hAnsi="Times New Roman" w:cs="Times New Roman"/>
          <w:b/>
          <w:bCs/>
          <w:sz w:val="24"/>
          <w:szCs w:val="24"/>
        </w:rPr>
        <w:t>т 4 до 5 лет)</w:t>
      </w:r>
    </w:p>
    <w:p w:rsidR="00436653" w:rsidRDefault="00436653" w:rsidP="00050963">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436653" w:rsidRDefault="00436653" w:rsidP="00050963">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050963" w:rsidRDefault="00436653" w:rsidP="00050963">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Самостоятельного применения двигательных умений и навыков;</w:t>
      </w:r>
    </w:p>
    <w:p w:rsidR="00436653" w:rsidRPr="00860505" w:rsidRDefault="00436653" w:rsidP="00050963">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Согласованной ходьбы, бега с соблюдением красоты, легкости и грации движений, демонстрации пластичности и выразительности, своих двигательных возможностей;</w:t>
      </w:r>
    </w:p>
    <w:p w:rsidR="00436653" w:rsidRPr="00860505" w:rsidRDefault="00436653" w:rsidP="00050963">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Освоения различных вариантов ползания и лазанья, прыжков, метания и бросания предметов вдоль, ловли, техники выполнения движений;</w:t>
      </w:r>
    </w:p>
    <w:p w:rsidR="00436653" w:rsidRPr="00050963" w:rsidRDefault="00436653" w:rsidP="00050963">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Сохранения правильной осанки в процессе двигательной деятельности;</w:t>
      </w:r>
    </w:p>
    <w:p w:rsidR="00436653" w:rsidRPr="00860505" w:rsidRDefault="00436653" w:rsidP="00050963">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Ориентации в пространстве, проявления координации, быстроты, выносливости, гибкости, ловкости, сохранения равновесия, тренировки крупной и мелкой моторики рук и т.п.</w:t>
      </w:r>
    </w:p>
    <w:p w:rsidR="00436653" w:rsidRDefault="00436653" w:rsidP="00050963">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 xml:space="preserve">Формирование </w:t>
      </w:r>
      <w:r>
        <w:rPr>
          <w:rFonts w:ascii="Times New Roman" w:hAnsi="Times New Roman" w:cs="Times New Roman"/>
          <w:b/>
          <w:bCs/>
          <w:i/>
          <w:iCs/>
          <w:sz w:val="24"/>
          <w:szCs w:val="24"/>
          <w:u w:val="single"/>
        </w:rPr>
        <w:t>начальных представлений о некоторых видах спорта, овладение подвижными играми с правилами</w:t>
      </w:r>
    </w:p>
    <w:p w:rsidR="00436653" w:rsidRDefault="00436653" w:rsidP="00050963">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Pr="008D0F37" w:rsidRDefault="00436653" w:rsidP="00050963">
      <w:pPr>
        <w:pStyle w:val="ListParagraph"/>
        <w:numPr>
          <w:ilvl w:val="0"/>
          <w:numId w:val="102"/>
        </w:numPr>
        <w:spacing w:after="0" w:line="240" w:lineRule="auto"/>
        <w:rPr>
          <w:rFonts w:ascii="Times New Roman" w:hAnsi="Times New Roman" w:cs="Times New Roman"/>
          <w:i/>
          <w:iCs/>
          <w:sz w:val="24"/>
          <w:szCs w:val="24"/>
        </w:rPr>
      </w:pPr>
      <w:r>
        <w:rPr>
          <w:rFonts w:ascii="Times New Roman" w:hAnsi="Times New Roman" w:cs="Times New Roman"/>
          <w:sz w:val="24"/>
          <w:szCs w:val="24"/>
        </w:rPr>
        <w:t>О спортивных играх, их разнообразии и пользе.</w:t>
      </w:r>
    </w:p>
    <w:p w:rsidR="00436653" w:rsidRDefault="00436653" w:rsidP="00050963">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050963">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катания на двухколесном велосипеде, ходьбы на лыжах;</w:t>
      </w:r>
    </w:p>
    <w:p w:rsidR="00436653" w:rsidRDefault="00436653" w:rsidP="00050963">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подвижных играх разного характера, инициирования указанных игр;</w:t>
      </w:r>
    </w:p>
    <w:p w:rsidR="00436653" w:rsidRDefault="00436653" w:rsidP="00050963">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использованием физкультурного оборудования и инвентаря в подвижных играх в группе и на улице.</w:t>
      </w:r>
    </w:p>
    <w:p w:rsidR="00436653" w:rsidRDefault="00436653" w:rsidP="00050963">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Становление целенаправленности и саморегуляции в двигательной сфере</w:t>
      </w:r>
    </w:p>
    <w:p w:rsidR="00436653" w:rsidRDefault="00436653" w:rsidP="00050963">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050963">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активного, инициативного и произвольного осуществления двигательной деятельности в ее различных формах;</w:t>
      </w:r>
    </w:p>
    <w:p w:rsidR="00436653" w:rsidRDefault="00436653" w:rsidP="00050963">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Сотрудничества и помощи друг другу в выполнении основных движений, спортивных упражнениях и подвижных играх;</w:t>
      </w:r>
    </w:p>
    <w:p w:rsidR="00436653" w:rsidRDefault="00436653" w:rsidP="00050963">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Соблюдения правил игр, упражнений.</w:t>
      </w:r>
    </w:p>
    <w:p w:rsidR="00436653" w:rsidRDefault="00436653" w:rsidP="00050963">
      <w:pPr>
        <w:pStyle w:val="ListParagraph"/>
        <w:spacing w:after="0" w:line="240" w:lineRule="auto"/>
        <w:ind w:left="1287" w:hanging="720"/>
        <w:jc w:val="center"/>
        <w:rPr>
          <w:rFonts w:ascii="Times New Roman" w:hAnsi="Times New Roman" w:cs="Times New Roman"/>
          <w:b/>
          <w:bCs/>
          <w:i/>
          <w:iCs/>
          <w:sz w:val="24"/>
          <w:szCs w:val="24"/>
          <w:u w:val="single"/>
        </w:rPr>
      </w:pPr>
    </w:p>
    <w:p w:rsidR="00436653" w:rsidRDefault="00436653" w:rsidP="00050963">
      <w:pPr>
        <w:pStyle w:val="ListParagraph"/>
        <w:spacing w:after="0" w:line="240" w:lineRule="auto"/>
        <w:ind w:left="1287" w:hanging="720"/>
        <w:jc w:val="center"/>
        <w:rPr>
          <w:rFonts w:ascii="Times New Roman" w:hAnsi="Times New Roman" w:cs="Times New Roman"/>
          <w:b/>
          <w:bCs/>
          <w:i/>
          <w:iCs/>
          <w:sz w:val="24"/>
          <w:szCs w:val="24"/>
          <w:u w:val="single"/>
        </w:rPr>
      </w:pPr>
    </w:p>
    <w:p w:rsidR="00436653" w:rsidRDefault="00436653" w:rsidP="00050963">
      <w:pPr>
        <w:pStyle w:val="ListParagraph"/>
        <w:spacing w:after="0" w:line="240" w:lineRule="auto"/>
        <w:ind w:left="1287" w:hanging="720"/>
        <w:jc w:val="center"/>
        <w:rPr>
          <w:rFonts w:ascii="Times New Roman" w:hAnsi="Times New Roman" w:cs="Times New Roman"/>
          <w:b/>
          <w:bCs/>
          <w:i/>
          <w:iCs/>
          <w:sz w:val="24"/>
          <w:szCs w:val="24"/>
          <w:u w:val="single"/>
        </w:rPr>
      </w:pPr>
    </w:p>
    <w:p w:rsidR="00436653" w:rsidRDefault="00436653" w:rsidP="00050963">
      <w:pPr>
        <w:pStyle w:val="ListParagraph"/>
        <w:spacing w:after="0" w:line="240" w:lineRule="auto"/>
        <w:ind w:left="1287" w:hanging="720"/>
        <w:jc w:val="center"/>
        <w:rPr>
          <w:rFonts w:ascii="Times New Roman" w:hAnsi="Times New Roman" w:cs="Times New Roman"/>
          <w:b/>
          <w:bCs/>
          <w:i/>
          <w:iCs/>
          <w:sz w:val="24"/>
          <w:szCs w:val="24"/>
          <w:u w:val="single"/>
        </w:rPr>
      </w:pPr>
      <w:r w:rsidRPr="008D0F37">
        <w:rPr>
          <w:rFonts w:ascii="Times New Roman" w:hAnsi="Times New Roman" w:cs="Times New Roman"/>
          <w:b/>
          <w:bCs/>
          <w:i/>
          <w:iCs/>
          <w:sz w:val="24"/>
          <w:szCs w:val="24"/>
          <w:u w:val="single"/>
        </w:rPr>
        <w:t>Становление ценностей здорового образа жизни, овладение его элементарными нормами и правилами (в питании, двигательном режиме,</w:t>
      </w:r>
      <w:r>
        <w:rPr>
          <w:rFonts w:ascii="Times New Roman" w:hAnsi="Times New Roman" w:cs="Times New Roman"/>
          <w:b/>
          <w:bCs/>
          <w:i/>
          <w:iCs/>
          <w:sz w:val="24"/>
          <w:szCs w:val="24"/>
          <w:u w:val="single"/>
        </w:rPr>
        <w:t xml:space="preserve"> закаливании, при формировании полезных привычек и др.)</w:t>
      </w:r>
    </w:p>
    <w:p w:rsidR="00436653" w:rsidRDefault="00436653" w:rsidP="00050963">
      <w:pPr>
        <w:pStyle w:val="ListParagraph"/>
        <w:spacing w:after="0" w:line="240" w:lineRule="auto"/>
        <w:ind w:left="1287" w:hanging="720"/>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Pr="0010725B" w:rsidRDefault="00436653" w:rsidP="00050963">
      <w:pPr>
        <w:pStyle w:val="ListParagraph"/>
        <w:numPr>
          <w:ilvl w:val="0"/>
          <w:numId w:val="103"/>
        </w:numPr>
        <w:spacing w:after="0" w:line="240" w:lineRule="auto"/>
        <w:rPr>
          <w:rFonts w:ascii="Times New Roman" w:hAnsi="Times New Roman" w:cs="Times New Roman"/>
          <w:i/>
          <w:iCs/>
          <w:sz w:val="24"/>
          <w:szCs w:val="24"/>
        </w:rPr>
      </w:pPr>
      <w:r>
        <w:rPr>
          <w:rFonts w:ascii="Times New Roman" w:hAnsi="Times New Roman" w:cs="Times New Roman"/>
          <w:sz w:val="24"/>
          <w:szCs w:val="24"/>
        </w:rPr>
        <w:t>Обалгоритме процессов умывания, одевания, купания, еды, двигательном режиме, закаливании; атрибутах и основных действиях, сопровождающих эти процессы;</w:t>
      </w:r>
    </w:p>
    <w:p w:rsidR="00436653" w:rsidRPr="00050963" w:rsidRDefault="00436653" w:rsidP="00050963">
      <w:pPr>
        <w:pStyle w:val="ListParagraph"/>
        <w:numPr>
          <w:ilvl w:val="0"/>
          <w:numId w:val="103"/>
        </w:numPr>
        <w:spacing w:after="0" w:line="240" w:lineRule="auto"/>
        <w:rPr>
          <w:rFonts w:ascii="Times New Roman" w:hAnsi="Times New Roman" w:cs="Times New Roman"/>
          <w:i/>
          <w:iCs/>
          <w:sz w:val="24"/>
          <w:szCs w:val="24"/>
        </w:rPr>
      </w:pPr>
      <w:r>
        <w:rPr>
          <w:rFonts w:ascii="Times New Roman" w:hAnsi="Times New Roman" w:cs="Times New Roman"/>
          <w:sz w:val="24"/>
          <w:szCs w:val="24"/>
        </w:rPr>
        <w:t>О полезных для здоровья привычках.</w:t>
      </w:r>
    </w:p>
    <w:p w:rsidR="00436653" w:rsidRDefault="00436653" w:rsidP="00050963">
      <w:pPr>
        <w:pStyle w:val="ListParagraph"/>
        <w:spacing w:after="0" w:line="240" w:lineRule="auto"/>
        <w:ind w:left="1287" w:hanging="720"/>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050963">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Самостоятельной организации ЗОЖ;</w:t>
      </w:r>
    </w:p>
    <w:p w:rsidR="00436653" w:rsidRDefault="00436653" w:rsidP="00050963">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и правильного совершенствования процессов умывания, мытья рук, помощи в осуществлении этих процессов сверстникам, младшим детям;</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sidRPr="0010725B">
        <w:rPr>
          <w:rFonts w:ascii="Times New Roman" w:hAnsi="Times New Roman" w:cs="Times New Roman"/>
          <w:sz w:val="24"/>
          <w:szCs w:val="24"/>
        </w:rPr>
        <w:t>Самостоятельного ухода за своим внешним видом;</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Помощи взрослому в организации процесса питания, адекватного отклика на его просьбы;</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приема пищи, соблюдения культуры поведения за столом;</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одевания и раздевания, помощи сверстникам или младшим детям в указанных процессах;</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Элементарного самостоятельного ухода за своими вещами (вещами личного пользования) и игрушками;</w:t>
      </w:r>
    </w:p>
    <w:p w:rsidR="00436653" w:rsidRPr="0010725B"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Проявления положительных эмоций от постепенно формирующихся полезных для здоровья привычек.</w:t>
      </w:r>
    </w:p>
    <w:p w:rsidR="00436653" w:rsidRDefault="00436653" w:rsidP="004B763B">
      <w:pPr>
        <w:pStyle w:val="ListParagraph"/>
        <w:spacing w:after="0" w:line="240" w:lineRule="auto"/>
        <w:ind w:left="567"/>
        <w:jc w:val="center"/>
        <w:rPr>
          <w:rFonts w:ascii="Times New Roman" w:hAnsi="Times New Roman" w:cs="Times New Roman"/>
          <w:b/>
          <w:bCs/>
          <w:sz w:val="24"/>
          <w:szCs w:val="24"/>
        </w:rPr>
      </w:pPr>
    </w:p>
    <w:p w:rsidR="00436653" w:rsidRPr="007F44FB" w:rsidRDefault="00436653" w:rsidP="004B763B">
      <w:pPr>
        <w:pStyle w:val="ListParagraph"/>
        <w:spacing w:after="0" w:line="240" w:lineRule="auto"/>
        <w:ind w:left="567"/>
        <w:jc w:val="center"/>
        <w:rPr>
          <w:rFonts w:ascii="Times New Roman" w:hAnsi="Times New Roman" w:cs="Times New Roman"/>
          <w:b/>
          <w:bCs/>
          <w:sz w:val="24"/>
          <w:szCs w:val="24"/>
        </w:rPr>
      </w:pPr>
      <w:r w:rsidRPr="007F44FB">
        <w:rPr>
          <w:rFonts w:ascii="Times New Roman" w:hAnsi="Times New Roman" w:cs="Times New Roman"/>
          <w:b/>
          <w:bCs/>
          <w:sz w:val="24"/>
          <w:szCs w:val="24"/>
        </w:rPr>
        <w:t>Старш</w:t>
      </w:r>
      <w:r>
        <w:rPr>
          <w:rFonts w:ascii="Times New Roman" w:hAnsi="Times New Roman" w:cs="Times New Roman"/>
          <w:b/>
          <w:bCs/>
          <w:sz w:val="24"/>
          <w:szCs w:val="24"/>
        </w:rPr>
        <w:t xml:space="preserve">ая группа </w:t>
      </w:r>
      <w:r w:rsidRPr="007F44FB">
        <w:rPr>
          <w:rFonts w:ascii="Times New Roman" w:hAnsi="Times New Roman" w:cs="Times New Roman"/>
          <w:b/>
          <w:bCs/>
          <w:sz w:val="24"/>
          <w:szCs w:val="24"/>
        </w:rPr>
        <w:t>(</w:t>
      </w:r>
      <w:r>
        <w:rPr>
          <w:rFonts w:ascii="Times New Roman" w:hAnsi="Times New Roman" w:cs="Times New Roman"/>
          <w:b/>
          <w:bCs/>
          <w:sz w:val="24"/>
          <w:szCs w:val="24"/>
        </w:rPr>
        <w:t>О</w:t>
      </w:r>
      <w:r w:rsidRPr="007F44FB">
        <w:rPr>
          <w:rFonts w:ascii="Times New Roman" w:hAnsi="Times New Roman" w:cs="Times New Roman"/>
          <w:b/>
          <w:bCs/>
          <w:sz w:val="24"/>
          <w:szCs w:val="24"/>
        </w:rPr>
        <w:t>т 5 до 6 лет)</w:t>
      </w:r>
    </w:p>
    <w:p w:rsidR="00436653" w:rsidRDefault="00436653" w:rsidP="0010725B">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436653" w:rsidRDefault="00436653" w:rsidP="0010725B">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050963" w:rsidRDefault="00436653" w:rsidP="0010725B">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Совершенствования основных движений, двигательных умений и навыков (по линии изменения темпа, ритма их выполнения, чередования, ориентации в пространстве, координации выполнения движений, удерживания равновесия), а также физических качеств во всех видах двигательной активности;</w:t>
      </w:r>
    </w:p>
    <w:p w:rsidR="00436653" w:rsidRPr="00860505" w:rsidRDefault="00436653" w:rsidP="0010725B">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Сохранения правильной осанки в процессе осуществления двигательной деятельности и жизнедеятельности;</w:t>
      </w:r>
    </w:p>
    <w:p w:rsidR="00436653" w:rsidRPr="00860505" w:rsidRDefault="00436653" w:rsidP="0010725B">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Красивого, грациозного и ритмичного выполнения упражнений, сочетания движения с музыкой, демонстрации культуры освоения основных движений.</w:t>
      </w:r>
    </w:p>
    <w:p w:rsidR="00436653" w:rsidRDefault="00436653" w:rsidP="0010725B">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 xml:space="preserve">Формирование </w:t>
      </w:r>
      <w:r>
        <w:rPr>
          <w:rFonts w:ascii="Times New Roman" w:hAnsi="Times New Roman" w:cs="Times New Roman"/>
          <w:b/>
          <w:bCs/>
          <w:i/>
          <w:iCs/>
          <w:sz w:val="24"/>
          <w:szCs w:val="24"/>
          <w:u w:val="single"/>
        </w:rPr>
        <w:t>начальных представлений о некоторых видах спорта, овладение подвижными играми с правилами</w:t>
      </w:r>
    </w:p>
    <w:p w:rsidR="00436653" w:rsidRDefault="00436653" w:rsidP="0010725B">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Pr="008D0F37" w:rsidRDefault="00436653" w:rsidP="0010725B">
      <w:pPr>
        <w:pStyle w:val="ListParagraph"/>
        <w:numPr>
          <w:ilvl w:val="0"/>
          <w:numId w:val="102"/>
        </w:numPr>
        <w:spacing w:after="0" w:line="240" w:lineRule="auto"/>
        <w:rPr>
          <w:rFonts w:ascii="Times New Roman" w:hAnsi="Times New Roman" w:cs="Times New Roman"/>
          <w:i/>
          <w:iCs/>
          <w:sz w:val="24"/>
          <w:szCs w:val="24"/>
        </w:rPr>
      </w:pPr>
      <w:r>
        <w:rPr>
          <w:rFonts w:ascii="Times New Roman" w:hAnsi="Times New Roman" w:cs="Times New Roman"/>
          <w:sz w:val="24"/>
          <w:szCs w:val="24"/>
        </w:rPr>
        <w:t>О некоторых видах спорта, спортивных достижениях нашей страны, олимпийских победах.</w:t>
      </w:r>
    </w:p>
    <w:p w:rsidR="00436653" w:rsidRDefault="00436653" w:rsidP="0010725B">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10725B">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Совершенствования катания на санках, велосипеде и самокате, ходьбы на лыжах;</w:t>
      </w:r>
    </w:p>
    <w:p w:rsidR="00436653" w:rsidRDefault="00436653" w:rsidP="0010725B">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спортивных играх (городки, бадминтон, элементы футбола, хоккея, баскетбола и др.);</w:t>
      </w:r>
    </w:p>
    <w:p w:rsidR="00436653" w:rsidRDefault="00436653" w:rsidP="0010725B">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инициативного, творческого участи в подвижных играх;</w:t>
      </w:r>
    </w:p>
    <w:p w:rsidR="00436653" w:rsidRDefault="00436653" w:rsidP="0010725B">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Организации подвижных игр, игр-соревнований, игр-эстафет, соблюдения их правил.</w:t>
      </w:r>
    </w:p>
    <w:p w:rsidR="00436653" w:rsidRDefault="00436653" w:rsidP="0010725B">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Становление целенаправленности и саморегуляции в двигательной сфере</w:t>
      </w:r>
    </w:p>
    <w:p w:rsidR="00436653" w:rsidRDefault="00436653" w:rsidP="0010725B">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Осознанного выполнения движений;</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Свободного использования спортивного инвентаря и физкультурного оборудования;</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Инициативного, активного, самостоятельного, произвольного осуществления всех видов и форм двигательной деятельности;</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Сотрудничества, кооперации в совместной двигательной деятельности с другими детьми, помощи друг другу в выполнении основных движений, спортивных упражнениях и подвижных играх, выражения поддержки достижений сверстников, сопереживания за общую победу в соревнованиях и эстафетах.</w:t>
      </w:r>
    </w:p>
    <w:p w:rsidR="00436653" w:rsidRDefault="00436653" w:rsidP="0010725B">
      <w:pPr>
        <w:pStyle w:val="ListParagraph"/>
        <w:spacing w:after="0" w:line="240" w:lineRule="auto"/>
        <w:ind w:left="1287" w:hanging="720"/>
        <w:jc w:val="center"/>
        <w:rPr>
          <w:rFonts w:ascii="Times New Roman" w:hAnsi="Times New Roman" w:cs="Times New Roman"/>
          <w:b/>
          <w:bCs/>
          <w:i/>
          <w:iCs/>
          <w:sz w:val="24"/>
          <w:szCs w:val="24"/>
          <w:u w:val="single"/>
        </w:rPr>
      </w:pPr>
      <w:r w:rsidRPr="008D0F37">
        <w:rPr>
          <w:rFonts w:ascii="Times New Roman" w:hAnsi="Times New Roman" w:cs="Times New Roman"/>
          <w:b/>
          <w:bCs/>
          <w:i/>
          <w:iCs/>
          <w:sz w:val="24"/>
          <w:szCs w:val="24"/>
          <w:u w:val="single"/>
        </w:rPr>
        <w:t>Становление ценностей здорового образа жизни, овладение его элементарными нормами и правилами (в питании, двигательном режиме,</w:t>
      </w:r>
      <w:r>
        <w:rPr>
          <w:rFonts w:ascii="Times New Roman" w:hAnsi="Times New Roman" w:cs="Times New Roman"/>
          <w:b/>
          <w:bCs/>
          <w:i/>
          <w:iCs/>
          <w:sz w:val="24"/>
          <w:szCs w:val="24"/>
          <w:u w:val="single"/>
        </w:rPr>
        <w:t xml:space="preserve"> закаливании, при формировании полезных привычек и др.)</w:t>
      </w:r>
    </w:p>
    <w:p w:rsidR="00436653" w:rsidRDefault="00436653" w:rsidP="0010725B">
      <w:pPr>
        <w:pStyle w:val="ListParagraph"/>
        <w:spacing w:after="0" w:line="240" w:lineRule="auto"/>
        <w:ind w:left="1287" w:hanging="720"/>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Pr="0010725B" w:rsidRDefault="00436653" w:rsidP="0010725B">
      <w:pPr>
        <w:pStyle w:val="ListParagraph"/>
        <w:numPr>
          <w:ilvl w:val="0"/>
          <w:numId w:val="103"/>
        </w:numPr>
        <w:spacing w:after="0" w:line="240" w:lineRule="auto"/>
        <w:rPr>
          <w:rFonts w:ascii="Times New Roman" w:hAnsi="Times New Roman" w:cs="Times New Roman"/>
          <w:i/>
          <w:iCs/>
          <w:sz w:val="24"/>
          <w:szCs w:val="24"/>
        </w:rPr>
      </w:pPr>
      <w:r>
        <w:rPr>
          <w:rFonts w:ascii="Times New Roman" w:hAnsi="Times New Roman" w:cs="Times New Roman"/>
          <w:sz w:val="24"/>
          <w:szCs w:val="24"/>
        </w:rPr>
        <w:t>Об алгоритме процессов умывания, одевания, купания, еды, двигательном режиме, закаливании, о полезных для здоровья привычках,  атрибутах и основных действиях, сопровождающих эти процессы.</w:t>
      </w:r>
    </w:p>
    <w:p w:rsidR="00436653" w:rsidRDefault="00436653" w:rsidP="0010725B">
      <w:pPr>
        <w:pStyle w:val="ListParagraph"/>
        <w:spacing w:after="0" w:line="240" w:lineRule="auto"/>
        <w:ind w:left="1287" w:hanging="720"/>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Проявлений субъектности в организации здорового образа жизни;</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вымыть уши, причесать волосы и т.д. (без напоминания взрослого));</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Выполнения бодрящей дыхательной гимнастики и гимнастики для глаз (при участии взрослого);</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Разрешения проблемных игровых ситуациях, связанных с охраной здоровья, ЗОЖ;</w:t>
      </w:r>
    </w:p>
    <w:p w:rsidR="00436653" w:rsidRDefault="00436653" w:rsidP="0010725B">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Предупреждения и избегания опасных для здоровья ситуаций; обращения за помощью взрослого в случае их возникновения, привлечения внимания взрослых в случае необходимости; выполнения инструкций взрослого в опасных для здоровья обстоятельствах.</w:t>
      </w:r>
    </w:p>
    <w:p w:rsidR="00436653" w:rsidRDefault="00436653" w:rsidP="00E340A0">
      <w:pPr>
        <w:pStyle w:val="ListParagraph"/>
        <w:spacing w:after="0" w:line="240" w:lineRule="auto"/>
        <w:ind w:left="567"/>
        <w:jc w:val="center"/>
        <w:rPr>
          <w:rFonts w:ascii="Times New Roman" w:hAnsi="Times New Roman" w:cs="Times New Roman"/>
          <w:b/>
          <w:bCs/>
          <w:sz w:val="24"/>
          <w:szCs w:val="24"/>
        </w:rPr>
      </w:pPr>
    </w:p>
    <w:p w:rsidR="00436653" w:rsidRPr="007F44FB" w:rsidRDefault="00436653" w:rsidP="00E340A0">
      <w:pPr>
        <w:pStyle w:val="ListParagraph"/>
        <w:spacing w:after="0" w:line="240" w:lineRule="auto"/>
        <w:ind w:left="567"/>
        <w:jc w:val="center"/>
        <w:rPr>
          <w:rFonts w:ascii="Times New Roman" w:hAnsi="Times New Roman" w:cs="Times New Roman"/>
          <w:b/>
          <w:bCs/>
          <w:sz w:val="24"/>
          <w:szCs w:val="24"/>
        </w:rPr>
      </w:pPr>
      <w:r w:rsidRPr="007F44FB">
        <w:rPr>
          <w:rFonts w:ascii="Times New Roman" w:hAnsi="Times New Roman" w:cs="Times New Roman"/>
          <w:b/>
          <w:bCs/>
          <w:sz w:val="24"/>
          <w:szCs w:val="24"/>
        </w:rPr>
        <w:t>Подготовительная группа (</w:t>
      </w:r>
      <w:r>
        <w:rPr>
          <w:rFonts w:ascii="Times New Roman" w:hAnsi="Times New Roman" w:cs="Times New Roman"/>
          <w:b/>
          <w:bCs/>
          <w:sz w:val="24"/>
          <w:szCs w:val="24"/>
        </w:rPr>
        <w:t>О</w:t>
      </w:r>
      <w:r w:rsidRPr="007F44FB">
        <w:rPr>
          <w:rFonts w:ascii="Times New Roman" w:hAnsi="Times New Roman" w:cs="Times New Roman"/>
          <w:b/>
          <w:bCs/>
          <w:sz w:val="24"/>
          <w:szCs w:val="24"/>
        </w:rPr>
        <w:t xml:space="preserve">т 6 до </w:t>
      </w:r>
      <w:r>
        <w:rPr>
          <w:rFonts w:ascii="Times New Roman" w:hAnsi="Times New Roman" w:cs="Times New Roman"/>
          <w:b/>
          <w:bCs/>
          <w:sz w:val="24"/>
          <w:szCs w:val="24"/>
        </w:rPr>
        <w:t>7</w:t>
      </w:r>
      <w:r w:rsidRPr="007F44FB">
        <w:rPr>
          <w:rFonts w:ascii="Times New Roman" w:hAnsi="Times New Roman" w:cs="Times New Roman"/>
          <w:b/>
          <w:bCs/>
          <w:sz w:val="24"/>
          <w:szCs w:val="24"/>
        </w:rPr>
        <w:t xml:space="preserve"> лет)</w:t>
      </w:r>
    </w:p>
    <w:p w:rsidR="00436653" w:rsidRDefault="00436653" w:rsidP="00E340A0">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436653" w:rsidRDefault="00436653" w:rsidP="00000E97">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Pr="00050963" w:rsidRDefault="00436653" w:rsidP="00000E97">
      <w:pPr>
        <w:pStyle w:val="ListParagraph"/>
        <w:numPr>
          <w:ilvl w:val="0"/>
          <w:numId w:val="101"/>
        </w:numPr>
        <w:spacing w:after="0" w:line="240" w:lineRule="auto"/>
        <w:rPr>
          <w:rFonts w:ascii="Times New Roman" w:hAnsi="Times New Roman" w:cs="Times New Roman"/>
          <w:i/>
          <w:iCs/>
          <w:sz w:val="24"/>
          <w:szCs w:val="24"/>
        </w:rPr>
      </w:pPr>
      <w:r>
        <w:rPr>
          <w:rFonts w:ascii="Times New Roman" w:hAnsi="Times New Roman" w:cs="Times New Roman"/>
          <w:sz w:val="24"/>
          <w:szCs w:val="24"/>
        </w:rPr>
        <w:t>Совершенствования культуры движений, правильной техники их выполнения, в том числе соблюдение заданного темпа в беге и ходьбе, перестроениях, лазанье и ползание, бросание и ловля мяча, метание в цель, соотнесение движений друг с другом в более сложных упражнениях и играх, точное выполнение упражнения и движения в разном темпе и ритме с сохранением равновесия, координации и ориентации в пространстве.</w:t>
      </w:r>
    </w:p>
    <w:p w:rsidR="00436653" w:rsidRDefault="00436653" w:rsidP="00000E97">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 xml:space="preserve">Формирование </w:t>
      </w:r>
      <w:r>
        <w:rPr>
          <w:rFonts w:ascii="Times New Roman" w:hAnsi="Times New Roman" w:cs="Times New Roman"/>
          <w:b/>
          <w:bCs/>
          <w:i/>
          <w:iCs/>
          <w:sz w:val="24"/>
          <w:szCs w:val="24"/>
          <w:u w:val="single"/>
        </w:rPr>
        <w:t>начальных представлений о некоторых видах спорта, овладение подвижными играми с правилами</w:t>
      </w:r>
    </w:p>
    <w:p w:rsidR="00436653" w:rsidRDefault="00436653" w:rsidP="00000E97">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Pr="00000E97" w:rsidRDefault="00436653" w:rsidP="00000E97">
      <w:pPr>
        <w:pStyle w:val="ListParagraph"/>
        <w:numPr>
          <w:ilvl w:val="0"/>
          <w:numId w:val="102"/>
        </w:numPr>
        <w:spacing w:after="0" w:line="240" w:lineRule="auto"/>
        <w:rPr>
          <w:rFonts w:ascii="Times New Roman" w:hAnsi="Times New Roman" w:cs="Times New Roman"/>
          <w:i/>
          <w:iCs/>
          <w:sz w:val="24"/>
          <w:szCs w:val="24"/>
        </w:rPr>
      </w:pPr>
      <w:r>
        <w:rPr>
          <w:rFonts w:ascii="Times New Roman" w:hAnsi="Times New Roman" w:cs="Times New Roman"/>
          <w:sz w:val="24"/>
          <w:szCs w:val="24"/>
        </w:rPr>
        <w:t>О спортивных играх и упражнениях, существующих спортивных секциях и группах;</w:t>
      </w:r>
    </w:p>
    <w:p w:rsidR="00436653" w:rsidRPr="008D0F37" w:rsidRDefault="00436653" w:rsidP="00000E97">
      <w:pPr>
        <w:pStyle w:val="ListParagraph"/>
        <w:numPr>
          <w:ilvl w:val="0"/>
          <w:numId w:val="102"/>
        </w:numPr>
        <w:spacing w:after="0" w:line="240" w:lineRule="auto"/>
        <w:rPr>
          <w:rFonts w:ascii="Times New Roman" w:hAnsi="Times New Roman" w:cs="Times New Roman"/>
          <w:i/>
          <w:iCs/>
          <w:sz w:val="24"/>
          <w:szCs w:val="24"/>
        </w:rPr>
      </w:pPr>
      <w:r>
        <w:rPr>
          <w:rFonts w:ascii="Times New Roman" w:hAnsi="Times New Roman" w:cs="Times New Roman"/>
          <w:sz w:val="24"/>
          <w:szCs w:val="24"/>
        </w:rPr>
        <w:t>О спортивных достижениях России и малой родины, о победах на олимпиаде и др.</w:t>
      </w:r>
    </w:p>
    <w:p w:rsidR="00436653" w:rsidRDefault="00436653" w:rsidP="00000E97">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6E1D41">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Участия в спортивных играх (городки, бадминтон, элементы баскетбола, футбола, хоккея, настольного тенниса и др.);</w:t>
      </w:r>
    </w:p>
    <w:p w:rsidR="00436653" w:rsidRDefault="00436653" w:rsidP="00000E97">
      <w:pPr>
        <w:pStyle w:val="ListParagraph"/>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Освоения и самостоятельного участи в разнообразных подвижных играх с правилами, организации игр-соревнований, комбинирования подвижных игр, придумывания новых.</w:t>
      </w:r>
    </w:p>
    <w:p w:rsidR="00436653" w:rsidRDefault="00436653" w:rsidP="00000E97">
      <w:pPr>
        <w:spacing w:after="0" w:line="240" w:lineRule="auto"/>
        <w:ind w:left="567"/>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Становление целенаправленности и саморегуляции в двигательной сфере</w:t>
      </w:r>
    </w:p>
    <w:p w:rsidR="00436653" w:rsidRDefault="00436653" w:rsidP="00000E97">
      <w:pPr>
        <w:spacing w:after="0" w:line="240" w:lineRule="auto"/>
        <w:ind w:left="567"/>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000E9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Развития инициативности, активности, самостоятельности, произвольности, выдержки, настойчивости, смелости, организованности, самоконтроля, самооценки, уверенности в своих силах, двигательного творчества;</w:t>
      </w:r>
    </w:p>
    <w:p w:rsidR="00436653" w:rsidRDefault="00436653" w:rsidP="00000E9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Поддержания социально-нравственных проявлений детей в двигательной деятельности; активного развития их средствами данной деятельности.</w:t>
      </w:r>
    </w:p>
    <w:p w:rsidR="00436653" w:rsidRDefault="00436653" w:rsidP="00000E97">
      <w:pPr>
        <w:pStyle w:val="ListParagraph"/>
        <w:spacing w:after="0" w:line="240" w:lineRule="auto"/>
        <w:ind w:left="1287" w:hanging="720"/>
        <w:jc w:val="center"/>
        <w:rPr>
          <w:rFonts w:ascii="Times New Roman" w:hAnsi="Times New Roman" w:cs="Times New Roman"/>
          <w:b/>
          <w:bCs/>
          <w:i/>
          <w:iCs/>
          <w:sz w:val="24"/>
          <w:szCs w:val="24"/>
          <w:u w:val="single"/>
        </w:rPr>
      </w:pPr>
      <w:r w:rsidRPr="008D0F37">
        <w:rPr>
          <w:rFonts w:ascii="Times New Roman" w:hAnsi="Times New Roman" w:cs="Times New Roman"/>
          <w:b/>
          <w:bCs/>
          <w:i/>
          <w:iCs/>
          <w:sz w:val="24"/>
          <w:szCs w:val="24"/>
          <w:u w:val="single"/>
        </w:rPr>
        <w:t>Становление ценностей здорового образа жизни, овладение его элементарными нормами и правилами (в питании, двигательном режиме,</w:t>
      </w:r>
      <w:r>
        <w:rPr>
          <w:rFonts w:ascii="Times New Roman" w:hAnsi="Times New Roman" w:cs="Times New Roman"/>
          <w:b/>
          <w:bCs/>
          <w:i/>
          <w:iCs/>
          <w:sz w:val="24"/>
          <w:szCs w:val="24"/>
          <w:u w:val="single"/>
        </w:rPr>
        <w:t xml:space="preserve"> закаливании, при формировании полезных привычек и др.)</w:t>
      </w:r>
    </w:p>
    <w:p w:rsidR="00436653" w:rsidRDefault="00436653" w:rsidP="00000E97">
      <w:pPr>
        <w:pStyle w:val="ListParagraph"/>
        <w:spacing w:after="0" w:line="240" w:lineRule="auto"/>
        <w:ind w:left="1287" w:hanging="720"/>
        <w:rPr>
          <w:rFonts w:ascii="Times New Roman" w:hAnsi="Times New Roman" w:cs="Times New Roman"/>
          <w:i/>
          <w:iCs/>
          <w:sz w:val="24"/>
          <w:szCs w:val="24"/>
        </w:rPr>
      </w:pPr>
      <w:r>
        <w:rPr>
          <w:rFonts w:ascii="Times New Roman" w:hAnsi="Times New Roman" w:cs="Times New Roman"/>
          <w:i/>
          <w:iCs/>
          <w:sz w:val="24"/>
          <w:szCs w:val="24"/>
        </w:rPr>
        <w:t>Обеспечение развития первичных представлений:</w:t>
      </w:r>
    </w:p>
    <w:p w:rsidR="00436653" w:rsidRPr="006E1D41" w:rsidRDefault="00436653" w:rsidP="00000E97">
      <w:pPr>
        <w:pStyle w:val="ListParagraph"/>
        <w:numPr>
          <w:ilvl w:val="0"/>
          <w:numId w:val="103"/>
        </w:numPr>
        <w:spacing w:after="0" w:line="240" w:lineRule="auto"/>
        <w:rPr>
          <w:rFonts w:ascii="Times New Roman" w:hAnsi="Times New Roman" w:cs="Times New Roman"/>
          <w:i/>
          <w:iCs/>
          <w:sz w:val="24"/>
          <w:szCs w:val="24"/>
        </w:rPr>
      </w:pPr>
      <w:r>
        <w:rPr>
          <w:rFonts w:ascii="Times New Roman" w:hAnsi="Times New Roman" w:cs="Times New Roman"/>
          <w:sz w:val="24"/>
          <w:szCs w:val="24"/>
        </w:rPr>
        <w:t>О том, что такое здоровье, о его ценности в жизни человека, о том, как поддержать, укрепить и сохранить его в условиях ЗОЖ, о необходимости вести ЗОЖ;</w:t>
      </w:r>
    </w:p>
    <w:p w:rsidR="00436653" w:rsidRPr="006E1D41" w:rsidRDefault="00436653" w:rsidP="00000E97">
      <w:pPr>
        <w:pStyle w:val="ListParagraph"/>
        <w:numPr>
          <w:ilvl w:val="0"/>
          <w:numId w:val="103"/>
        </w:numPr>
        <w:spacing w:after="0" w:line="240" w:lineRule="auto"/>
        <w:rPr>
          <w:rFonts w:ascii="Times New Roman" w:hAnsi="Times New Roman" w:cs="Times New Roman"/>
          <w:i/>
          <w:iCs/>
          <w:sz w:val="24"/>
          <w:szCs w:val="24"/>
        </w:rPr>
      </w:pPr>
      <w:r>
        <w:rPr>
          <w:rFonts w:ascii="Times New Roman" w:hAnsi="Times New Roman" w:cs="Times New Roman"/>
          <w:sz w:val="24"/>
          <w:szCs w:val="24"/>
        </w:rPr>
        <w:t>О правилах здоровья, о режиме дня, о питании сне, прогулке, культурно-гигиенических умениях и навыках, навыках самообслуживания, занятиях физкультурой, профилактике болезней;</w:t>
      </w:r>
    </w:p>
    <w:p w:rsidR="00436653" w:rsidRPr="0010725B" w:rsidRDefault="00436653" w:rsidP="00000E97">
      <w:pPr>
        <w:pStyle w:val="ListParagraph"/>
        <w:numPr>
          <w:ilvl w:val="0"/>
          <w:numId w:val="103"/>
        </w:numPr>
        <w:spacing w:after="0" w:line="240" w:lineRule="auto"/>
        <w:rPr>
          <w:rFonts w:ascii="Times New Roman" w:hAnsi="Times New Roman" w:cs="Times New Roman"/>
          <w:i/>
          <w:iCs/>
          <w:sz w:val="24"/>
          <w:szCs w:val="24"/>
        </w:rPr>
      </w:pPr>
      <w:r>
        <w:rPr>
          <w:rFonts w:ascii="Times New Roman" w:hAnsi="Times New Roman" w:cs="Times New Roman"/>
          <w:sz w:val="24"/>
          <w:szCs w:val="24"/>
        </w:rPr>
        <w:t>О поведении, сохраняющем и укрепляющем здоровье; о безопасном поведении в быту, на улице, на природе, в обществе; о полезных и вредных привычках; о поведении заболевающего и болеющего человека; о здоровом взаимодействии со сверстниками и взрослыми.</w:t>
      </w:r>
    </w:p>
    <w:p w:rsidR="00436653" w:rsidRDefault="00436653" w:rsidP="00000E97">
      <w:pPr>
        <w:pStyle w:val="ListParagraph"/>
        <w:spacing w:after="0" w:line="240" w:lineRule="auto"/>
        <w:ind w:left="1287" w:hanging="720"/>
        <w:rPr>
          <w:rFonts w:ascii="Times New Roman" w:hAnsi="Times New Roman" w:cs="Times New Roman"/>
          <w:i/>
          <w:iCs/>
          <w:sz w:val="24"/>
          <w:szCs w:val="24"/>
        </w:rPr>
      </w:pPr>
      <w:r>
        <w:rPr>
          <w:rFonts w:ascii="Times New Roman" w:hAnsi="Times New Roman" w:cs="Times New Roman"/>
          <w:i/>
          <w:iCs/>
          <w:sz w:val="24"/>
          <w:szCs w:val="24"/>
        </w:rPr>
        <w:t>Создание условий для приобретения опыта:</w:t>
      </w:r>
    </w:p>
    <w:p w:rsidR="00436653" w:rsidRDefault="00436653" w:rsidP="00000E9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вымыть уши, причесать волосы и т.д.);</w:t>
      </w:r>
    </w:p>
    <w:p w:rsidR="00436653" w:rsidRDefault="00436653" w:rsidP="00000E9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Культурного приема пищи;</w:t>
      </w:r>
    </w:p>
    <w:p w:rsidR="00436653" w:rsidRDefault="00436653" w:rsidP="00000E9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Самостоятельного выполнения бодрящей (после сна) дыхательной гимнастики и гимнастики для глаз;</w:t>
      </w:r>
    </w:p>
    <w:p w:rsidR="00436653" w:rsidRDefault="00436653" w:rsidP="00000E97">
      <w:pPr>
        <w:pStyle w:val="ListParagraph"/>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Выбора стратегии поведения и действия в соответствии с ней с позиции сохранения здоровья и человеческой жизни.</w:t>
      </w:r>
    </w:p>
    <w:p w:rsidR="00436653" w:rsidRPr="00F93C38" w:rsidRDefault="00436653" w:rsidP="00A4746A">
      <w:pPr>
        <w:spacing w:before="240" w:after="0" w:line="240" w:lineRule="auto"/>
        <w:ind w:left="360"/>
        <w:jc w:val="center"/>
        <w:rPr>
          <w:rFonts w:ascii="Times New Roman" w:hAnsi="Times New Roman" w:cs="Times New Roman"/>
          <w:b/>
          <w:bCs/>
          <w:sz w:val="28"/>
          <w:szCs w:val="28"/>
        </w:rPr>
      </w:pPr>
      <w:r w:rsidRPr="00F93C38">
        <w:rPr>
          <w:rFonts w:ascii="Times New Roman" w:hAnsi="Times New Roman" w:cs="Times New Roman"/>
          <w:b/>
          <w:bCs/>
          <w:sz w:val="28"/>
          <w:szCs w:val="28"/>
        </w:rPr>
        <w:t>2.1.6. Интеграция образовательных областей</w:t>
      </w:r>
    </w:p>
    <w:p w:rsidR="00436653" w:rsidRDefault="00436653" w:rsidP="00034C2D">
      <w:pPr>
        <w:spacing w:after="0" w:line="240" w:lineRule="auto"/>
        <w:ind w:left="360"/>
        <w:jc w:val="center"/>
        <w:rPr>
          <w:rFonts w:ascii="Times New Roman" w:hAnsi="Times New Roman" w:cs="Times New Roman"/>
          <w:sz w:val="24"/>
          <w:szCs w:val="24"/>
        </w:rPr>
      </w:pPr>
    </w:p>
    <w:p w:rsidR="00436653" w:rsidRDefault="00436653" w:rsidP="00034C2D">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области </w:t>
      </w:r>
      <w:r w:rsidRPr="00A4746A">
        <w:rPr>
          <w:rFonts w:ascii="Times New Roman" w:hAnsi="Times New Roman" w:cs="Times New Roman"/>
          <w:b/>
          <w:bCs/>
          <w:sz w:val="24"/>
          <w:szCs w:val="24"/>
        </w:rPr>
        <w:t>«Социально-коммуникативное развитие»</w:t>
      </w:r>
      <w:r>
        <w:rPr>
          <w:rFonts w:ascii="Times New Roman" w:hAnsi="Times New Roman" w:cs="Times New Roman"/>
          <w:b/>
          <w:bCs/>
          <w:sz w:val="24"/>
          <w:szCs w:val="24"/>
        </w:rPr>
        <w:t xml:space="preserve"> </w:t>
      </w:r>
      <w:r>
        <w:rPr>
          <w:rFonts w:ascii="Times New Roman" w:hAnsi="Times New Roman" w:cs="Times New Roman"/>
          <w:sz w:val="24"/>
          <w:szCs w:val="24"/>
        </w:rPr>
        <w:t>интегрируется  со следующими образовательными областями.</w:t>
      </w:r>
    </w:p>
    <w:p w:rsidR="00436653" w:rsidRDefault="00436653" w:rsidP="00034C2D">
      <w:pPr>
        <w:spacing w:after="0" w:line="240" w:lineRule="auto"/>
        <w:ind w:left="360"/>
        <w:jc w:val="center"/>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6915"/>
      </w:tblGrid>
      <w:tr w:rsidR="00436653" w:rsidRPr="002E5E3C">
        <w:tc>
          <w:tcPr>
            <w:tcW w:w="2552" w:type="dxa"/>
          </w:tcPr>
          <w:p w:rsidR="00436653" w:rsidRPr="002E5E3C" w:rsidRDefault="00436653" w:rsidP="002E5E3C">
            <w:pPr>
              <w:spacing w:after="0" w:line="240" w:lineRule="auto"/>
              <w:ind w:firstLine="207"/>
              <w:jc w:val="center"/>
              <w:rPr>
                <w:rFonts w:ascii="Times New Roman" w:hAnsi="Times New Roman" w:cs="Times New Roman"/>
                <w:sz w:val="24"/>
                <w:szCs w:val="24"/>
              </w:rPr>
            </w:pPr>
            <w:r w:rsidRPr="002E5E3C">
              <w:rPr>
                <w:rFonts w:ascii="Times New Roman" w:hAnsi="Times New Roman" w:cs="Times New Roman"/>
                <w:sz w:val="24"/>
                <w:szCs w:val="24"/>
              </w:rPr>
              <w:t>«Познавательное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целостной картины мира и расширение кругозора в части представлений о возможных опасностях, способах их избегания, способах сохранения здоровья и жизни, безопасности окружающей природы.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целостной картины мира и расширение кругозора в части представлений о себе, семье, гендерной принадлежности, социуме, государстве, мире.</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целостной картины мира и расширение кругозора в части представлений о труде взрослых и детей.</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«Речевое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в процессе освоения способов безопасного поведения, способов оказания помощи самому себе, помощи другому, правил поведения в стандартных опасных ситуациях и др., в части формирования основ экологического сознания.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соблюдение общепринятых норм и правил поведения.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в процессе трудовой деятельности, знакомства с трудом взрослых.</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«Художественно-эстетическое»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Расширение кругозора в части изобразительного и музыкального искусства.</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«Физическое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игровой деятельности в части подвижных игр с правилами.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физических качеств ребёнка в процессе освоения разных видов труда.</w:t>
            </w:r>
          </w:p>
        </w:tc>
      </w:tr>
    </w:tbl>
    <w:p w:rsidR="00436653" w:rsidRDefault="00436653" w:rsidP="00034C2D">
      <w:pPr>
        <w:spacing w:after="0" w:line="240" w:lineRule="auto"/>
        <w:ind w:left="360"/>
        <w:jc w:val="center"/>
        <w:rPr>
          <w:rFonts w:ascii="Times New Roman" w:hAnsi="Times New Roman" w:cs="Times New Roman"/>
          <w:sz w:val="24"/>
          <w:szCs w:val="24"/>
        </w:rPr>
      </w:pPr>
    </w:p>
    <w:p w:rsidR="00436653" w:rsidRDefault="00436653" w:rsidP="00034C2D">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области </w:t>
      </w:r>
      <w:r w:rsidRPr="00A4746A">
        <w:rPr>
          <w:rFonts w:ascii="Times New Roman" w:hAnsi="Times New Roman" w:cs="Times New Roman"/>
          <w:b/>
          <w:bCs/>
          <w:sz w:val="24"/>
          <w:szCs w:val="24"/>
        </w:rPr>
        <w:t>«Познавательное развитие»</w:t>
      </w:r>
      <w:r>
        <w:rPr>
          <w:rFonts w:ascii="Times New Roman" w:hAnsi="Times New Roman" w:cs="Times New Roman"/>
          <w:b/>
          <w:bCs/>
          <w:sz w:val="24"/>
          <w:szCs w:val="24"/>
        </w:rPr>
        <w:t xml:space="preserve"> </w:t>
      </w:r>
      <w:r>
        <w:rPr>
          <w:rFonts w:ascii="Times New Roman" w:hAnsi="Times New Roman" w:cs="Times New Roman"/>
          <w:sz w:val="24"/>
          <w:szCs w:val="24"/>
        </w:rPr>
        <w:t>интегрируется  со следующими образовательными областями.</w:t>
      </w:r>
    </w:p>
    <w:p w:rsidR="00436653" w:rsidRDefault="00436653" w:rsidP="00034C2D">
      <w:pPr>
        <w:spacing w:after="0" w:line="240" w:lineRule="auto"/>
        <w:ind w:left="360"/>
        <w:jc w:val="center"/>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6915"/>
      </w:tblGrid>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«Социально-коммуникативное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Расширение кругозора детей в части представлений о здоровом образе жизни.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целостной картины мира и расширение кругозора в части представлений о себе, семье, обществе, государстве, мире.</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целостной картины мира и расширение кругозора в части представлений о труде взрослых и собственной трудовой деятельности.</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«Речевое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познавательно-исследовательской и продуктивной деятельности в процессе свободного общения со сверстниками и взрослыми.</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«Художественно-эстетическое»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Расширение кругозора в части изобразительного и музыкального искусства.</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«Физическое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tc>
      </w:tr>
    </w:tbl>
    <w:p w:rsidR="00436653" w:rsidRDefault="00436653" w:rsidP="00034C2D">
      <w:pPr>
        <w:spacing w:after="0" w:line="240" w:lineRule="auto"/>
        <w:ind w:left="360"/>
        <w:jc w:val="center"/>
        <w:rPr>
          <w:rFonts w:ascii="Times New Roman" w:hAnsi="Times New Roman" w:cs="Times New Roman"/>
          <w:sz w:val="24"/>
          <w:szCs w:val="24"/>
        </w:rPr>
      </w:pPr>
    </w:p>
    <w:p w:rsidR="00436653" w:rsidRDefault="00436653" w:rsidP="00034C2D">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области </w:t>
      </w:r>
      <w:r w:rsidRPr="00A4746A">
        <w:rPr>
          <w:rFonts w:ascii="Times New Roman" w:hAnsi="Times New Roman" w:cs="Times New Roman"/>
          <w:b/>
          <w:bCs/>
          <w:sz w:val="24"/>
          <w:szCs w:val="24"/>
        </w:rPr>
        <w:t>«Речевое развитие»</w:t>
      </w:r>
      <w:r>
        <w:rPr>
          <w:rFonts w:ascii="Times New Roman" w:hAnsi="Times New Roman" w:cs="Times New Roman"/>
          <w:b/>
          <w:bCs/>
          <w:sz w:val="24"/>
          <w:szCs w:val="24"/>
        </w:rPr>
        <w:t xml:space="preserve"> </w:t>
      </w:r>
      <w:r>
        <w:rPr>
          <w:rFonts w:ascii="Times New Roman" w:hAnsi="Times New Roman" w:cs="Times New Roman"/>
          <w:sz w:val="24"/>
          <w:szCs w:val="24"/>
        </w:rPr>
        <w:t>интегрируется  со следующими образовательными областями.</w:t>
      </w:r>
    </w:p>
    <w:p w:rsidR="00436653" w:rsidRDefault="00436653" w:rsidP="00034C2D">
      <w:pPr>
        <w:spacing w:after="0" w:line="240" w:lineRule="auto"/>
        <w:ind w:left="360"/>
        <w:jc w:val="center"/>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6915"/>
      </w:tblGrid>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«Социально-коммуникативное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в процессе освоения способов безопасного поведения, способов оказания помощи самому себе, помощи другому, правил поведения в стандартных опасных ситуациях и др., в части формирования основ экологического сознания.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первичных представлений о себе, своих чувствах и эмоциях, окружающем мире людей, природы.</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«Познавательное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познавательно-исследовательской и продуктивной деятельности в процессе свободного общения со сверстниками и взрослыми.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в части формирования первичных ценностных представлений, представлений о себе, семье, обществе, государстве, мире, а также соблюдение общепринятых норм и правил поведения.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в процессе трудовой деятельности, знакомства с трудом взрослых.</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«Художественно-эстетическое»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по поводу процесса и результатов продуктивной деятельности.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по поводу музыки.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детского творчества.</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«Физическое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tc>
      </w:tr>
    </w:tbl>
    <w:p w:rsidR="00436653" w:rsidRDefault="00436653" w:rsidP="00034C2D">
      <w:pPr>
        <w:spacing w:after="0" w:line="240" w:lineRule="auto"/>
        <w:ind w:left="360"/>
        <w:jc w:val="center"/>
        <w:rPr>
          <w:rFonts w:ascii="Times New Roman" w:hAnsi="Times New Roman" w:cs="Times New Roman"/>
          <w:sz w:val="24"/>
          <w:szCs w:val="24"/>
        </w:rPr>
      </w:pPr>
    </w:p>
    <w:p w:rsidR="00436653" w:rsidRDefault="00436653" w:rsidP="00034C2D">
      <w:pPr>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области </w:t>
      </w:r>
      <w:r w:rsidRPr="00A4746A">
        <w:rPr>
          <w:rFonts w:ascii="Times New Roman" w:hAnsi="Times New Roman" w:cs="Times New Roman"/>
          <w:b/>
          <w:bCs/>
          <w:sz w:val="24"/>
          <w:szCs w:val="24"/>
        </w:rPr>
        <w:t>«Художественно-эстетическое развитие</w:t>
      </w:r>
      <w:r>
        <w:rPr>
          <w:rFonts w:ascii="Times New Roman" w:hAnsi="Times New Roman" w:cs="Times New Roman"/>
          <w:sz w:val="24"/>
          <w:szCs w:val="24"/>
        </w:rPr>
        <w:t>»  интегрируется  со следующими образовательными областями.</w:t>
      </w:r>
    </w:p>
    <w:p w:rsidR="00436653" w:rsidRDefault="00436653" w:rsidP="00034C2D">
      <w:pPr>
        <w:spacing w:after="0" w:line="240" w:lineRule="auto"/>
        <w:ind w:left="360"/>
        <w:jc w:val="center"/>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6915"/>
      </w:tblGrid>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«Социально-коммуникативное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основ безопасности собственной жизнедеятельности в различных видах продуктивной деятельности.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трудовых умений и навыков, адекватных возрасту воспитанников, трудолюбия в различных видах продуктивной деятельности.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первичных представлений о себе, своих чувствах и эмоциях, а также окружающему мире в части культуры и музыкального искусства.</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«Познавательное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Формирование целостной картины мира, расширение кругозора в части изобразительного искусства, творчества, элементарных представлений о музыки как виде искусства.</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«Речевое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по поводу процесса и результатов продуктивной деятельности и музыки.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детского творчества, приобщение к различным видам искусства.</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 «Физическое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детского творчества, приобщение к различным видам искусства.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физических качеств для музыкально-ритмической деятельности.</w:t>
            </w:r>
          </w:p>
        </w:tc>
      </w:tr>
    </w:tbl>
    <w:p w:rsidR="00436653" w:rsidRDefault="00436653" w:rsidP="00A4746A">
      <w:pPr>
        <w:spacing w:before="240"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Содержание образовательной области </w:t>
      </w:r>
      <w:r w:rsidRPr="00A4746A">
        <w:rPr>
          <w:rFonts w:ascii="Times New Roman" w:hAnsi="Times New Roman" w:cs="Times New Roman"/>
          <w:b/>
          <w:bCs/>
          <w:sz w:val="24"/>
          <w:szCs w:val="24"/>
        </w:rPr>
        <w:t>«Физическое развитие»</w:t>
      </w:r>
      <w:r>
        <w:rPr>
          <w:rFonts w:ascii="Times New Roman" w:hAnsi="Times New Roman" w:cs="Times New Roman"/>
          <w:sz w:val="24"/>
          <w:szCs w:val="24"/>
        </w:rPr>
        <w:t xml:space="preserve"> интегрируется  со следующими образовательными областями.</w:t>
      </w:r>
    </w:p>
    <w:p w:rsidR="00436653" w:rsidRDefault="00436653" w:rsidP="00A4746A">
      <w:pPr>
        <w:spacing w:after="0" w:line="240" w:lineRule="auto"/>
        <w:ind w:left="360"/>
        <w:jc w:val="center"/>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6915"/>
      </w:tblGrid>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«Социально-коммуникативное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Приобщение к ценностям физической культуры, формирование первичных ценностных представлений о себе, собственных двигательных возможностей и особенностях.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Приобщение к элементарным общепринятым нормам и правилам взаимоотношения со сверстниками и взрослыми в совместной двигательной активности.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Накопление опыта двигательной активности.</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«Познавательное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двигательной активности как способа усвоения ребёнком предметных действий, а также как одного из средств овладения операциональным составом различным видов детской деятельности.</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«Речевое развитие»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свободного общения со взрослыми и детьми в части необходимости двигательной активности и физического совершенствования. Игровое общение.</w:t>
            </w:r>
          </w:p>
        </w:tc>
      </w:tr>
      <w:tr w:rsidR="00436653" w:rsidRPr="002E5E3C">
        <w:tc>
          <w:tcPr>
            <w:tcW w:w="2552"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«Художественно-эстетическое»</w:t>
            </w:r>
          </w:p>
        </w:tc>
        <w:tc>
          <w:tcPr>
            <w:tcW w:w="6915"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Развитие музыкально-ритмической деятельности на основе физических качеств и основных движений детей.</w:t>
            </w:r>
          </w:p>
        </w:tc>
      </w:tr>
    </w:tbl>
    <w:p w:rsidR="00436653" w:rsidRDefault="00436653" w:rsidP="002E1454">
      <w:pPr>
        <w:spacing w:after="0" w:line="240" w:lineRule="auto"/>
        <w:rPr>
          <w:rFonts w:ascii="Times New Roman" w:hAnsi="Times New Roman" w:cs="Times New Roman"/>
          <w:sz w:val="24"/>
          <w:szCs w:val="24"/>
        </w:rPr>
      </w:pPr>
    </w:p>
    <w:p w:rsidR="00436653" w:rsidRPr="00034C2D" w:rsidRDefault="00436653" w:rsidP="008E4F9B">
      <w:pPr>
        <w:spacing w:after="0" w:line="240" w:lineRule="auto"/>
        <w:rPr>
          <w:rFonts w:ascii="Times New Roman" w:hAnsi="Times New Roman" w:cs="Times New Roman"/>
          <w:sz w:val="24"/>
          <w:szCs w:val="24"/>
        </w:rPr>
      </w:pPr>
    </w:p>
    <w:p w:rsidR="00436653" w:rsidRPr="00A4746A" w:rsidRDefault="00436653" w:rsidP="00F93C38">
      <w:pPr>
        <w:spacing w:after="0" w:line="240" w:lineRule="auto"/>
        <w:ind w:left="360"/>
        <w:jc w:val="center"/>
        <w:rPr>
          <w:rFonts w:ascii="Times New Roman" w:hAnsi="Times New Roman" w:cs="Times New Roman"/>
          <w:b/>
          <w:bCs/>
          <w:sz w:val="32"/>
          <w:szCs w:val="32"/>
          <w:u w:val="single"/>
        </w:rPr>
      </w:pPr>
      <w:r w:rsidRPr="00990C06">
        <w:rPr>
          <w:rFonts w:ascii="Times New Roman" w:hAnsi="Times New Roman" w:cs="Times New Roman"/>
          <w:b/>
          <w:bCs/>
          <w:sz w:val="32"/>
          <w:szCs w:val="32"/>
          <w:u w:val="single"/>
        </w:rPr>
        <w:t>2.2.  Вариативность реализации Программы с учетом возрастных и индивидуальных особенностей воспитанников, специфики их образоват</w:t>
      </w:r>
      <w:r>
        <w:rPr>
          <w:rFonts w:ascii="Times New Roman" w:hAnsi="Times New Roman" w:cs="Times New Roman"/>
          <w:b/>
          <w:bCs/>
          <w:sz w:val="32"/>
          <w:szCs w:val="32"/>
          <w:u w:val="single"/>
        </w:rPr>
        <w:t>ельных потребностей и интересов</w:t>
      </w:r>
    </w:p>
    <w:p w:rsidR="00436653" w:rsidRPr="00F93C38" w:rsidRDefault="00436653" w:rsidP="00A827B0">
      <w:pPr>
        <w:spacing w:before="240" w:after="0" w:line="240" w:lineRule="auto"/>
        <w:ind w:left="360"/>
        <w:jc w:val="center"/>
        <w:rPr>
          <w:rFonts w:ascii="Times New Roman" w:hAnsi="Times New Roman" w:cs="Times New Roman"/>
          <w:b/>
          <w:bCs/>
          <w:sz w:val="28"/>
          <w:szCs w:val="28"/>
        </w:rPr>
      </w:pPr>
      <w:r w:rsidRPr="00F93C38">
        <w:rPr>
          <w:rFonts w:ascii="Times New Roman" w:hAnsi="Times New Roman" w:cs="Times New Roman"/>
          <w:b/>
          <w:bCs/>
          <w:sz w:val="28"/>
          <w:szCs w:val="28"/>
        </w:rPr>
        <w:t>2.2.1. Описание вариативных форм реализации Программы</w:t>
      </w:r>
    </w:p>
    <w:p w:rsidR="00436653" w:rsidRDefault="00436653" w:rsidP="00C4737B">
      <w:pPr>
        <w:pStyle w:val="ListParagraph"/>
        <w:spacing w:after="0" w:line="240" w:lineRule="auto"/>
        <w:ind w:left="1080"/>
        <w:rPr>
          <w:rFonts w:ascii="Times New Roman" w:hAnsi="Times New Roman" w:cs="Times New Roman"/>
          <w:b/>
          <w:bCs/>
          <w:sz w:val="28"/>
          <w:szCs w:val="28"/>
        </w:rPr>
      </w:pPr>
    </w:p>
    <w:p w:rsidR="00436653" w:rsidRPr="00F93C38" w:rsidRDefault="00436653" w:rsidP="00F93C38">
      <w:pPr>
        <w:pStyle w:val="ListParagraph"/>
        <w:spacing w:after="0" w:line="240" w:lineRule="auto"/>
        <w:ind w:left="1080"/>
        <w:jc w:val="center"/>
        <w:rPr>
          <w:rFonts w:ascii="Times New Roman" w:hAnsi="Times New Roman" w:cs="Times New Roman"/>
          <w:b/>
          <w:bCs/>
          <w:sz w:val="28"/>
          <w:szCs w:val="28"/>
        </w:rPr>
      </w:pPr>
      <w:r w:rsidRPr="00C4737B">
        <w:rPr>
          <w:rFonts w:ascii="Times New Roman" w:hAnsi="Times New Roman" w:cs="Times New Roman"/>
          <w:b/>
          <w:bCs/>
          <w:sz w:val="28"/>
          <w:szCs w:val="28"/>
        </w:rPr>
        <w:t xml:space="preserve">Формы </w:t>
      </w:r>
      <w:r>
        <w:rPr>
          <w:rFonts w:ascii="Times New Roman" w:hAnsi="Times New Roman" w:cs="Times New Roman"/>
          <w:b/>
          <w:bCs/>
          <w:sz w:val="28"/>
          <w:szCs w:val="28"/>
        </w:rPr>
        <w:t>социально-коммуникативн</w:t>
      </w:r>
      <w:r w:rsidRPr="00C4737B">
        <w:rPr>
          <w:rFonts w:ascii="Times New Roman" w:hAnsi="Times New Roman" w:cs="Times New Roman"/>
          <w:b/>
          <w:bCs/>
          <w:sz w:val="28"/>
          <w:szCs w:val="28"/>
        </w:rPr>
        <w:t>ого развития</w:t>
      </w:r>
    </w:p>
    <w:p w:rsidR="00436653" w:rsidRPr="00E43BB9" w:rsidRDefault="00436653" w:rsidP="00E43BB9">
      <w:pPr>
        <w:pStyle w:val="ListParagraph"/>
        <w:spacing w:after="0" w:line="240" w:lineRule="auto"/>
        <w:ind w:left="1080"/>
        <w:rPr>
          <w:rFonts w:ascii="Times New Roman" w:hAnsi="Times New Roman" w:cs="Times New Roman"/>
          <w:b/>
          <w:bCs/>
          <w:sz w:val="24"/>
          <w:szCs w:val="24"/>
        </w:rPr>
      </w:pPr>
      <w:r w:rsidRPr="00E43BB9">
        <w:rPr>
          <w:rFonts w:ascii="Times New Roman" w:hAnsi="Times New Roman" w:cs="Times New Roman"/>
          <w:b/>
          <w:bCs/>
          <w:sz w:val="24"/>
          <w:szCs w:val="24"/>
        </w:rPr>
        <w:t>Формы организации игровой деятельности:</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Игры, возникающие по инициативе детей</w:t>
      </w:r>
    </w:p>
    <w:p w:rsidR="00436653" w:rsidRDefault="00436653" w:rsidP="00C4737B">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самостоятельные: игры-экспериментирования (игры с природными объектами, игры с игрушками, игры с животными);</w:t>
      </w:r>
    </w:p>
    <w:p w:rsidR="00436653" w:rsidRDefault="00436653" w:rsidP="00C4737B">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сюжетные самостоятельные игры (сюжетно-отобразительные, сюжетно-ролевые, режиссерские, театрализованные);</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Игры, возникающие по инициативе взрослого</w:t>
      </w:r>
    </w:p>
    <w:p w:rsidR="00436653" w:rsidRDefault="00436653" w:rsidP="00E43BB9">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обучающие (сюжетно-дидактические, подвижные, музыкально-дидактические, учебные);</w:t>
      </w:r>
    </w:p>
    <w:p w:rsidR="00436653" w:rsidRDefault="00436653" w:rsidP="00E43BB9">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досуговые (игры-развлечения, интеллектуальные, празднично-карнавальные, театрализованные, компьютерные)</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Игры, идущие от исторически сложившихся традиций</w:t>
      </w:r>
    </w:p>
    <w:p w:rsidR="00436653" w:rsidRDefault="00436653" w:rsidP="0046522F">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народные или традиционные игры: обрядовые (семейные, сезонные, культовые), тренинговые (интеллектуальные, сенсомоторные, адаптивные), досуговые (игрища, тихие игры, игры-забавы).</w:t>
      </w:r>
    </w:p>
    <w:p w:rsidR="00436653" w:rsidRDefault="00436653" w:rsidP="00E43BB9">
      <w:pPr>
        <w:pStyle w:val="ListParagraph"/>
        <w:spacing w:after="0" w:line="240" w:lineRule="auto"/>
        <w:ind w:left="1080"/>
        <w:rPr>
          <w:rFonts w:ascii="Times New Roman" w:hAnsi="Times New Roman" w:cs="Times New Roman"/>
          <w:b/>
          <w:bCs/>
          <w:sz w:val="24"/>
          <w:szCs w:val="24"/>
        </w:rPr>
      </w:pPr>
    </w:p>
    <w:p w:rsidR="00436653" w:rsidRPr="00E43BB9" w:rsidRDefault="00436653" w:rsidP="00E43BB9">
      <w:pPr>
        <w:pStyle w:val="ListParagraph"/>
        <w:spacing w:after="0" w:line="240" w:lineRule="auto"/>
        <w:ind w:left="1080"/>
        <w:rPr>
          <w:rFonts w:ascii="Times New Roman" w:hAnsi="Times New Roman" w:cs="Times New Roman"/>
          <w:b/>
          <w:bCs/>
          <w:sz w:val="24"/>
          <w:szCs w:val="24"/>
        </w:rPr>
      </w:pPr>
      <w:r w:rsidRPr="00E43BB9">
        <w:rPr>
          <w:rFonts w:ascii="Times New Roman" w:hAnsi="Times New Roman" w:cs="Times New Roman"/>
          <w:b/>
          <w:bCs/>
          <w:sz w:val="24"/>
          <w:szCs w:val="24"/>
        </w:rPr>
        <w:t>Формы организации трудовой деятельности:</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Поручения (простые и сложные, эпизодические и длительные, коллективные и индивидуальные);</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Дежурство;</w:t>
      </w:r>
    </w:p>
    <w:p w:rsidR="00436653" w:rsidRPr="00E43BB9"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Коллективный труд. </w:t>
      </w:r>
    </w:p>
    <w:p w:rsidR="00436653" w:rsidRDefault="00436653" w:rsidP="00C4737B">
      <w:pPr>
        <w:pStyle w:val="ListParagraph"/>
        <w:spacing w:after="0" w:line="240" w:lineRule="auto"/>
        <w:ind w:left="1080"/>
        <w:jc w:val="center"/>
        <w:rPr>
          <w:rFonts w:ascii="Times New Roman" w:hAnsi="Times New Roman" w:cs="Times New Roman"/>
          <w:b/>
          <w:bCs/>
          <w:sz w:val="28"/>
          <w:szCs w:val="28"/>
        </w:rPr>
      </w:pPr>
    </w:p>
    <w:p w:rsidR="00436653" w:rsidRDefault="00436653" w:rsidP="00C4737B">
      <w:pPr>
        <w:pStyle w:val="ListParagraph"/>
        <w:spacing w:after="0" w:line="240" w:lineRule="auto"/>
        <w:ind w:left="1080"/>
        <w:jc w:val="center"/>
        <w:rPr>
          <w:rFonts w:ascii="Times New Roman" w:hAnsi="Times New Roman" w:cs="Times New Roman"/>
          <w:b/>
          <w:bCs/>
          <w:sz w:val="28"/>
          <w:szCs w:val="28"/>
        </w:rPr>
      </w:pPr>
      <w:r w:rsidRPr="00C4737B">
        <w:rPr>
          <w:rFonts w:ascii="Times New Roman" w:hAnsi="Times New Roman" w:cs="Times New Roman"/>
          <w:b/>
          <w:bCs/>
          <w:sz w:val="28"/>
          <w:szCs w:val="28"/>
        </w:rPr>
        <w:t xml:space="preserve">Формы </w:t>
      </w:r>
      <w:r>
        <w:rPr>
          <w:rFonts w:ascii="Times New Roman" w:hAnsi="Times New Roman" w:cs="Times New Roman"/>
          <w:b/>
          <w:bCs/>
          <w:sz w:val="28"/>
          <w:szCs w:val="28"/>
        </w:rPr>
        <w:t>познавательн</w:t>
      </w:r>
      <w:r w:rsidRPr="00C4737B">
        <w:rPr>
          <w:rFonts w:ascii="Times New Roman" w:hAnsi="Times New Roman" w:cs="Times New Roman"/>
          <w:b/>
          <w:bCs/>
          <w:sz w:val="28"/>
          <w:szCs w:val="28"/>
        </w:rPr>
        <w:t>ого развития</w:t>
      </w:r>
    </w:p>
    <w:p w:rsidR="00436653" w:rsidRDefault="00436653" w:rsidP="00C4737B">
      <w:pPr>
        <w:pStyle w:val="ListParagraph"/>
        <w:spacing w:after="0" w:line="240" w:lineRule="auto"/>
        <w:ind w:left="1080"/>
        <w:jc w:val="center"/>
        <w:rPr>
          <w:rFonts w:ascii="Times New Roman" w:hAnsi="Times New Roman" w:cs="Times New Roman"/>
          <w:b/>
          <w:bCs/>
          <w:sz w:val="24"/>
          <w:szCs w:val="24"/>
        </w:rPr>
      </w:pPr>
      <w:r w:rsidRPr="00FA3358">
        <w:rPr>
          <w:rFonts w:ascii="Times New Roman" w:hAnsi="Times New Roman" w:cs="Times New Roman"/>
          <w:b/>
          <w:bCs/>
          <w:sz w:val="24"/>
          <w:szCs w:val="24"/>
        </w:rPr>
        <w:t xml:space="preserve">Формы организацииобразовательной деятельностипо ознакомлению с </w:t>
      </w:r>
      <w:r>
        <w:rPr>
          <w:rFonts w:ascii="Times New Roman" w:hAnsi="Times New Roman" w:cs="Times New Roman"/>
          <w:b/>
          <w:bCs/>
          <w:sz w:val="24"/>
          <w:szCs w:val="24"/>
        </w:rPr>
        <w:t>окружающим</w:t>
      </w:r>
      <w:r w:rsidRPr="00FA3358">
        <w:rPr>
          <w:rFonts w:ascii="Times New Roman" w:hAnsi="Times New Roman" w:cs="Times New Roman"/>
          <w:b/>
          <w:bCs/>
          <w:sz w:val="24"/>
          <w:szCs w:val="24"/>
        </w:rPr>
        <w:t xml:space="preserve"> миром </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sidRPr="00FA3358">
        <w:rPr>
          <w:rFonts w:ascii="Times New Roman" w:hAnsi="Times New Roman" w:cs="Times New Roman"/>
          <w:sz w:val="24"/>
          <w:szCs w:val="24"/>
        </w:rPr>
        <w:t xml:space="preserve">Познавательная </w:t>
      </w:r>
      <w:r>
        <w:rPr>
          <w:rFonts w:ascii="Times New Roman" w:hAnsi="Times New Roman" w:cs="Times New Roman"/>
          <w:sz w:val="24"/>
          <w:szCs w:val="24"/>
        </w:rPr>
        <w:t>эвристическая беседа;</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и конструктивная деятельность;</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Экспериментирование и опыты;</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Музыка;</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Игры (сюжетно-ролевые, игры-драматизации, подвижные, развивающие, игры-экспериментирование);</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Наблюдения;</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Трудовая деятельность;</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Праздники и развлечения;</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Экскурсия; </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Ситуативный разговор;</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Индивидуальные беседы;</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Рассматривание;</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Проблемные ситуации;</w:t>
      </w:r>
    </w:p>
    <w:p w:rsidR="00436653" w:rsidRPr="00AA69B5"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Интегративная деятельность;</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Исследовательская деятельность;</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Рассказ;</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коллекций.</w:t>
      </w:r>
    </w:p>
    <w:p w:rsidR="00436653" w:rsidRDefault="00436653" w:rsidP="00327C1D">
      <w:pPr>
        <w:pStyle w:val="ListParagraph"/>
        <w:spacing w:after="0" w:line="240" w:lineRule="auto"/>
        <w:ind w:left="1080"/>
        <w:jc w:val="center"/>
        <w:rPr>
          <w:rFonts w:ascii="Times New Roman" w:hAnsi="Times New Roman" w:cs="Times New Roman"/>
          <w:b/>
          <w:bCs/>
          <w:sz w:val="24"/>
          <w:szCs w:val="24"/>
        </w:rPr>
      </w:pPr>
    </w:p>
    <w:p w:rsidR="00436653" w:rsidRPr="00327C1D" w:rsidRDefault="00436653" w:rsidP="00327C1D">
      <w:pPr>
        <w:pStyle w:val="ListParagraph"/>
        <w:spacing w:after="0" w:line="240" w:lineRule="auto"/>
        <w:ind w:left="1080"/>
        <w:jc w:val="center"/>
        <w:rPr>
          <w:rFonts w:ascii="Times New Roman" w:hAnsi="Times New Roman" w:cs="Times New Roman"/>
          <w:b/>
          <w:bCs/>
          <w:sz w:val="24"/>
          <w:szCs w:val="24"/>
        </w:rPr>
      </w:pPr>
      <w:r w:rsidRPr="00327C1D">
        <w:rPr>
          <w:rFonts w:ascii="Times New Roman" w:hAnsi="Times New Roman" w:cs="Times New Roman"/>
          <w:b/>
          <w:bCs/>
          <w:sz w:val="24"/>
          <w:szCs w:val="24"/>
        </w:rPr>
        <w:t>Формы работы по развитию элементарных математических представлений</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Обучение в повседневных бытовых ситуациях (младший возраст);</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Демонстрационные опыты (младший возраст);</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Сенсорные праздники на основе народного календаря (младший возраст);</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Театрализация с математическим содержанием – на этапе объяснения или повторения и закрепления (средняя и старшая группы);</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Коллективное занятие при условии свободы участия в нём (средняя и старшая группы);</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Занятие с чёткими правилами, обязательное для всех, фиксированной продолжительности (подготовительная группа, на основе соглашения с детьми);</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Свободные беседы гуманитарной направленности по истории математики, о прикладных аспектах математики (младший возраст);</w:t>
      </w:r>
    </w:p>
    <w:p w:rsidR="00436653" w:rsidRPr="00AA69B5" w:rsidRDefault="00436653" w:rsidP="00D402F8">
      <w:pPr>
        <w:pStyle w:val="ListParagraph"/>
        <w:numPr>
          <w:ilvl w:val="0"/>
          <w:numId w:val="27"/>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Самостоятельная деятельность в развивающей среде (все возрастные группы).</w:t>
      </w:r>
    </w:p>
    <w:p w:rsidR="00436653" w:rsidRDefault="00436653" w:rsidP="00AA69B5">
      <w:pPr>
        <w:pStyle w:val="ListParagraph"/>
        <w:spacing w:before="240" w:after="0" w:line="240" w:lineRule="auto"/>
        <w:ind w:left="1080"/>
        <w:jc w:val="center"/>
        <w:rPr>
          <w:rFonts w:ascii="Times New Roman" w:hAnsi="Times New Roman" w:cs="Times New Roman"/>
          <w:b/>
          <w:bCs/>
          <w:sz w:val="28"/>
          <w:szCs w:val="28"/>
        </w:rPr>
      </w:pPr>
    </w:p>
    <w:p w:rsidR="00436653" w:rsidRDefault="00436653" w:rsidP="00AA69B5">
      <w:pPr>
        <w:pStyle w:val="ListParagraph"/>
        <w:spacing w:before="240" w:after="0" w:line="240" w:lineRule="auto"/>
        <w:ind w:left="1080"/>
        <w:jc w:val="center"/>
        <w:rPr>
          <w:rFonts w:ascii="Times New Roman" w:hAnsi="Times New Roman" w:cs="Times New Roman"/>
          <w:b/>
          <w:bCs/>
          <w:sz w:val="28"/>
          <w:szCs w:val="28"/>
        </w:rPr>
      </w:pPr>
      <w:r w:rsidRPr="00C4737B">
        <w:rPr>
          <w:rFonts w:ascii="Times New Roman" w:hAnsi="Times New Roman" w:cs="Times New Roman"/>
          <w:b/>
          <w:bCs/>
          <w:sz w:val="28"/>
          <w:szCs w:val="28"/>
        </w:rPr>
        <w:t xml:space="preserve">Формы </w:t>
      </w:r>
      <w:r>
        <w:rPr>
          <w:rFonts w:ascii="Times New Roman" w:hAnsi="Times New Roman" w:cs="Times New Roman"/>
          <w:b/>
          <w:bCs/>
          <w:sz w:val="28"/>
          <w:szCs w:val="28"/>
        </w:rPr>
        <w:t>речев</w:t>
      </w:r>
      <w:r w:rsidRPr="00C4737B">
        <w:rPr>
          <w:rFonts w:ascii="Times New Roman" w:hAnsi="Times New Roman" w:cs="Times New Roman"/>
          <w:b/>
          <w:bCs/>
          <w:sz w:val="28"/>
          <w:szCs w:val="28"/>
        </w:rPr>
        <w:t>ого развития</w:t>
      </w:r>
    </w:p>
    <w:p w:rsidR="00436653" w:rsidRPr="00A827B0" w:rsidRDefault="00436653" w:rsidP="00AA69B5">
      <w:pPr>
        <w:pStyle w:val="ListParagraph"/>
        <w:spacing w:before="240" w:after="0" w:line="240" w:lineRule="auto"/>
        <w:ind w:left="1080"/>
        <w:jc w:val="center"/>
        <w:rPr>
          <w:rFonts w:ascii="Times New Roman" w:hAnsi="Times New Roman" w:cs="Times New Roman"/>
          <w:b/>
          <w:bCs/>
          <w:sz w:val="24"/>
          <w:szCs w:val="24"/>
        </w:rPr>
      </w:pPr>
      <w:r>
        <w:rPr>
          <w:rFonts w:ascii="Times New Roman" w:hAnsi="Times New Roman" w:cs="Times New Roman"/>
          <w:b/>
          <w:bCs/>
          <w:sz w:val="24"/>
          <w:szCs w:val="24"/>
        </w:rPr>
        <w:t xml:space="preserve">Формы обучения </w:t>
      </w:r>
      <w:r w:rsidRPr="00A827B0">
        <w:rPr>
          <w:rFonts w:ascii="Times New Roman" w:hAnsi="Times New Roman" w:cs="Times New Roman"/>
          <w:b/>
          <w:bCs/>
          <w:sz w:val="24"/>
          <w:szCs w:val="24"/>
        </w:rPr>
        <w:t>детей связной речи</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sidRPr="00500C23">
        <w:rPr>
          <w:rFonts w:ascii="Times New Roman" w:hAnsi="Times New Roman" w:cs="Times New Roman"/>
          <w:sz w:val="24"/>
          <w:szCs w:val="24"/>
        </w:rPr>
        <w:t>Диалог</w:t>
      </w:r>
      <w:r>
        <w:rPr>
          <w:rFonts w:ascii="Times New Roman" w:hAnsi="Times New Roman" w:cs="Times New Roman"/>
          <w:sz w:val="24"/>
          <w:szCs w:val="24"/>
        </w:rPr>
        <w:t>ическая:</w:t>
      </w:r>
    </w:p>
    <w:p w:rsidR="00436653" w:rsidRDefault="00436653" w:rsidP="00A827B0">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диалог;</w:t>
      </w:r>
    </w:p>
    <w:p w:rsidR="00436653" w:rsidRPr="00500C23" w:rsidRDefault="00436653" w:rsidP="00A827B0">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беседа;</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sidRPr="00500C23">
        <w:rPr>
          <w:rFonts w:ascii="Times New Roman" w:hAnsi="Times New Roman" w:cs="Times New Roman"/>
          <w:sz w:val="24"/>
          <w:szCs w:val="24"/>
        </w:rPr>
        <w:t>Монолог</w:t>
      </w:r>
      <w:r>
        <w:rPr>
          <w:rFonts w:ascii="Times New Roman" w:hAnsi="Times New Roman" w:cs="Times New Roman"/>
          <w:sz w:val="24"/>
          <w:szCs w:val="24"/>
        </w:rPr>
        <w:t>ическая:</w:t>
      </w:r>
    </w:p>
    <w:p w:rsidR="00436653" w:rsidRDefault="00436653" w:rsidP="00A827B0">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рассказ об игрушке;</w:t>
      </w:r>
    </w:p>
    <w:p w:rsidR="00436653" w:rsidRDefault="00436653" w:rsidP="00A827B0">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рассказ по картине;</w:t>
      </w:r>
    </w:p>
    <w:p w:rsidR="00436653" w:rsidRDefault="00436653" w:rsidP="00A827B0">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рассказ по серии картин;</w:t>
      </w:r>
    </w:p>
    <w:p w:rsidR="00436653" w:rsidRDefault="00436653" w:rsidP="00A827B0">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рассказ из личного опыта;</w:t>
      </w:r>
    </w:p>
    <w:p w:rsidR="00436653" w:rsidRDefault="00436653" w:rsidP="00A827B0">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пересказ;</w:t>
      </w:r>
    </w:p>
    <w:p w:rsidR="00436653" w:rsidRDefault="00436653" w:rsidP="00A827B0">
      <w:pPr>
        <w:pStyle w:val="ListParagraph"/>
        <w:spacing w:after="0" w:line="240" w:lineRule="auto"/>
        <w:ind w:left="1080"/>
        <w:rPr>
          <w:rFonts w:ascii="Times New Roman" w:hAnsi="Times New Roman" w:cs="Times New Roman"/>
          <w:sz w:val="24"/>
          <w:szCs w:val="24"/>
        </w:rPr>
      </w:pPr>
      <w:r>
        <w:rPr>
          <w:rFonts w:ascii="Times New Roman" w:hAnsi="Times New Roman" w:cs="Times New Roman"/>
          <w:sz w:val="24"/>
          <w:szCs w:val="24"/>
        </w:rPr>
        <w:t>- рассуждение.</w:t>
      </w:r>
    </w:p>
    <w:p w:rsidR="00436653" w:rsidRDefault="00436653" w:rsidP="00A827B0">
      <w:pPr>
        <w:pStyle w:val="ListParagraph"/>
        <w:spacing w:after="0" w:line="240" w:lineRule="auto"/>
        <w:ind w:left="1080"/>
        <w:jc w:val="center"/>
        <w:rPr>
          <w:rFonts w:ascii="Times New Roman" w:hAnsi="Times New Roman" w:cs="Times New Roman"/>
          <w:b/>
          <w:bCs/>
          <w:sz w:val="24"/>
          <w:szCs w:val="24"/>
        </w:rPr>
      </w:pPr>
    </w:p>
    <w:p w:rsidR="00436653" w:rsidRPr="00A827B0" w:rsidRDefault="00436653" w:rsidP="00A827B0">
      <w:pPr>
        <w:pStyle w:val="ListParagraph"/>
        <w:spacing w:after="0" w:line="240" w:lineRule="auto"/>
        <w:ind w:left="1080"/>
        <w:jc w:val="center"/>
        <w:rPr>
          <w:rFonts w:ascii="Times New Roman" w:hAnsi="Times New Roman" w:cs="Times New Roman"/>
          <w:b/>
          <w:bCs/>
          <w:sz w:val="24"/>
          <w:szCs w:val="24"/>
        </w:rPr>
      </w:pPr>
      <w:r w:rsidRPr="00A827B0">
        <w:rPr>
          <w:rFonts w:ascii="Times New Roman" w:hAnsi="Times New Roman" w:cs="Times New Roman"/>
          <w:b/>
          <w:bCs/>
          <w:sz w:val="24"/>
          <w:szCs w:val="24"/>
        </w:rPr>
        <w:t>Формы</w:t>
      </w:r>
      <w:r>
        <w:rPr>
          <w:rFonts w:ascii="Times New Roman" w:hAnsi="Times New Roman" w:cs="Times New Roman"/>
          <w:b/>
          <w:bCs/>
          <w:sz w:val="24"/>
          <w:szCs w:val="24"/>
        </w:rPr>
        <w:t xml:space="preserve"> организации работы по воспитанию у детей интереса к художественному слову</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Чтение литературного произведения;</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Театрализованная игра;</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Рассказывание литературного произведения;</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Игра на основе сюжета литературного произведения;</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Беседа о прочитанном произведении;</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Продуктивная деятельность по мотивам прочитанного;</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Обсуждение литературного произведения;</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Сочинение по мотивам прочитанного;</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Инсценирование литературного произведения;</w:t>
      </w:r>
    </w:p>
    <w:p w:rsidR="00436653" w:rsidRPr="00500C2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Ситуативная беседа по мотивам прочитанного литературного произведения.</w:t>
      </w:r>
    </w:p>
    <w:p w:rsidR="00436653" w:rsidRPr="00A4746A" w:rsidRDefault="00436653" w:rsidP="00A4746A">
      <w:pPr>
        <w:spacing w:after="0" w:line="240" w:lineRule="auto"/>
        <w:rPr>
          <w:rFonts w:ascii="Times New Roman" w:hAnsi="Times New Roman" w:cs="Times New Roman"/>
          <w:b/>
          <w:bCs/>
          <w:sz w:val="28"/>
          <w:szCs w:val="28"/>
        </w:rPr>
      </w:pPr>
    </w:p>
    <w:p w:rsidR="00436653" w:rsidRDefault="00436653" w:rsidP="00500C23">
      <w:pPr>
        <w:pStyle w:val="ListParagraph"/>
        <w:spacing w:after="0" w:line="240" w:lineRule="auto"/>
        <w:ind w:left="1080"/>
        <w:jc w:val="center"/>
        <w:rPr>
          <w:rFonts w:ascii="Times New Roman" w:hAnsi="Times New Roman" w:cs="Times New Roman"/>
          <w:b/>
          <w:bCs/>
          <w:sz w:val="28"/>
          <w:szCs w:val="28"/>
        </w:rPr>
      </w:pPr>
      <w:r w:rsidRPr="00C4737B">
        <w:rPr>
          <w:rFonts w:ascii="Times New Roman" w:hAnsi="Times New Roman" w:cs="Times New Roman"/>
          <w:b/>
          <w:bCs/>
          <w:sz w:val="28"/>
          <w:szCs w:val="28"/>
        </w:rPr>
        <w:t xml:space="preserve">Формы </w:t>
      </w:r>
      <w:r>
        <w:rPr>
          <w:rFonts w:ascii="Times New Roman" w:hAnsi="Times New Roman" w:cs="Times New Roman"/>
          <w:b/>
          <w:bCs/>
          <w:sz w:val="28"/>
          <w:szCs w:val="28"/>
        </w:rPr>
        <w:t>художественно-эстетическо</w:t>
      </w:r>
      <w:r w:rsidRPr="00C4737B">
        <w:rPr>
          <w:rFonts w:ascii="Times New Roman" w:hAnsi="Times New Roman" w:cs="Times New Roman"/>
          <w:b/>
          <w:bCs/>
          <w:sz w:val="28"/>
          <w:szCs w:val="28"/>
        </w:rPr>
        <w:t>го развития</w:t>
      </w:r>
    </w:p>
    <w:p w:rsidR="00436653" w:rsidRDefault="00436653" w:rsidP="00500C23">
      <w:pPr>
        <w:pStyle w:val="ListParagraph"/>
        <w:spacing w:after="0" w:line="240" w:lineRule="auto"/>
        <w:ind w:left="1080"/>
        <w:jc w:val="center"/>
        <w:rPr>
          <w:rFonts w:ascii="Times New Roman" w:hAnsi="Times New Roman" w:cs="Times New Roman"/>
          <w:b/>
          <w:bCs/>
          <w:sz w:val="24"/>
          <w:szCs w:val="24"/>
        </w:rPr>
      </w:pPr>
      <w:r>
        <w:rPr>
          <w:rFonts w:ascii="Times New Roman" w:hAnsi="Times New Roman" w:cs="Times New Roman"/>
          <w:b/>
          <w:bCs/>
          <w:sz w:val="24"/>
          <w:szCs w:val="24"/>
        </w:rPr>
        <w:t>Формы музыкального развития</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Фронтальные музыкальные занятия (комплексные, тематические, традиционные);</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Праздники и развлечения;</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Игровая музыкальная деятельность (театрализованные музыкальные игры, музыкально-дидактические игры, игры с пением, ритмические игры);</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Музыка на других занятиях;</w:t>
      </w:r>
    </w:p>
    <w:p w:rsidR="0043665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Совместная деятельность взрослого и детей (театрализованная деятельность, оркестры, ансамбли);</w:t>
      </w:r>
    </w:p>
    <w:p w:rsidR="00436653" w:rsidRPr="00500C23" w:rsidRDefault="00436653" w:rsidP="00D402F8">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Индивидуальные музыкальные занятия (творческие занятия, развитие слуха и голоса, упражнения в освоении танцевальных движений, обучение игре на детских музыкальных инструментах).</w:t>
      </w:r>
    </w:p>
    <w:p w:rsidR="00436653" w:rsidRDefault="00436653" w:rsidP="00500C23">
      <w:pPr>
        <w:pStyle w:val="ListParagraph"/>
        <w:spacing w:after="0" w:line="240" w:lineRule="auto"/>
        <w:ind w:left="1080"/>
        <w:jc w:val="center"/>
        <w:rPr>
          <w:rFonts w:ascii="Times New Roman" w:hAnsi="Times New Roman" w:cs="Times New Roman"/>
          <w:b/>
          <w:bCs/>
          <w:sz w:val="24"/>
          <w:szCs w:val="24"/>
        </w:rPr>
      </w:pPr>
    </w:p>
    <w:p w:rsidR="00436653" w:rsidRDefault="00436653" w:rsidP="00500C23">
      <w:pPr>
        <w:pStyle w:val="ListParagraph"/>
        <w:spacing w:after="0" w:line="240" w:lineRule="auto"/>
        <w:ind w:left="1080"/>
        <w:jc w:val="center"/>
        <w:rPr>
          <w:rFonts w:ascii="Times New Roman" w:hAnsi="Times New Roman" w:cs="Times New Roman"/>
          <w:b/>
          <w:bCs/>
          <w:sz w:val="24"/>
          <w:szCs w:val="24"/>
        </w:rPr>
      </w:pPr>
      <w:r>
        <w:rPr>
          <w:rFonts w:ascii="Times New Roman" w:hAnsi="Times New Roman" w:cs="Times New Roman"/>
          <w:b/>
          <w:bCs/>
          <w:sz w:val="24"/>
          <w:szCs w:val="24"/>
        </w:rPr>
        <w:t>Формы организации обучения конструированию</w:t>
      </w:r>
    </w:p>
    <w:p w:rsidR="00436653" w:rsidRPr="00717171" w:rsidRDefault="00436653" w:rsidP="00D402F8">
      <w:pPr>
        <w:pStyle w:val="ListParagraph"/>
        <w:numPr>
          <w:ilvl w:val="0"/>
          <w:numId w:val="27"/>
        </w:numPr>
        <w:spacing w:after="0" w:line="240" w:lineRule="auto"/>
        <w:rPr>
          <w:rFonts w:ascii="Times New Roman" w:hAnsi="Times New Roman" w:cs="Times New Roman"/>
          <w:b/>
          <w:bCs/>
          <w:sz w:val="24"/>
          <w:szCs w:val="24"/>
        </w:rPr>
      </w:pPr>
      <w:r>
        <w:rPr>
          <w:rFonts w:ascii="Times New Roman" w:hAnsi="Times New Roman" w:cs="Times New Roman"/>
          <w:sz w:val="24"/>
          <w:szCs w:val="24"/>
        </w:rPr>
        <w:t>Конструирование по модели;</w:t>
      </w:r>
    </w:p>
    <w:p w:rsidR="00436653" w:rsidRPr="001E28E4" w:rsidRDefault="00436653" w:rsidP="00D402F8">
      <w:pPr>
        <w:pStyle w:val="ListParagraph"/>
        <w:numPr>
          <w:ilvl w:val="0"/>
          <w:numId w:val="27"/>
        </w:numPr>
        <w:spacing w:after="0" w:line="240" w:lineRule="auto"/>
        <w:rPr>
          <w:rFonts w:ascii="Times New Roman" w:hAnsi="Times New Roman" w:cs="Times New Roman"/>
          <w:b/>
          <w:bCs/>
          <w:sz w:val="24"/>
          <w:szCs w:val="24"/>
        </w:rPr>
      </w:pPr>
      <w:r>
        <w:rPr>
          <w:rFonts w:ascii="Times New Roman" w:hAnsi="Times New Roman" w:cs="Times New Roman"/>
          <w:sz w:val="24"/>
          <w:szCs w:val="24"/>
        </w:rPr>
        <w:t>Конструирование по образцу;</w:t>
      </w:r>
    </w:p>
    <w:p w:rsidR="00436653" w:rsidRPr="00717171" w:rsidRDefault="00436653" w:rsidP="00D402F8">
      <w:pPr>
        <w:pStyle w:val="ListParagraph"/>
        <w:numPr>
          <w:ilvl w:val="0"/>
          <w:numId w:val="27"/>
        </w:numPr>
        <w:spacing w:after="0" w:line="240" w:lineRule="auto"/>
        <w:rPr>
          <w:rFonts w:ascii="Times New Roman" w:hAnsi="Times New Roman" w:cs="Times New Roman"/>
          <w:b/>
          <w:bCs/>
          <w:sz w:val="24"/>
          <w:szCs w:val="24"/>
        </w:rPr>
      </w:pPr>
      <w:r>
        <w:rPr>
          <w:rFonts w:ascii="Times New Roman" w:hAnsi="Times New Roman" w:cs="Times New Roman"/>
          <w:sz w:val="24"/>
          <w:szCs w:val="24"/>
        </w:rPr>
        <w:t>Конструирование по замыслу;</w:t>
      </w:r>
    </w:p>
    <w:p w:rsidR="00436653" w:rsidRPr="00717171" w:rsidRDefault="00436653" w:rsidP="00D402F8">
      <w:pPr>
        <w:pStyle w:val="ListParagraph"/>
        <w:numPr>
          <w:ilvl w:val="0"/>
          <w:numId w:val="27"/>
        </w:numPr>
        <w:spacing w:after="0" w:line="240" w:lineRule="auto"/>
        <w:rPr>
          <w:rFonts w:ascii="Times New Roman" w:hAnsi="Times New Roman" w:cs="Times New Roman"/>
          <w:b/>
          <w:bCs/>
          <w:sz w:val="24"/>
          <w:szCs w:val="24"/>
        </w:rPr>
      </w:pPr>
      <w:r>
        <w:rPr>
          <w:rFonts w:ascii="Times New Roman" w:hAnsi="Times New Roman" w:cs="Times New Roman"/>
          <w:sz w:val="24"/>
          <w:szCs w:val="24"/>
        </w:rPr>
        <w:t>Конструирование по условиям;</w:t>
      </w:r>
    </w:p>
    <w:p w:rsidR="00436653" w:rsidRPr="00717171" w:rsidRDefault="00436653" w:rsidP="00D402F8">
      <w:pPr>
        <w:pStyle w:val="ListParagraph"/>
        <w:numPr>
          <w:ilvl w:val="0"/>
          <w:numId w:val="27"/>
        </w:numPr>
        <w:spacing w:after="0" w:line="240" w:lineRule="auto"/>
        <w:rPr>
          <w:rFonts w:ascii="Times New Roman" w:hAnsi="Times New Roman" w:cs="Times New Roman"/>
          <w:b/>
          <w:bCs/>
          <w:sz w:val="24"/>
          <w:szCs w:val="24"/>
        </w:rPr>
      </w:pPr>
      <w:r>
        <w:rPr>
          <w:rFonts w:ascii="Times New Roman" w:hAnsi="Times New Roman" w:cs="Times New Roman"/>
          <w:sz w:val="24"/>
          <w:szCs w:val="24"/>
        </w:rPr>
        <w:t>Конструирование по теме;</w:t>
      </w:r>
    </w:p>
    <w:p w:rsidR="00436653" w:rsidRPr="00717171" w:rsidRDefault="00436653" w:rsidP="00D402F8">
      <w:pPr>
        <w:pStyle w:val="ListParagraph"/>
        <w:numPr>
          <w:ilvl w:val="0"/>
          <w:numId w:val="27"/>
        </w:numPr>
        <w:spacing w:after="0" w:line="240" w:lineRule="auto"/>
        <w:rPr>
          <w:rFonts w:ascii="Times New Roman" w:hAnsi="Times New Roman" w:cs="Times New Roman"/>
          <w:b/>
          <w:bCs/>
          <w:sz w:val="24"/>
          <w:szCs w:val="24"/>
        </w:rPr>
      </w:pPr>
      <w:r>
        <w:rPr>
          <w:rFonts w:ascii="Times New Roman" w:hAnsi="Times New Roman" w:cs="Times New Roman"/>
          <w:sz w:val="24"/>
          <w:szCs w:val="24"/>
        </w:rPr>
        <w:t>Каркасное конструирование;</w:t>
      </w:r>
    </w:p>
    <w:p w:rsidR="00436653" w:rsidRPr="00AA69B5" w:rsidRDefault="00436653" w:rsidP="00D402F8">
      <w:pPr>
        <w:pStyle w:val="ListParagraph"/>
        <w:numPr>
          <w:ilvl w:val="0"/>
          <w:numId w:val="27"/>
        </w:numPr>
        <w:spacing w:after="0" w:line="240" w:lineRule="auto"/>
        <w:rPr>
          <w:rFonts w:ascii="Times New Roman" w:hAnsi="Times New Roman" w:cs="Times New Roman"/>
          <w:b/>
          <w:bCs/>
          <w:sz w:val="24"/>
          <w:szCs w:val="24"/>
        </w:rPr>
      </w:pPr>
      <w:r>
        <w:rPr>
          <w:rFonts w:ascii="Times New Roman" w:hAnsi="Times New Roman" w:cs="Times New Roman"/>
          <w:sz w:val="24"/>
          <w:szCs w:val="24"/>
        </w:rPr>
        <w:t>Конструирование по чертежам и схемам.</w:t>
      </w:r>
    </w:p>
    <w:p w:rsidR="00436653" w:rsidRDefault="00436653" w:rsidP="00E46E7D">
      <w:pPr>
        <w:spacing w:before="240" w:after="0" w:line="240" w:lineRule="auto"/>
        <w:ind w:left="360"/>
        <w:jc w:val="center"/>
        <w:rPr>
          <w:rFonts w:ascii="Times New Roman" w:hAnsi="Times New Roman" w:cs="Times New Roman"/>
          <w:b/>
          <w:bCs/>
          <w:sz w:val="28"/>
          <w:szCs w:val="28"/>
        </w:rPr>
      </w:pPr>
      <w:r w:rsidRPr="00C4737B">
        <w:rPr>
          <w:rFonts w:ascii="Times New Roman" w:hAnsi="Times New Roman" w:cs="Times New Roman"/>
          <w:b/>
          <w:bCs/>
          <w:sz w:val="28"/>
          <w:szCs w:val="28"/>
        </w:rPr>
        <w:t>Формы физического развития</w:t>
      </w:r>
    </w:p>
    <w:p w:rsidR="00436653" w:rsidRPr="00C4737B" w:rsidRDefault="00436653" w:rsidP="00D402F8">
      <w:pPr>
        <w:pStyle w:val="ListParagraph"/>
        <w:numPr>
          <w:ilvl w:val="0"/>
          <w:numId w:val="27"/>
        </w:numPr>
        <w:spacing w:after="0" w:line="240" w:lineRule="auto"/>
        <w:rPr>
          <w:rFonts w:ascii="Times New Roman" w:hAnsi="Times New Roman" w:cs="Times New Roman"/>
          <w:sz w:val="24"/>
          <w:szCs w:val="24"/>
        </w:rPr>
      </w:pPr>
      <w:r w:rsidRPr="00C4737B">
        <w:rPr>
          <w:rFonts w:ascii="Times New Roman" w:hAnsi="Times New Roman" w:cs="Times New Roman"/>
          <w:sz w:val="24"/>
          <w:szCs w:val="24"/>
        </w:rPr>
        <w:t>Физкультурные занятия;</w:t>
      </w:r>
    </w:p>
    <w:p w:rsidR="00436653" w:rsidRPr="00C4737B" w:rsidRDefault="00436653" w:rsidP="00D402F8">
      <w:pPr>
        <w:pStyle w:val="ListParagraph"/>
        <w:numPr>
          <w:ilvl w:val="0"/>
          <w:numId w:val="27"/>
        </w:numPr>
        <w:spacing w:after="0" w:line="240" w:lineRule="auto"/>
        <w:rPr>
          <w:rFonts w:ascii="Times New Roman" w:hAnsi="Times New Roman" w:cs="Times New Roman"/>
          <w:sz w:val="24"/>
          <w:szCs w:val="24"/>
        </w:rPr>
      </w:pPr>
      <w:r w:rsidRPr="00C4737B">
        <w:rPr>
          <w:rFonts w:ascii="Times New Roman" w:hAnsi="Times New Roman" w:cs="Times New Roman"/>
          <w:sz w:val="24"/>
          <w:szCs w:val="24"/>
        </w:rPr>
        <w:t>Закаливающие процедуры;</w:t>
      </w:r>
    </w:p>
    <w:p w:rsidR="00436653" w:rsidRPr="00C4737B" w:rsidRDefault="00436653" w:rsidP="00D402F8">
      <w:pPr>
        <w:pStyle w:val="ListParagraph"/>
        <w:numPr>
          <w:ilvl w:val="0"/>
          <w:numId w:val="27"/>
        </w:numPr>
        <w:spacing w:after="0" w:line="240" w:lineRule="auto"/>
        <w:rPr>
          <w:rFonts w:ascii="Times New Roman" w:hAnsi="Times New Roman" w:cs="Times New Roman"/>
          <w:sz w:val="24"/>
          <w:szCs w:val="24"/>
        </w:rPr>
      </w:pPr>
      <w:r w:rsidRPr="00C4737B">
        <w:rPr>
          <w:rFonts w:ascii="Times New Roman" w:hAnsi="Times New Roman" w:cs="Times New Roman"/>
          <w:sz w:val="24"/>
          <w:szCs w:val="24"/>
        </w:rPr>
        <w:t>Утренняя гимнастика;</w:t>
      </w:r>
    </w:p>
    <w:p w:rsidR="00436653" w:rsidRPr="00C4737B" w:rsidRDefault="00436653" w:rsidP="00D402F8">
      <w:pPr>
        <w:pStyle w:val="ListParagraph"/>
        <w:numPr>
          <w:ilvl w:val="0"/>
          <w:numId w:val="27"/>
        </w:numPr>
        <w:spacing w:after="0" w:line="240" w:lineRule="auto"/>
        <w:rPr>
          <w:rFonts w:ascii="Times New Roman" w:hAnsi="Times New Roman" w:cs="Times New Roman"/>
          <w:sz w:val="24"/>
          <w:szCs w:val="24"/>
        </w:rPr>
      </w:pPr>
      <w:r w:rsidRPr="00C4737B">
        <w:rPr>
          <w:rFonts w:ascii="Times New Roman" w:hAnsi="Times New Roman" w:cs="Times New Roman"/>
          <w:sz w:val="24"/>
          <w:szCs w:val="24"/>
        </w:rPr>
        <w:t>Подвижные игры;</w:t>
      </w:r>
    </w:p>
    <w:p w:rsidR="00436653" w:rsidRPr="00C4737B" w:rsidRDefault="00436653" w:rsidP="00D402F8">
      <w:pPr>
        <w:pStyle w:val="ListParagraph"/>
        <w:numPr>
          <w:ilvl w:val="0"/>
          <w:numId w:val="27"/>
        </w:numPr>
        <w:spacing w:after="0" w:line="240" w:lineRule="auto"/>
        <w:rPr>
          <w:rFonts w:ascii="Times New Roman" w:hAnsi="Times New Roman" w:cs="Times New Roman"/>
          <w:sz w:val="24"/>
          <w:szCs w:val="24"/>
        </w:rPr>
      </w:pPr>
      <w:r w:rsidRPr="00C4737B">
        <w:rPr>
          <w:rFonts w:ascii="Times New Roman" w:hAnsi="Times New Roman" w:cs="Times New Roman"/>
          <w:sz w:val="24"/>
          <w:szCs w:val="24"/>
        </w:rPr>
        <w:t>Физкультминутки;</w:t>
      </w:r>
    </w:p>
    <w:p w:rsidR="00436653" w:rsidRPr="00C4737B" w:rsidRDefault="00436653" w:rsidP="00D402F8">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4"/>
          <w:szCs w:val="24"/>
        </w:rPr>
        <w:t>Гимнастика пробуждения;</w:t>
      </w:r>
    </w:p>
    <w:p w:rsidR="00436653" w:rsidRPr="00C4737B" w:rsidRDefault="00436653" w:rsidP="00D402F8">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4"/>
          <w:szCs w:val="24"/>
        </w:rPr>
        <w:t>Физкультурные упражнения на прогулке;</w:t>
      </w:r>
    </w:p>
    <w:p w:rsidR="00436653" w:rsidRPr="00C4737B" w:rsidRDefault="00436653" w:rsidP="00D402F8">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4"/>
          <w:szCs w:val="24"/>
        </w:rPr>
        <w:t>Спортивные игры, развлечения, праздники и соревнования;</w:t>
      </w:r>
    </w:p>
    <w:p w:rsidR="00436653" w:rsidRPr="00C4737B" w:rsidRDefault="00436653" w:rsidP="00D402F8">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4"/>
          <w:szCs w:val="24"/>
        </w:rPr>
        <w:t>Музыкальные занятия;</w:t>
      </w:r>
    </w:p>
    <w:p w:rsidR="00436653" w:rsidRPr="00C4737B" w:rsidRDefault="00436653" w:rsidP="00D402F8">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4"/>
          <w:szCs w:val="24"/>
        </w:rPr>
        <w:t>Ритмика;</w:t>
      </w:r>
    </w:p>
    <w:p w:rsidR="00436653" w:rsidRPr="00E46E7D" w:rsidRDefault="00436653" w:rsidP="00D402F8">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4"/>
          <w:szCs w:val="24"/>
        </w:rPr>
        <w:t>Самостоятельная двигательно-игровая деятельность;</w:t>
      </w:r>
    </w:p>
    <w:p w:rsidR="00436653" w:rsidRPr="00E46E7D" w:rsidRDefault="00436653" w:rsidP="00D402F8">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4"/>
          <w:szCs w:val="24"/>
        </w:rPr>
        <w:t>День здоровья;</w:t>
      </w:r>
    </w:p>
    <w:p w:rsidR="00436653" w:rsidRPr="00E46E7D" w:rsidRDefault="00436653" w:rsidP="00D402F8">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4"/>
          <w:szCs w:val="24"/>
        </w:rPr>
        <w:t>Физкультурный праздник;</w:t>
      </w:r>
    </w:p>
    <w:p w:rsidR="00436653" w:rsidRPr="00E46E7D" w:rsidRDefault="00436653" w:rsidP="00D402F8">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4"/>
          <w:szCs w:val="24"/>
        </w:rPr>
        <w:t>Эстафеты;</w:t>
      </w:r>
    </w:p>
    <w:p w:rsidR="00436653" w:rsidRPr="00E46E7D" w:rsidRDefault="00436653" w:rsidP="00D402F8">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4"/>
          <w:szCs w:val="24"/>
        </w:rPr>
        <w:t>Сдача тестовых нормативов (мониторинг физического развития и физической подготовленности).</w:t>
      </w:r>
    </w:p>
    <w:p w:rsidR="00436653" w:rsidRPr="00C4737B" w:rsidRDefault="00436653" w:rsidP="00C4737B">
      <w:pPr>
        <w:pStyle w:val="ListParagraph"/>
        <w:spacing w:after="0" w:line="240" w:lineRule="auto"/>
        <w:ind w:left="1080"/>
        <w:rPr>
          <w:rFonts w:ascii="Times New Roman" w:hAnsi="Times New Roman" w:cs="Times New Roman"/>
          <w:sz w:val="28"/>
          <w:szCs w:val="28"/>
        </w:rPr>
      </w:pPr>
    </w:p>
    <w:p w:rsidR="00436653" w:rsidRDefault="00436653" w:rsidP="00191A84">
      <w:pPr>
        <w:pStyle w:val="ListParagraph"/>
        <w:spacing w:after="0" w:line="240" w:lineRule="auto"/>
        <w:ind w:left="1080" w:hanging="1080"/>
        <w:jc w:val="center"/>
        <w:rPr>
          <w:rFonts w:ascii="Times New Roman" w:hAnsi="Times New Roman" w:cs="Times New Roman"/>
          <w:b/>
          <w:bCs/>
          <w:sz w:val="32"/>
          <w:szCs w:val="32"/>
        </w:rPr>
      </w:pPr>
      <w:r>
        <w:rPr>
          <w:rFonts w:ascii="Times New Roman" w:hAnsi="Times New Roman" w:cs="Times New Roman"/>
          <w:b/>
          <w:bCs/>
          <w:sz w:val="32"/>
          <w:szCs w:val="32"/>
        </w:rPr>
        <w:t xml:space="preserve">2.2.2. </w:t>
      </w:r>
      <w:r w:rsidRPr="004153A4">
        <w:rPr>
          <w:rFonts w:ascii="Times New Roman" w:hAnsi="Times New Roman" w:cs="Times New Roman"/>
          <w:b/>
          <w:bCs/>
          <w:sz w:val="32"/>
          <w:szCs w:val="32"/>
        </w:rPr>
        <w:t>Описание вариативных способов реализации Программы</w:t>
      </w:r>
    </w:p>
    <w:p w:rsidR="00436653" w:rsidRDefault="00436653" w:rsidP="00AA69B5">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Способы социально-коммуникативного</w:t>
      </w:r>
      <w:r w:rsidRPr="00C4737B">
        <w:rPr>
          <w:rFonts w:ascii="Times New Roman" w:hAnsi="Times New Roman" w:cs="Times New Roman"/>
          <w:b/>
          <w:bCs/>
          <w:sz w:val="28"/>
          <w:szCs w:val="28"/>
        </w:rPr>
        <w:t xml:space="preserve"> развития</w:t>
      </w:r>
    </w:p>
    <w:p w:rsidR="00436653" w:rsidRDefault="00436653" w:rsidP="00AA69B5">
      <w:pPr>
        <w:spacing w:before="240" w:after="0" w:line="240" w:lineRule="auto"/>
        <w:ind w:left="360"/>
        <w:jc w:val="center"/>
        <w:rPr>
          <w:rFonts w:ascii="Times New Roman" w:hAnsi="Times New Roman" w:cs="Times New Roman"/>
          <w:b/>
          <w:bCs/>
          <w:sz w:val="24"/>
          <w:szCs w:val="24"/>
        </w:rPr>
      </w:pPr>
      <w:r w:rsidRPr="00AA69B5">
        <w:rPr>
          <w:rFonts w:ascii="Times New Roman" w:hAnsi="Times New Roman" w:cs="Times New Roman"/>
          <w:b/>
          <w:bCs/>
          <w:sz w:val="24"/>
          <w:szCs w:val="24"/>
        </w:rPr>
        <w:t>Способы игровой деятельности</w:t>
      </w:r>
    </w:p>
    <w:p w:rsidR="00436653" w:rsidRDefault="00436653" w:rsidP="00D402F8">
      <w:pPr>
        <w:pStyle w:val="ListParagraph"/>
        <w:numPr>
          <w:ilvl w:val="0"/>
          <w:numId w:val="2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Игровые действия разной степени сложности и обобщённости;</w:t>
      </w:r>
    </w:p>
    <w:p w:rsidR="00436653" w:rsidRDefault="00436653" w:rsidP="00D402F8">
      <w:pPr>
        <w:pStyle w:val="ListParagraph"/>
        <w:numPr>
          <w:ilvl w:val="0"/>
          <w:numId w:val="28"/>
        </w:numPr>
        <w:spacing w:before="240" w:after="0" w:line="240" w:lineRule="auto"/>
        <w:rPr>
          <w:rFonts w:ascii="Times New Roman" w:hAnsi="Times New Roman" w:cs="Times New Roman"/>
          <w:sz w:val="24"/>
          <w:szCs w:val="24"/>
        </w:rPr>
      </w:pPr>
      <w:r w:rsidRPr="00AA69B5">
        <w:rPr>
          <w:rFonts w:ascii="Times New Roman" w:hAnsi="Times New Roman" w:cs="Times New Roman"/>
          <w:sz w:val="24"/>
          <w:szCs w:val="24"/>
        </w:rPr>
        <w:t>Эмоционально-выразительные средства;</w:t>
      </w:r>
    </w:p>
    <w:p w:rsidR="00436653" w:rsidRDefault="00436653" w:rsidP="00D402F8">
      <w:pPr>
        <w:pStyle w:val="ListParagraph"/>
        <w:numPr>
          <w:ilvl w:val="0"/>
          <w:numId w:val="2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Речевые высказывания.</w:t>
      </w:r>
    </w:p>
    <w:p w:rsidR="00436653" w:rsidRPr="009D2038" w:rsidRDefault="00436653" w:rsidP="009D2038">
      <w:pPr>
        <w:spacing w:before="240" w:after="0" w:line="240" w:lineRule="auto"/>
        <w:ind w:left="360"/>
        <w:jc w:val="center"/>
        <w:rPr>
          <w:rFonts w:ascii="Times New Roman" w:hAnsi="Times New Roman" w:cs="Times New Roman"/>
          <w:b/>
          <w:bCs/>
          <w:sz w:val="24"/>
          <w:szCs w:val="24"/>
        </w:rPr>
      </w:pPr>
      <w:r w:rsidRPr="009D2038">
        <w:rPr>
          <w:rFonts w:ascii="Times New Roman" w:hAnsi="Times New Roman" w:cs="Times New Roman"/>
          <w:b/>
          <w:bCs/>
          <w:sz w:val="24"/>
          <w:szCs w:val="24"/>
        </w:rPr>
        <w:t>Способы трудового воспитания</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решение небольших логических задач;</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приучение к размышлению, эвристические беседы;</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беседы на этические темы;</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рассматривание иллюстраций;</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рассматривание по картинам, иллюстрациям, их обсуждение;</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просмотр телепередач, диафильмов, видеофильмов;</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задачи на решение коммуникативных задач;</w:t>
      </w:r>
    </w:p>
    <w:p w:rsidR="00436653" w:rsidRPr="00AD52AE" w:rsidRDefault="00436653" w:rsidP="009D2038">
      <w:pPr>
        <w:pStyle w:val="ListParagraph"/>
        <w:spacing w:before="240" w:after="0" w:line="240" w:lineRule="auto"/>
        <w:ind w:left="1080"/>
        <w:rPr>
          <w:rFonts w:ascii="Times New Roman" w:hAnsi="Times New Roman" w:cs="Times New Roman"/>
          <w:b/>
          <w:bCs/>
          <w:sz w:val="24"/>
          <w:szCs w:val="24"/>
        </w:rPr>
      </w:pPr>
      <w:r>
        <w:rPr>
          <w:rFonts w:ascii="Times New Roman" w:hAnsi="Times New Roman" w:cs="Times New Roman"/>
          <w:sz w:val="24"/>
          <w:szCs w:val="24"/>
        </w:rPr>
        <w:t>- придумывание сказок;</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приучение к положительным формам общественного поведения;</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показ действий;</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пример взрослого и детей;</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целенаправленное наблюдение;</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организация интересной деятельности (общественно-полезный труд);</w:t>
      </w:r>
    </w:p>
    <w:p w:rsidR="00436653" w:rsidRDefault="00436653" w:rsidP="009D2038">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разыгрывание коммуникативных ситуаций;</w:t>
      </w:r>
    </w:p>
    <w:p w:rsidR="00436653" w:rsidRPr="009D2038" w:rsidRDefault="00436653" w:rsidP="009D2038">
      <w:pPr>
        <w:pStyle w:val="ListParagraph"/>
        <w:spacing w:before="240" w:after="0" w:line="240" w:lineRule="auto"/>
        <w:ind w:left="1080"/>
        <w:rPr>
          <w:rFonts w:ascii="Times New Roman" w:hAnsi="Times New Roman" w:cs="Times New Roman"/>
          <w:b/>
          <w:bCs/>
          <w:sz w:val="24"/>
          <w:szCs w:val="24"/>
        </w:rPr>
      </w:pPr>
      <w:r>
        <w:rPr>
          <w:rFonts w:ascii="Times New Roman" w:hAnsi="Times New Roman" w:cs="Times New Roman"/>
          <w:sz w:val="24"/>
          <w:szCs w:val="24"/>
        </w:rPr>
        <w:t>- создание контрольных педагогических ситуаций.</w:t>
      </w:r>
    </w:p>
    <w:p w:rsidR="00436653" w:rsidRDefault="00436653" w:rsidP="00AA69B5">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Способы познавательн</w:t>
      </w:r>
      <w:r w:rsidRPr="00C4737B">
        <w:rPr>
          <w:rFonts w:ascii="Times New Roman" w:hAnsi="Times New Roman" w:cs="Times New Roman"/>
          <w:b/>
          <w:bCs/>
          <w:sz w:val="28"/>
          <w:szCs w:val="28"/>
        </w:rPr>
        <w:t>ого развития</w:t>
      </w:r>
    </w:p>
    <w:p w:rsidR="00436653" w:rsidRDefault="00436653" w:rsidP="00D402F8">
      <w:pPr>
        <w:pStyle w:val="ListParagraph"/>
        <w:numPr>
          <w:ilvl w:val="0"/>
          <w:numId w:val="29"/>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Проекты;</w:t>
      </w:r>
    </w:p>
    <w:p w:rsidR="00436653" w:rsidRDefault="00436653" w:rsidP="00D402F8">
      <w:pPr>
        <w:pStyle w:val="ListParagraph"/>
        <w:numPr>
          <w:ilvl w:val="0"/>
          <w:numId w:val="29"/>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Загадки;</w:t>
      </w:r>
    </w:p>
    <w:p w:rsidR="00436653" w:rsidRDefault="00436653" w:rsidP="00D402F8">
      <w:pPr>
        <w:pStyle w:val="ListParagraph"/>
        <w:numPr>
          <w:ilvl w:val="0"/>
          <w:numId w:val="29"/>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Коллекционирование;</w:t>
      </w:r>
    </w:p>
    <w:p w:rsidR="00436653" w:rsidRPr="006A5007" w:rsidRDefault="00436653" w:rsidP="00D402F8">
      <w:pPr>
        <w:pStyle w:val="ListParagraph"/>
        <w:numPr>
          <w:ilvl w:val="0"/>
          <w:numId w:val="29"/>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Проблемные ситуации.</w:t>
      </w:r>
    </w:p>
    <w:p w:rsidR="00436653" w:rsidRDefault="00436653" w:rsidP="00AA69B5">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Способы речев</w:t>
      </w:r>
      <w:r w:rsidRPr="00C4737B">
        <w:rPr>
          <w:rFonts w:ascii="Times New Roman" w:hAnsi="Times New Roman" w:cs="Times New Roman"/>
          <w:b/>
          <w:bCs/>
          <w:sz w:val="28"/>
          <w:szCs w:val="28"/>
        </w:rPr>
        <w:t>ого развития</w:t>
      </w:r>
    </w:p>
    <w:p w:rsidR="00436653" w:rsidRDefault="00436653" w:rsidP="00D402F8">
      <w:pPr>
        <w:pStyle w:val="ListParagraph"/>
        <w:numPr>
          <w:ilvl w:val="0"/>
          <w:numId w:val="30"/>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Речевое сопровождение действий;</w:t>
      </w:r>
    </w:p>
    <w:p w:rsidR="00436653" w:rsidRDefault="00436653" w:rsidP="00D402F8">
      <w:pPr>
        <w:pStyle w:val="ListParagraph"/>
        <w:numPr>
          <w:ilvl w:val="0"/>
          <w:numId w:val="30"/>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Договаривание;</w:t>
      </w:r>
    </w:p>
    <w:p w:rsidR="00436653" w:rsidRDefault="00436653" w:rsidP="00D402F8">
      <w:pPr>
        <w:pStyle w:val="ListParagraph"/>
        <w:numPr>
          <w:ilvl w:val="0"/>
          <w:numId w:val="30"/>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Комментирование действий;</w:t>
      </w:r>
    </w:p>
    <w:p w:rsidR="00436653" w:rsidRPr="006A5007" w:rsidRDefault="00436653" w:rsidP="00D402F8">
      <w:pPr>
        <w:pStyle w:val="ListParagraph"/>
        <w:numPr>
          <w:ilvl w:val="0"/>
          <w:numId w:val="30"/>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Звуковые обозначения действий.</w:t>
      </w:r>
    </w:p>
    <w:p w:rsidR="00436653" w:rsidRDefault="00436653" w:rsidP="00AA69B5">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Способы художественно-эстетического</w:t>
      </w:r>
      <w:r w:rsidRPr="00C4737B">
        <w:rPr>
          <w:rFonts w:ascii="Times New Roman" w:hAnsi="Times New Roman" w:cs="Times New Roman"/>
          <w:b/>
          <w:bCs/>
          <w:sz w:val="28"/>
          <w:szCs w:val="28"/>
        </w:rPr>
        <w:t xml:space="preserve"> развития</w:t>
      </w:r>
    </w:p>
    <w:p w:rsidR="00436653" w:rsidRDefault="00436653" w:rsidP="00AA69B5">
      <w:pPr>
        <w:spacing w:before="240" w:after="0" w:line="240" w:lineRule="auto"/>
        <w:ind w:left="360"/>
        <w:jc w:val="center"/>
        <w:rPr>
          <w:rFonts w:ascii="Times New Roman" w:hAnsi="Times New Roman" w:cs="Times New Roman"/>
          <w:b/>
          <w:bCs/>
          <w:sz w:val="24"/>
          <w:szCs w:val="24"/>
        </w:rPr>
      </w:pPr>
      <w:r w:rsidRPr="006A5007">
        <w:rPr>
          <w:rFonts w:ascii="Times New Roman" w:hAnsi="Times New Roman" w:cs="Times New Roman"/>
          <w:b/>
          <w:bCs/>
          <w:sz w:val="24"/>
          <w:szCs w:val="24"/>
        </w:rPr>
        <w:t>Способы музыкального развития</w:t>
      </w:r>
    </w:p>
    <w:p w:rsidR="00436653" w:rsidRPr="006A5007" w:rsidRDefault="00436653" w:rsidP="00D402F8">
      <w:pPr>
        <w:pStyle w:val="ListParagraph"/>
        <w:numPr>
          <w:ilvl w:val="0"/>
          <w:numId w:val="31"/>
        </w:numPr>
        <w:spacing w:before="240" w:after="0" w:line="240" w:lineRule="auto"/>
        <w:rPr>
          <w:rFonts w:ascii="Times New Roman" w:hAnsi="Times New Roman" w:cs="Times New Roman"/>
          <w:b/>
          <w:bCs/>
          <w:sz w:val="24"/>
          <w:szCs w:val="24"/>
        </w:rPr>
      </w:pPr>
      <w:r>
        <w:rPr>
          <w:rFonts w:ascii="Times New Roman" w:hAnsi="Times New Roman" w:cs="Times New Roman"/>
          <w:sz w:val="24"/>
          <w:szCs w:val="24"/>
        </w:rPr>
        <w:t>Пение;</w:t>
      </w:r>
    </w:p>
    <w:p w:rsidR="00436653" w:rsidRPr="006A5007" w:rsidRDefault="00436653" w:rsidP="00D402F8">
      <w:pPr>
        <w:pStyle w:val="ListParagraph"/>
        <w:numPr>
          <w:ilvl w:val="0"/>
          <w:numId w:val="31"/>
        </w:numPr>
        <w:spacing w:before="240" w:after="0" w:line="240" w:lineRule="auto"/>
        <w:rPr>
          <w:rFonts w:ascii="Times New Roman" w:hAnsi="Times New Roman" w:cs="Times New Roman"/>
          <w:b/>
          <w:bCs/>
          <w:sz w:val="24"/>
          <w:szCs w:val="24"/>
        </w:rPr>
      </w:pPr>
      <w:r>
        <w:rPr>
          <w:rFonts w:ascii="Times New Roman" w:hAnsi="Times New Roman" w:cs="Times New Roman"/>
          <w:sz w:val="24"/>
          <w:szCs w:val="24"/>
        </w:rPr>
        <w:t>Слушание музыки;</w:t>
      </w:r>
    </w:p>
    <w:p w:rsidR="00436653" w:rsidRPr="006A5007" w:rsidRDefault="00436653" w:rsidP="00D402F8">
      <w:pPr>
        <w:pStyle w:val="ListParagraph"/>
        <w:numPr>
          <w:ilvl w:val="0"/>
          <w:numId w:val="31"/>
        </w:numPr>
        <w:spacing w:before="240" w:after="0" w:line="240" w:lineRule="auto"/>
        <w:rPr>
          <w:rFonts w:ascii="Times New Roman" w:hAnsi="Times New Roman" w:cs="Times New Roman"/>
          <w:b/>
          <w:bCs/>
          <w:sz w:val="24"/>
          <w:szCs w:val="24"/>
        </w:rPr>
      </w:pPr>
      <w:r>
        <w:rPr>
          <w:rFonts w:ascii="Times New Roman" w:hAnsi="Times New Roman" w:cs="Times New Roman"/>
          <w:sz w:val="24"/>
          <w:szCs w:val="24"/>
        </w:rPr>
        <w:t>Музыкально-ритмические движения;</w:t>
      </w:r>
    </w:p>
    <w:p w:rsidR="00436653" w:rsidRPr="006A5007" w:rsidRDefault="00436653" w:rsidP="00D402F8">
      <w:pPr>
        <w:pStyle w:val="ListParagraph"/>
        <w:numPr>
          <w:ilvl w:val="0"/>
          <w:numId w:val="31"/>
        </w:numPr>
        <w:spacing w:before="240" w:after="0" w:line="240" w:lineRule="auto"/>
        <w:rPr>
          <w:rFonts w:ascii="Times New Roman" w:hAnsi="Times New Roman" w:cs="Times New Roman"/>
          <w:b/>
          <w:bCs/>
          <w:sz w:val="24"/>
          <w:szCs w:val="24"/>
        </w:rPr>
      </w:pPr>
      <w:r>
        <w:rPr>
          <w:rFonts w:ascii="Times New Roman" w:hAnsi="Times New Roman" w:cs="Times New Roman"/>
          <w:sz w:val="24"/>
          <w:szCs w:val="24"/>
        </w:rPr>
        <w:t>Музыкально-дидактические игры;</w:t>
      </w:r>
    </w:p>
    <w:p w:rsidR="00436653" w:rsidRPr="006A5007" w:rsidRDefault="00436653" w:rsidP="00D402F8">
      <w:pPr>
        <w:pStyle w:val="ListParagraph"/>
        <w:numPr>
          <w:ilvl w:val="0"/>
          <w:numId w:val="31"/>
        </w:numPr>
        <w:spacing w:before="240" w:after="0" w:line="240" w:lineRule="auto"/>
        <w:rPr>
          <w:rFonts w:ascii="Times New Roman" w:hAnsi="Times New Roman" w:cs="Times New Roman"/>
          <w:b/>
          <w:bCs/>
          <w:sz w:val="24"/>
          <w:szCs w:val="24"/>
        </w:rPr>
      </w:pPr>
      <w:r>
        <w:rPr>
          <w:rFonts w:ascii="Times New Roman" w:hAnsi="Times New Roman" w:cs="Times New Roman"/>
          <w:sz w:val="24"/>
          <w:szCs w:val="24"/>
        </w:rPr>
        <w:t>Игра на музыкальных инструментах.</w:t>
      </w:r>
    </w:p>
    <w:p w:rsidR="00436653" w:rsidRDefault="00436653" w:rsidP="00AA69B5">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Способы</w:t>
      </w:r>
      <w:r w:rsidRPr="00C4737B">
        <w:rPr>
          <w:rFonts w:ascii="Times New Roman" w:hAnsi="Times New Roman" w:cs="Times New Roman"/>
          <w:b/>
          <w:bCs/>
          <w:sz w:val="28"/>
          <w:szCs w:val="28"/>
        </w:rPr>
        <w:t xml:space="preserve"> физического развития</w:t>
      </w:r>
    </w:p>
    <w:p w:rsidR="00436653" w:rsidRDefault="00436653" w:rsidP="00B27AC2">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Здоровьесберегающие технологии н</w:t>
      </w:r>
      <w:r w:rsidRPr="0030202C">
        <w:rPr>
          <w:rFonts w:ascii="Times New Roman" w:hAnsi="Times New Roman" w:cs="Times New Roman"/>
          <w:sz w:val="24"/>
          <w:szCs w:val="24"/>
        </w:rPr>
        <w:t>аправлены на сохранение здоровья и активное формирование здорового образа жизни</w:t>
      </w:r>
      <w:r>
        <w:rPr>
          <w:rFonts w:ascii="Times New Roman" w:hAnsi="Times New Roman" w:cs="Times New Roman"/>
          <w:sz w:val="24"/>
          <w:szCs w:val="24"/>
        </w:rPr>
        <w:t xml:space="preserve"> и здоровья воспитанников:</w:t>
      </w:r>
    </w:p>
    <w:p w:rsidR="00436653" w:rsidRPr="0030202C" w:rsidRDefault="00436653" w:rsidP="00B27AC2">
      <w:pPr>
        <w:spacing w:after="0" w:line="240" w:lineRule="auto"/>
        <w:ind w:left="567"/>
        <w:rPr>
          <w:rFonts w:ascii="Times New Roman" w:hAnsi="Times New Roman" w:cs="Times New Roman"/>
          <w:sz w:val="24"/>
          <w:szCs w:val="24"/>
        </w:rPr>
      </w:pPr>
    </w:p>
    <w:p w:rsidR="00436653" w:rsidRPr="0030202C" w:rsidRDefault="00436653" w:rsidP="00D402F8">
      <w:pPr>
        <w:pStyle w:val="ListParagraph"/>
        <w:numPr>
          <w:ilvl w:val="0"/>
          <w:numId w:val="14"/>
        </w:numPr>
        <w:spacing w:after="0" w:line="240" w:lineRule="auto"/>
        <w:rPr>
          <w:rFonts w:ascii="Times New Roman" w:hAnsi="Times New Roman" w:cs="Times New Roman"/>
          <w:sz w:val="24"/>
          <w:szCs w:val="24"/>
        </w:rPr>
      </w:pPr>
      <w:r w:rsidRPr="0030202C">
        <w:rPr>
          <w:rFonts w:ascii="Times New Roman" w:hAnsi="Times New Roman" w:cs="Times New Roman"/>
          <w:sz w:val="24"/>
          <w:szCs w:val="24"/>
        </w:rPr>
        <w:t>Медико-профилактические технологии:</w:t>
      </w:r>
    </w:p>
    <w:p w:rsidR="00436653" w:rsidRPr="0030202C" w:rsidRDefault="00436653" w:rsidP="00D402F8">
      <w:pPr>
        <w:pStyle w:val="ListParagraph"/>
        <w:numPr>
          <w:ilvl w:val="0"/>
          <w:numId w:val="15"/>
        </w:numPr>
        <w:spacing w:after="0" w:line="240" w:lineRule="auto"/>
        <w:rPr>
          <w:rFonts w:ascii="Times New Roman" w:hAnsi="Times New Roman" w:cs="Times New Roman"/>
          <w:sz w:val="24"/>
          <w:szCs w:val="24"/>
        </w:rPr>
      </w:pPr>
      <w:r w:rsidRPr="0030202C">
        <w:rPr>
          <w:rFonts w:ascii="Times New Roman" w:hAnsi="Times New Roman" w:cs="Times New Roman"/>
          <w:sz w:val="24"/>
          <w:szCs w:val="24"/>
        </w:rPr>
        <w:t>Организация мониторинга</w:t>
      </w:r>
      <w:r>
        <w:rPr>
          <w:rFonts w:ascii="Times New Roman" w:hAnsi="Times New Roman" w:cs="Times New Roman"/>
          <w:sz w:val="24"/>
          <w:szCs w:val="24"/>
        </w:rPr>
        <w:t xml:space="preserve"> здоровья дошкольников;</w:t>
      </w:r>
    </w:p>
    <w:p w:rsidR="00436653" w:rsidRPr="0030202C" w:rsidRDefault="00436653" w:rsidP="00D402F8">
      <w:pPr>
        <w:pStyle w:val="ListParagraph"/>
        <w:numPr>
          <w:ilvl w:val="0"/>
          <w:numId w:val="15"/>
        </w:numPr>
        <w:spacing w:after="0" w:line="240" w:lineRule="auto"/>
        <w:rPr>
          <w:rFonts w:ascii="Times New Roman" w:hAnsi="Times New Roman" w:cs="Times New Roman"/>
          <w:sz w:val="24"/>
          <w:szCs w:val="24"/>
        </w:rPr>
      </w:pPr>
      <w:r w:rsidRPr="0030202C">
        <w:rPr>
          <w:rFonts w:ascii="Times New Roman" w:hAnsi="Times New Roman" w:cs="Times New Roman"/>
          <w:sz w:val="24"/>
          <w:szCs w:val="24"/>
        </w:rPr>
        <w:t>Организация и контроль питания детей</w:t>
      </w:r>
      <w:r>
        <w:rPr>
          <w:rFonts w:ascii="Times New Roman" w:hAnsi="Times New Roman" w:cs="Times New Roman"/>
          <w:sz w:val="24"/>
          <w:szCs w:val="24"/>
        </w:rPr>
        <w:t>;</w:t>
      </w:r>
    </w:p>
    <w:p w:rsidR="00436653" w:rsidRPr="0030202C" w:rsidRDefault="00436653" w:rsidP="00D402F8">
      <w:pPr>
        <w:pStyle w:val="ListParagraph"/>
        <w:numPr>
          <w:ilvl w:val="0"/>
          <w:numId w:val="15"/>
        </w:numPr>
        <w:spacing w:after="0" w:line="240" w:lineRule="auto"/>
        <w:rPr>
          <w:rFonts w:ascii="Times New Roman" w:hAnsi="Times New Roman" w:cs="Times New Roman"/>
          <w:sz w:val="24"/>
          <w:szCs w:val="24"/>
        </w:rPr>
      </w:pPr>
      <w:r w:rsidRPr="0030202C">
        <w:rPr>
          <w:rFonts w:ascii="Times New Roman" w:hAnsi="Times New Roman" w:cs="Times New Roman"/>
          <w:sz w:val="24"/>
          <w:szCs w:val="24"/>
        </w:rPr>
        <w:t>Организация физического развития дошкольников</w:t>
      </w:r>
      <w:r>
        <w:rPr>
          <w:rFonts w:ascii="Times New Roman" w:hAnsi="Times New Roman" w:cs="Times New Roman"/>
          <w:sz w:val="24"/>
          <w:szCs w:val="24"/>
        </w:rPr>
        <w:t>;</w:t>
      </w:r>
    </w:p>
    <w:p w:rsidR="00436653" w:rsidRPr="0030202C" w:rsidRDefault="00436653" w:rsidP="00D402F8">
      <w:pPr>
        <w:pStyle w:val="ListParagraph"/>
        <w:numPr>
          <w:ilvl w:val="0"/>
          <w:numId w:val="15"/>
        </w:numPr>
        <w:spacing w:after="0" w:line="240" w:lineRule="auto"/>
        <w:rPr>
          <w:rFonts w:ascii="Times New Roman" w:hAnsi="Times New Roman" w:cs="Times New Roman"/>
          <w:sz w:val="24"/>
          <w:szCs w:val="24"/>
        </w:rPr>
      </w:pPr>
      <w:r w:rsidRPr="0030202C">
        <w:rPr>
          <w:rFonts w:ascii="Times New Roman" w:hAnsi="Times New Roman" w:cs="Times New Roman"/>
          <w:sz w:val="24"/>
          <w:szCs w:val="24"/>
        </w:rPr>
        <w:t>Организация закаливания</w:t>
      </w:r>
      <w:r>
        <w:rPr>
          <w:rFonts w:ascii="Times New Roman" w:hAnsi="Times New Roman" w:cs="Times New Roman"/>
          <w:sz w:val="24"/>
          <w:szCs w:val="24"/>
        </w:rPr>
        <w:t>;</w:t>
      </w:r>
    </w:p>
    <w:p w:rsidR="00436653" w:rsidRPr="0030202C" w:rsidRDefault="00436653" w:rsidP="00D402F8">
      <w:pPr>
        <w:pStyle w:val="ListParagraph"/>
        <w:numPr>
          <w:ilvl w:val="0"/>
          <w:numId w:val="15"/>
        </w:numPr>
        <w:spacing w:after="0" w:line="240" w:lineRule="auto"/>
        <w:rPr>
          <w:rFonts w:ascii="Times New Roman" w:hAnsi="Times New Roman" w:cs="Times New Roman"/>
          <w:sz w:val="24"/>
          <w:szCs w:val="24"/>
        </w:rPr>
      </w:pPr>
      <w:r w:rsidRPr="0030202C">
        <w:rPr>
          <w:rFonts w:ascii="Times New Roman" w:hAnsi="Times New Roman" w:cs="Times New Roman"/>
          <w:sz w:val="24"/>
          <w:szCs w:val="24"/>
        </w:rPr>
        <w:t>Организация профилактических мероприятий</w:t>
      </w:r>
      <w:r>
        <w:rPr>
          <w:rFonts w:ascii="Times New Roman" w:hAnsi="Times New Roman" w:cs="Times New Roman"/>
          <w:sz w:val="24"/>
          <w:szCs w:val="24"/>
        </w:rPr>
        <w:t>;</w:t>
      </w:r>
    </w:p>
    <w:p w:rsidR="00436653" w:rsidRPr="0030202C" w:rsidRDefault="00436653" w:rsidP="00D402F8">
      <w:pPr>
        <w:pStyle w:val="ListParagraph"/>
        <w:numPr>
          <w:ilvl w:val="0"/>
          <w:numId w:val="15"/>
        </w:numPr>
        <w:spacing w:after="0" w:line="240" w:lineRule="auto"/>
        <w:rPr>
          <w:rFonts w:ascii="Times New Roman" w:hAnsi="Times New Roman" w:cs="Times New Roman"/>
          <w:sz w:val="24"/>
          <w:szCs w:val="24"/>
        </w:rPr>
      </w:pPr>
      <w:r w:rsidRPr="0030202C">
        <w:rPr>
          <w:rFonts w:ascii="Times New Roman" w:hAnsi="Times New Roman" w:cs="Times New Roman"/>
          <w:sz w:val="24"/>
          <w:szCs w:val="24"/>
        </w:rPr>
        <w:t>Организация обеспечения требований СанПиН</w:t>
      </w:r>
      <w:r>
        <w:rPr>
          <w:rFonts w:ascii="Times New Roman" w:hAnsi="Times New Roman" w:cs="Times New Roman"/>
          <w:sz w:val="24"/>
          <w:szCs w:val="24"/>
        </w:rPr>
        <w:t>;</w:t>
      </w:r>
    </w:p>
    <w:p w:rsidR="00436653" w:rsidRDefault="00436653" w:rsidP="00D402F8">
      <w:pPr>
        <w:pStyle w:val="ListParagraph"/>
        <w:numPr>
          <w:ilvl w:val="0"/>
          <w:numId w:val="15"/>
        </w:numPr>
        <w:spacing w:after="0" w:line="240" w:lineRule="auto"/>
        <w:rPr>
          <w:rFonts w:ascii="Times New Roman" w:hAnsi="Times New Roman" w:cs="Times New Roman"/>
          <w:sz w:val="24"/>
          <w:szCs w:val="24"/>
        </w:rPr>
      </w:pPr>
      <w:r w:rsidRPr="0030202C">
        <w:rPr>
          <w:rFonts w:ascii="Times New Roman" w:hAnsi="Times New Roman" w:cs="Times New Roman"/>
          <w:sz w:val="24"/>
          <w:szCs w:val="24"/>
        </w:rPr>
        <w:t>Организация здоровьесберегающей среды</w:t>
      </w:r>
      <w:r>
        <w:rPr>
          <w:rFonts w:ascii="Times New Roman" w:hAnsi="Times New Roman" w:cs="Times New Roman"/>
          <w:sz w:val="24"/>
          <w:szCs w:val="24"/>
        </w:rPr>
        <w:t>.</w:t>
      </w:r>
    </w:p>
    <w:p w:rsidR="00436653" w:rsidRPr="0030202C" w:rsidRDefault="00436653" w:rsidP="0066023F">
      <w:pPr>
        <w:pStyle w:val="ListParagraph"/>
        <w:spacing w:after="0" w:line="240" w:lineRule="auto"/>
        <w:ind w:left="2007"/>
        <w:rPr>
          <w:rFonts w:ascii="Times New Roman" w:hAnsi="Times New Roman" w:cs="Times New Roman"/>
          <w:sz w:val="24"/>
          <w:szCs w:val="24"/>
        </w:rPr>
      </w:pPr>
    </w:p>
    <w:p w:rsidR="00436653" w:rsidRDefault="00436653" w:rsidP="00D402F8">
      <w:pPr>
        <w:pStyle w:val="ListParagraph"/>
        <w:numPr>
          <w:ilvl w:val="0"/>
          <w:numId w:val="14"/>
        </w:numPr>
        <w:spacing w:after="0" w:line="240" w:lineRule="auto"/>
        <w:rPr>
          <w:rFonts w:ascii="Times New Roman" w:hAnsi="Times New Roman" w:cs="Times New Roman"/>
          <w:sz w:val="24"/>
          <w:szCs w:val="24"/>
        </w:rPr>
      </w:pPr>
      <w:r w:rsidRPr="0030202C">
        <w:rPr>
          <w:rFonts w:ascii="Times New Roman" w:hAnsi="Times New Roman" w:cs="Times New Roman"/>
          <w:sz w:val="24"/>
          <w:szCs w:val="24"/>
        </w:rPr>
        <w:t>Физкультурно-оздоровительные технологии:</w:t>
      </w:r>
    </w:p>
    <w:p w:rsidR="00436653" w:rsidRDefault="00436653" w:rsidP="00D402F8">
      <w:pPr>
        <w:pStyle w:val="ListParagraph"/>
        <w:numPr>
          <w:ilvl w:val="0"/>
          <w:numId w:val="32"/>
        </w:numPr>
        <w:spacing w:after="0" w:line="240" w:lineRule="auto"/>
        <w:rPr>
          <w:rFonts w:ascii="Times New Roman" w:hAnsi="Times New Roman" w:cs="Times New Roman"/>
          <w:sz w:val="24"/>
          <w:szCs w:val="24"/>
        </w:rPr>
      </w:pPr>
      <w:r w:rsidRPr="0030202C">
        <w:rPr>
          <w:rFonts w:ascii="Times New Roman" w:hAnsi="Times New Roman" w:cs="Times New Roman"/>
          <w:sz w:val="24"/>
          <w:szCs w:val="24"/>
        </w:rPr>
        <w:t>Развитие физических качеств, двигательной активности</w:t>
      </w:r>
      <w:r>
        <w:rPr>
          <w:rFonts w:ascii="Times New Roman" w:hAnsi="Times New Roman" w:cs="Times New Roman"/>
          <w:sz w:val="24"/>
          <w:szCs w:val="24"/>
        </w:rPr>
        <w:t>;</w:t>
      </w:r>
    </w:p>
    <w:p w:rsidR="00436653" w:rsidRDefault="00436653" w:rsidP="00D402F8">
      <w:pPr>
        <w:pStyle w:val="ListParagraph"/>
        <w:numPr>
          <w:ilvl w:val="0"/>
          <w:numId w:val="32"/>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Становление физической культуры детей</w:t>
      </w:r>
      <w:r>
        <w:rPr>
          <w:rFonts w:ascii="Times New Roman" w:hAnsi="Times New Roman" w:cs="Times New Roman"/>
          <w:sz w:val="24"/>
          <w:szCs w:val="24"/>
        </w:rPr>
        <w:t>;</w:t>
      </w:r>
    </w:p>
    <w:p w:rsidR="00436653" w:rsidRDefault="00436653" w:rsidP="00D402F8">
      <w:pPr>
        <w:pStyle w:val="ListParagraph"/>
        <w:numPr>
          <w:ilvl w:val="0"/>
          <w:numId w:val="32"/>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Дыхательная гимнастика</w:t>
      </w:r>
      <w:r>
        <w:rPr>
          <w:rFonts w:ascii="Times New Roman" w:hAnsi="Times New Roman" w:cs="Times New Roman"/>
          <w:sz w:val="24"/>
          <w:szCs w:val="24"/>
        </w:rPr>
        <w:t>;</w:t>
      </w:r>
    </w:p>
    <w:p w:rsidR="00436653" w:rsidRDefault="00436653" w:rsidP="00D402F8">
      <w:pPr>
        <w:pStyle w:val="ListParagraph"/>
        <w:numPr>
          <w:ilvl w:val="0"/>
          <w:numId w:val="32"/>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Массаж и самомассаж</w:t>
      </w:r>
      <w:r>
        <w:rPr>
          <w:rFonts w:ascii="Times New Roman" w:hAnsi="Times New Roman" w:cs="Times New Roman"/>
          <w:sz w:val="24"/>
          <w:szCs w:val="24"/>
        </w:rPr>
        <w:t>;</w:t>
      </w:r>
    </w:p>
    <w:p w:rsidR="00436653" w:rsidRDefault="00436653" w:rsidP="00D402F8">
      <w:pPr>
        <w:pStyle w:val="ListParagraph"/>
        <w:numPr>
          <w:ilvl w:val="0"/>
          <w:numId w:val="32"/>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Профилактика плоскостопия и формирования правильной осанки</w:t>
      </w:r>
      <w:r>
        <w:rPr>
          <w:rFonts w:ascii="Times New Roman" w:hAnsi="Times New Roman" w:cs="Times New Roman"/>
          <w:sz w:val="24"/>
          <w:szCs w:val="24"/>
        </w:rPr>
        <w:t>;</w:t>
      </w:r>
    </w:p>
    <w:p w:rsidR="00436653" w:rsidRPr="0066023F" w:rsidRDefault="00436653" w:rsidP="00D402F8">
      <w:pPr>
        <w:pStyle w:val="ListParagraph"/>
        <w:numPr>
          <w:ilvl w:val="0"/>
          <w:numId w:val="32"/>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Воспитание привычки к повседневной физической активности и заботе о здоровье</w:t>
      </w:r>
      <w:r>
        <w:rPr>
          <w:rFonts w:ascii="Times New Roman" w:hAnsi="Times New Roman" w:cs="Times New Roman"/>
          <w:sz w:val="24"/>
          <w:szCs w:val="24"/>
        </w:rPr>
        <w:t>.</w:t>
      </w:r>
    </w:p>
    <w:p w:rsidR="00436653" w:rsidRDefault="00436653" w:rsidP="00B27AC2">
      <w:pPr>
        <w:pStyle w:val="ListParagraph"/>
        <w:spacing w:after="0" w:line="240" w:lineRule="auto"/>
        <w:ind w:left="1287"/>
        <w:rPr>
          <w:rFonts w:ascii="Times New Roman" w:hAnsi="Times New Roman" w:cs="Times New Roman"/>
          <w:sz w:val="24"/>
          <w:szCs w:val="24"/>
        </w:rPr>
      </w:pPr>
    </w:p>
    <w:p w:rsidR="00436653" w:rsidRPr="0066023F" w:rsidRDefault="00436653" w:rsidP="00D402F8">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Психологическая безопасность:</w:t>
      </w:r>
    </w:p>
    <w:p w:rsidR="00436653" w:rsidRDefault="00436653" w:rsidP="00D402F8">
      <w:pPr>
        <w:pStyle w:val="ListParagraph"/>
        <w:numPr>
          <w:ilvl w:val="0"/>
          <w:numId w:val="33"/>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Комфортная организация режимных моментов;</w:t>
      </w:r>
    </w:p>
    <w:p w:rsidR="00436653" w:rsidRDefault="00436653" w:rsidP="00D402F8">
      <w:pPr>
        <w:pStyle w:val="ListParagraph"/>
        <w:numPr>
          <w:ilvl w:val="0"/>
          <w:numId w:val="33"/>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Оптимальный двигательный режим;</w:t>
      </w:r>
    </w:p>
    <w:p w:rsidR="00436653" w:rsidRDefault="00436653" w:rsidP="00D402F8">
      <w:pPr>
        <w:pStyle w:val="ListParagraph"/>
        <w:numPr>
          <w:ilvl w:val="0"/>
          <w:numId w:val="33"/>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Правильное распределение интеллектуальных и физических нагрузок;</w:t>
      </w:r>
    </w:p>
    <w:p w:rsidR="00436653" w:rsidRDefault="00436653" w:rsidP="00D402F8">
      <w:pPr>
        <w:pStyle w:val="ListParagraph"/>
        <w:numPr>
          <w:ilvl w:val="0"/>
          <w:numId w:val="33"/>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Доброжелательный стиль общения взрослого с детьми;</w:t>
      </w:r>
    </w:p>
    <w:p w:rsidR="00436653" w:rsidRDefault="00436653" w:rsidP="00D402F8">
      <w:pPr>
        <w:pStyle w:val="ListParagraph"/>
        <w:numPr>
          <w:ilvl w:val="0"/>
          <w:numId w:val="33"/>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Целесообразность в применении приёмов и методов;</w:t>
      </w:r>
    </w:p>
    <w:p w:rsidR="00436653" w:rsidRPr="0066023F" w:rsidRDefault="00436653" w:rsidP="00D402F8">
      <w:pPr>
        <w:pStyle w:val="ListParagraph"/>
        <w:numPr>
          <w:ilvl w:val="0"/>
          <w:numId w:val="33"/>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Использование приёмов релаксации в режиме дня.</w:t>
      </w:r>
    </w:p>
    <w:p w:rsidR="00436653" w:rsidRDefault="00436653" w:rsidP="00B27AC2">
      <w:pPr>
        <w:spacing w:after="0" w:line="240" w:lineRule="auto"/>
        <w:ind w:left="567"/>
        <w:rPr>
          <w:rFonts w:ascii="Times New Roman" w:hAnsi="Times New Roman" w:cs="Times New Roman"/>
          <w:sz w:val="24"/>
          <w:szCs w:val="24"/>
        </w:rPr>
      </w:pPr>
    </w:p>
    <w:p w:rsidR="00436653" w:rsidRPr="0066023F" w:rsidRDefault="00436653" w:rsidP="00D402F8">
      <w:pPr>
        <w:pStyle w:val="ListParagraph"/>
        <w:numPr>
          <w:ilvl w:val="0"/>
          <w:numId w:val="14"/>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Оздоровительная направленность образовательного процесса:</w:t>
      </w:r>
    </w:p>
    <w:p w:rsidR="00436653" w:rsidRDefault="00436653" w:rsidP="00D402F8">
      <w:pPr>
        <w:pStyle w:val="ListParagraph"/>
        <w:numPr>
          <w:ilvl w:val="0"/>
          <w:numId w:val="34"/>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Учёт гигиенических требований</w:t>
      </w:r>
      <w:r>
        <w:rPr>
          <w:rFonts w:ascii="Times New Roman" w:hAnsi="Times New Roman" w:cs="Times New Roman"/>
          <w:sz w:val="24"/>
          <w:szCs w:val="24"/>
        </w:rPr>
        <w:t>;</w:t>
      </w:r>
    </w:p>
    <w:p w:rsidR="00436653" w:rsidRDefault="00436653" w:rsidP="00D402F8">
      <w:pPr>
        <w:pStyle w:val="ListParagraph"/>
        <w:numPr>
          <w:ilvl w:val="0"/>
          <w:numId w:val="34"/>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Создание условий для оздоровительных режимов</w:t>
      </w:r>
      <w:r>
        <w:rPr>
          <w:rFonts w:ascii="Times New Roman" w:hAnsi="Times New Roman" w:cs="Times New Roman"/>
          <w:sz w:val="24"/>
          <w:szCs w:val="24"/>
        </w:rPr>
        <w:t>;</w:t>
      </w:r>
    </w:p>
    <w:p w:rsidR="00436653" w:rsidRDefault="00436653" w:rsidP="00D402F8">
      <w:pPr>
        <w:pStyle w:val="ListParagraph"/>
        <w:numPr>
          <w:ilvl w:val="0"/>
          <w:numId w:val="34"/>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Бережное отношение к нервной системе ребёнка</w:t>
      </w:r>
      <w:r>
        <w:rPr>
          <w:rFonts w:ascii="Times New Roman" w:hAnsi="Times New Roman" w:cs="Times New Roman"/>
          <w:sz w:val="24"/>
          <w:szCs w:val="24"/>
        </w:rPr>
        <w:t>;</w:t>
      </w:r>
    </w:p>
    <w:p w:rsidR="00436653" w:rsidRDefault="00436653" w:rsidP="00D402F8">
      <w:pPr>
        <w:pStyle w:val="ListParagraph"/>
        <w:numPr>
          <w:ilvl w:val="0"/>
          <w:numId w:val="34"/>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Учёт индивидуальных особенностей и интересов детей</w:t>
      </w:r>
      <w:r>
        <w:rPr>
          <w:rFonts w:ascii="Times New Roman" w:hAnsi="Times New Roman" w:cs="Times New Roman"/>
          <w:sz w:val="24"/>
          <w:szCs w:val="24"/>
        </w:rPr>
        <w:t>;</w:t>
      </w:r>
    </w:p>
    <w:p w:rsidR="00436653" w:rsidRDefault="00436653" w:rsidP="00D402F8">
      <w:pPr>
        <w:pStyle w:val="ListParagraph"/>
        <w:numPr>
          <w:ilvl w:val="0"/>
          <w:numId w:val="34"/>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Представление ребёнку свободы выбора</w:t>
      </w:r>
      <w:r>
        <w:rPr>
          <w:rFonts w:ascii="Times New Roman" w:hAnsi="Times New Roman" w:cs="Times New Roman"/>
          <w:sz w:val="24"/>
          <w:szCs w:val="24"/>
        </w:rPr>
        <w:t>;</w:t>
      </w:r>
    </w:p>
    <w:p w:rsidR="00436653" w:rsidRDefault="00436653" w:rsidP="00D402F8">
      <w:pPr>
        <w:pStyle w:val="ListParagraph"/>
        <w:numPr>
          <w:ilvl w:val="0"/>
          <w:numId w:val="34"/>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Создание условий для самореализации</w:t>
      </w:r>
      <w:r>
        <w:rPr>
          <w:rFonts w:ascii="Times New Roman" w:hAnsi="Times New Roman" w:cs="Times New Roman"/>
          <w:sz w:val="24"/>
          <w:szCs w:val="24"/>
        </w:rPr>
        <w:t>;</w:t>
      </w:r>
    </w:p>
    <w:p w:rsidR="00436653" w:rsidRPr="0066023F" w:rsidRDefault="00436653" w:rsidP="00D402F8">
      <w:pPr>
        <w:pStyle w:val="ListParagraph"/>
        <w:numPr>
          <w:ilvl w:val="0"/>
          <w:numId w:val="34"/>
        </w:numPr>
        <w:spacing w:after="0" w:line="240" w:lineRule="auto"/>
        <w:rPr>
          <w:rFonts w:ascii="Times New Roman" w:hAnsi="Times New Roman" w:cs="Times New Roman"/>
          <w:sz w:val="24"/>
          <w:szCs w:val="24"/>
        </w:rPr>
      </w:pPr>
      <w:r w:rsidRPr="0066023F">
        <w:rPr>
          <w:rFonts w:ascii="Times New Roman" w:hAnsi="Times New Roman" w:cs="Times New Roman"/>
          <w:sz w:val="24"/>
          <w:szCs w:val="24"/>
        </w:rPr>
        <w:t>Ориентация на зону ближайшего развития</w:t>
      </w:r>
      <w:r>
        <w:rPr>
          <w:rFonts w:ascii="Times New Roman" w:hAnsi="Times New Roman" w:cs="Times New Roman"/>
          <w:sz w:val="24"/>
          <w:szCs w:val="24"/>
        </w:rPr>
        <w:t>.</w:t>
      </w:r>
    </w:p>
    <w:p w:rsidR="00436653" w:rsidRDefault="00436653" w:rsidP="00B27AC2">
      <w:pPr>
        <w:pStyle w:val="ListParagraph"/>
        <w:spacing w:after="0" w:line="240" w:lineRule="auto"/>
        <w:ind w:left="1287"/>
        <w:rPr>
          <w:rFonts w:ascii="Times New Roman" w:hAnsi="Times New Roman" w:cs="Times New Roman"/>
          <w:sz w:val="24"/>
          <w:szCs w:val="24"/>
        </w:rPr>
      </w:pPr>
    </w:p>
    <w:p w:rsidR="00436653" w:rsidRDefault="00436653" w:rsidP="00B27AC2">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Виды здоровьесберегающих технологий:</w:t>
      </w:r>
    </w:p>
    <w:p w:rsidR="00436653" w:rsidRDefault="00436653" w:rsidP="00B27AC2">
      <w:pPr>
        <w:spacing w:after="0" w:line="240" w:lineRule="auto"/>
        <w:ind w:firstLine="567"/>
        <w:rPr>
          <w:rFonts w:ascii="Times New Roman" w:hAnsi="Times New Roman" w:cs="Times New Roman"/>
          <w:sz w:val="24"/>
          <w:szCs w:val="24"/>
        </w:rPr>
      </w:pPr>
    </w:p>
    <w:p w:rsidR="00436653" w:rsidRDefault="00436653" w:rsidP="00D402F8">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Технологии сохранения и стимулирования здоровья.</w:t>
      </w:r>
    </w:p>
    <w:p w:rsidR="00436653" w:rsidRDefault="00436653" w:rsidP="00D402F8">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Динамические паузы;</w:t>
      </w:r>
    </w:p>
    <w:p w:rsidR="00436653" w:rsidRDefault="00436653" w:rsidP="00D402F8">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 спортивные игры;</w:t>
      </w:r>
    </w:p>
    <w:p w:rsidR="00436653" w:rsidRDefault="00436653" w:rsidP="00D402F8">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Релаксация;</w:t>
      </w:r>
    </w:p>
    <w:p w:rsidR="00436653" w:rsidRPr="00496919" w:rsidRDefault="00436653" w:rsidP="00D402F8">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Различные гимнастики.</w:t>
      </w:r>
    </w:p>
    <w:p w:rsidR="00436653" w:rsidRDefault="00436653" w:rsidP="00D402F8">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Технологии обучения здоровому образу жизни.</w:t>
      </w:r>
    </w:p>
    <w:p w:rsidR="00436653" w:rsidRDefault="00436653" w:rsidP="00D402F8">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Физкультурные занятия;</w:t>
      </w:r>
    </w:p>
    <w:p w:rsidR="00436653" w:rsidRDefault="00436653" w:rsidP="00D402F8">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Проблемно-игровые занятия;</w:t>
      </w:r>
    </w:p>
    <w:p w:rsidR="00436653" w:rsidRDefault="00436653" w:rsidP="00D402F8">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Коммуникативные игры;</w:t>
      </w:r>
    </w:p>
    <w:p w:rsidR="00436653" w:rsidRDefault="00436653" w:rsidP="00D402F8">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Занятия из серии «Здоровье»;</w:t>
      </w:r>
    </w:p>
    <w:p w:rsidR="00436653" w:rsidRDefault="00436653" w:rsidP="00D402F8">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Самомассаж;</w:t>
      </w:r>
    </w:p>
    <w:p w:rsidR="00436653" w:rsidRDefault="00436653" w:rsidP="00D402F8">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Биологическая обратная связь (БОС).</w:t>
      </w:r>
    </w:p>
    <w:p w:rsidR="00436653" w:rsidRDefault="00436653" w:rsidP="00191A84">
      <w:pPr>
        <w:pStyle w:val="ListParagraph"/>
        <w:spacing w:after="0" w:line="240" w:lineRule="auto"/>
        <w:ind w:left="1080" w:hanging="1080"/>
        <w:jc w:val="center"/>
        <w:rPr>
          <w:rFonts w:ascii="Times New Roman" w:hAnsi="Times New Roman" w:cs="Times New Roman"/>
          <w:b/>
          <w:bCs/>
          <w:sz w:val="32"/>
          <w:szCs w:val="32"/>
        </w:rPr>
      </w:pPr>
    </w:p>
    <w:p w:rsidR="00436653" w:rsidRDefault="00436653" w:rsidP="00191A84">
      <w:pPr>
        <w:pStyle w:val="ListParagraph"/>
        <w:spacing w:after="0" w:line="240" w:lineRule="auto"/>
        <w:ind w:left="1080" w:hanging="1080"/>
        <w:jc w:val="center"/>
        <w:rPr>
          <w:rFonts w:ascii="Times New Roman" w:hAnsi="Times New Roman" w:cs="Times New Roman"/>
          <w:b/>
          <w:bCs/>
          <w:sz w:val="32"/>
          <w:szCs w:val="32"/>
        </w:rPr>
      </w:pPr>
    </w:p>
    <w:p w:rsidR="00436653" w:rsidRDefault="00436653" w:rsidP="00191A84">
      <w:pPr>
        <w:pStyle w:val="ListParagraph"/>
        <w:spacing w:after="0" w:line="240" w:lineRule="auto"/>
        <w:ind w:left="1080" w:hanging="1080"/>
        <w:jc w:val="center"/>
        <w:rPr>
          <w:rFonts w:ascii="Times New Roman" w:hAnsi="Times New Roman" w:cs="Times New Roman"/>
          <w:b/>
          <w:bCs/>
          <w:sz w:val="32"/>
          <w:szCs w:val="32"/>
        </w:rPr>
      </w:pPr>
    </w:p>
    <w:p w:rsidR="00436653" w:rsidRDefault="00436653" w:rsidP="00191A84">
      <w:pPr>
        <w:pStyle w:val="ListParagraph"/>
        <w:spacing w:after="0" w:line="240" w:lineRule="auto"/>
        <w:ind w:left="1080" w:hanging="1080"/>
        <w:jc w:val="center"/>
        <w:rPr>
          <w:rFonts w:ascii="Times New Roman" w:hAnsi="Times New Roman" w:cs="Times New Roman"/>
          <w:b/>
          <w:bCs/>
          <w:sz w:val="32"/>
          <w:szCs w:val="32"/>
        </w:rPr>
      </w:pPr>
    </w:p>
    <w:p w:rsidR="00436653" w:rsidRDefault="00436653" w:rsidP="00191A84">
      <w:pPr>
        <w:pStyle w:val="ListParagraph"/>
        <w:spacing w:after="0" w:line="240" w:lineRule="auto"/>
        <w:ind w:left="1080" w:hanging="1080"/>
        <w:jc w:val="center"/>
        <w:rPr>
          <w:rFonts w:ascii="Times New Roman" w:hAnsi="Times New Roman" w:cs="Times New Roman"/>
          <w:b/>
          <w:bCs/>
          <w:sz w:val="32"/>
          <w:szCs w:val="32"/>
        </w:rPr>
      </w:pPr>
    </w:p>
    <w:p w:rsidR="00436653" w:rsidRDefault="00436653" w:rsidP="00191A84">
      <w:pPr>
        <w:pStyle w:val="ListParagraph"/>
        <w:spacing w:after="0" w:line="240" w:lineRule="auto"/>
        <w:ind w:left="1080" w:hanging="1080"/>
        <w:jc w:val="center"/>
        <w:rPr>
          <w:rFonts w:ascii="Times New Roman" w:hAnsi="Times New Roman" w:cs="Times New Roman"/>
          <w:b/>
          <w:bCs/>
          <w:sz w:val="32"/>
          <w:szCs w:val="32"/>
        </w:rPr>
      </w:pPr>
    </w:p>
    <w:p w:rsidR="00436653" w:rsidRDefault="00436653" w:rsidP="00191A84">
      <w:pPr>
        <w:pStyle w:val="ListParagraph"/>
        <w:spacing w:after="0" w:line="240" w:lineRule="auto"/>
        <w:ind w:left="1080" w:hanging="1080"/>
        <w:jc w:val="center"/>
        <w:rPr>
          <w:rFonts w:ascii="Times New Roman" w:hAnsi="Times New Roman" w:cs="Times New Roman"/>
          <w:b/>
          <w:bCs/>
          <w:sz w:val="32"/>
          <w:szCs w:val="32"/>
        </w:rPr>
      </w:pPr>
      <w:r>
        <w:rPr>
          <w:rFonts w:ascii="Times New Roman" w:hAnsi="Times New Roman" w:cs="Times New Roman"/>
          <w:b/>
          <w:bCs/>
          <w:sz w:val="32"/>
          <w:szCs w:val="32"/>
        </w:rPr>
        <w:t xml:space="preserve">2.2.3. </w:t>
      </w:r>
      <w:r w:rsidRPr="004153A4">
        <w:rPr>
          <w:rFonts w:ascii="Times New Roman" w:hAnsi="Times New Roman" w:cs="Times New Roman"/>
          <w:b/>
          <w:bCs/>
          <w:sz w:val="32"/>
          <w:szCs w:val="32"/>
        </w:rPr>
        <w:t>Описание вариативных методов реализации Программы</w:t>
      </w:r>
    </w:p>
    <w:p w:rsidR="00436653" w:rsidRDefault="00436653" w:rsidP="0066023F">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Методы социально-коммуникативного</w:t>
      </w:r>
      <w:r w:rsidRPr="00C4737B">
        <w:rPr>
          <w:rFonts w:ascii="Times New Roman" w:hAnsi="Times New Roman" w:cs="Times New Roman"/>
          <w:b/>
          <w:bCs/>
          <w:sz w:val="28"/>
          <w:szCs w:val="28"/>
        </w:rPr>
        <w:t xml:space="preserve"> развития</w:t>
      </w:r>
    </w:p>
    <w:p w:rsidR="00436653" w:rsidRDefault="00436653" w:rsidP="0066023F">
      <w:pPr>
        <w:spacing w:before="240" w:after="0" w:line="240" w:lineRule="auto"/>
        <w:ind w:left="360"/>
        <w:jc w:val="center"/>
        <w:rPr>
          <w:rFonts w:ascii="Times New Roman" w:hAnsi="Times New Roman" w:cs="Times New Roman"/>
          <w:b/>
          <w:bCs/>
          <w:sz w:val="24"/>
          <w:szCs w:val="24"/>
        </w:rPr>
      </w:pPr>
      <w:r w:rsidRPr="00AD52AE">
        <w:rPr>
          <w:rFonts w:ascii="Times New Roman" w:hAnsi="Times New Roman" w:cs="Times New Roman"/>
          <w:b/>
          <w:bCs/>
          <w:sz w:val="24"/>
          <w:szCs w:val="24"/>
        </w:rPr>
        <w:t>Методы трудового воспитания</w:t>
      </w:r>
    </w:p>
    <w:p w:rsidR="00436653" w:rsidRPr="00AD52AE" w:rsidRDefault="00436653" w:rsidP="00D402F8">
      <w:pPr>
        <w:pStyle w:val="ListParagraph"/>
        <w:numPr>
          <w:ilvl w:val="0"/>
          <w:numId w:val="43"/>
        </w:numPr>
        <w:spacing w:before="240" w:after="0" w:line="240" w:lineRule="auto"/>
        <w:rPr>
          <w:rFonts w:ascii="Times New Roman" w:hAnsi="Times New Roman" w:cs="Times New Roman"/>
          <w:b/>
          <w:bCs/>
          <w:sz w:val="24"/>
          <w:szCs w:val="24"/>
        </w:rPr>
      </w:pPr>
      <w:r>
        <w:rPr>
          <w:rFonts w:ascii="Times New Roman" w:hAnsi="Times New Roman" w:cs="Times New Roman"/>
          <w:sz w:val="24"/>
          <w:szCs w:val="24"/>
        </w:rPr>
        <w:t>Формирование нравственных представлений, суждений, оценок:</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решение небольших логических задач;</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приучение к размышлению, эвристические беседы;</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беседы на этические темы;</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рассматривание иллюстраций;</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рассматривание по картинам, иллюстрациям, их обсуждение;</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просмотр телепередач, диафильмов, видеофильмов;</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задачи на решение коммуникативных задач;</w:t>
      </w:r>
    </w:p>
    <w:p w:rsidR="00436653" w:rsidRPr="00AD52AE" w:rsidRDefault="00436653" w:rsidP="00AD52AE">
      <w:pPr>
        <w:pStyle w:val="ListParagraph"/>
        <w:spacing w:before="240" w:after="0" w:line="240" w:lineRule="auto"/>
        <w:ind w:left="1080"/>
        <w:rPr>
          <w:rFonts w:ascii="Times New Roman" w:hAnsi="Times New Roman" w:cs="Times New Roman"/>
          <w:b/>
          <w:bCs/>
          <w:sz w:val="24"/>
          <w:szCs w:val="24"/>
        </w:rPr>
      </w:pPr>
      <w:r>
        <w:rPr>
          <w:rFonts w:ascii="Times New Roman" w:hAnsi="Times New Roman" w:cs="Times New Roman"/>
          <w:sz w:val="24"/>
          <w:szCs w:val="24"/>
        </w:rPr>
        <w:t>- придумывание сказок.</w:t>
      </w:r>
    </w:p>
    <w:p w:rsidR="00436653" w:rsidRPr="00AD52AE" w:rsidRDefault="00436653" w:rsidP="00D402F8">
      <w:pPr>
        <w:pStyle w:val="ListParagraph"/>
        <w:numPr>
          <w:ilvl w:val="0"/>
          <w:numId w:val="43"/>
        </w:numPr>
        <w:spacing w:before="240" w:after="0" w:line="240" w:lineRule="auto"/>
        <w:rPr>
          <w:rFonts w:ascii="Times New Roman" w:hAnsi="Times New Roman" w:cs="Times New Roman"/>
          <w:b/>
          <w:bCs/>
          <w:sz w:val="24"/>
          <w:szCs w:val="24"/>
        </w:rPr>
      </w:pPr>
      <w:r>
        <w:rPr>
          <w:rFonts w:ascii="Times New Roman" w:hAnsi="Times New Roman" w:cs="Times New Roman"/>
          <w:sz w:val="24"/>
          <w:szCs w:val="24"/>
        </w:rPr>
        <w:t>Создание у детей практического опыта трудовой деятельности:</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приучение к положительным формам общественного поведения;</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показ действий;</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пример взрослого и детей;</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целенаправленное наблюдение;</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организация интересной деятельности (общественно-полезный труд);</w:t>
      </w:r>
    </w:p>
    <w:p w:rsidR="00436653" w:rsidRDefault="00436653" w:rsidP="00AD52AE">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разыгрывание коммуникативных ситуаций;</w:t>
      </w:r>
    </w:p>
    <w:p w:rsidR="00436653" w:rsidRPr="00AD52AE" w:rsidRDefault="00436653" w:rsidP="00AD52AE">
      <w:pPr>
        <w:pStyle w:val="ListParagraph"/>
        <w:spacing w:before="240" w:after="0" w:line="240" w:lineRule="auto"/>
        <w:ind w:left="1080"/>
        <w:rPr>
          <w:rFonts w:ascii="Times New Roman" w:hAnsi="Times New Roman" w:cs="Times New Roman"/>
          <w:b/>
          <w:bCs/>
          <w:sz w:val="24"/>
          <w:szCs w:val="24"/>
        </w:rPr>
      </w:pPr>
      <w:r>
        <w:rPr>
          <w:rFonts w:ascii="Times New Roman" w:hAnsi="Times New Roman" w:cs="Times New Roman"/>
          <w:sz w:val="24"/>
          <w:szCs w:val="24"/>
        </w:rPr>
        <w:t>- создание контрольных педагогических ситуаций.</w:t>
      </w:r>
    </w:p>
    <w:p w:rsidR="00436653" w:rsidRDefault="00436653" w:rsidP="0066023F">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Методы познавательно</w:t>
      </w:r>
      <w:r w:rsidRPr="00C4737B">
        <w:rPr>
          <w:rFonts w:ascii="Times New Roman" w:hAnsi="Times New Roman" w:cs="Times New Roman"/>
          <w:b/>
          <w:bCs/>
          <w:sz w:val="28"/>
          <w:szCs w:val="28"/>
        </w:rPr>
        <w:t>го развития</w:t>
      </w:r>
    </w:p>
    <w:p w:rsidR="00436653" w:rsidRDefault="00436653" w:rsidP="0066023F">
      <w:pPr>
        <w:spacing w:before="240"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Методы, позволяющие педагогу наиболее эффективно проводить работу по ознакомлению детей с социальным миром</w:t>
      </w:r>
    </w:p>
    <w:p w:rsidR="00436653" w:rsidRPr="00D6334C" w:rsidRDefault="00436653" w:rsidP="00D402F8">
      <w:pPr>
        <w:pStyle w:val="ListParagraph"/>
        <w:numPr>
          <w:ilvl w:val="0"/>
          <w:numId w:val="36"/>
        </w:numPr>
        <w:spacing w:before="240" w:after="0" w:line="240" w:lineRule="auto"/>
        <w:rPr>
          <w:rFonts w:ascii="Times New Roman" w:hAnsi="Times New Roman" w:cs="Times New Roman"/>
          <w:b/>
          <w:bCs/>
          <w:sz w:val="24"/>
          <w:szCs w:val="24"/>
        </w:rPr>
      </w:pPr>
      <w:r>
        <w:rPr>
          <w:rFonts w:ascii="Times New Roman" w:hAnsi="Times New Roman" w:cs="Times New Roman"/>
          <w:sz w:val="24"/>
          <w:szCs w:val="24"/>
        </w:rPr>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436653" w:rsidRPr="00D6334C" w:rsidRDefault="00436653" w:rsidP="00D402F8">
      <w:pPr>
        <w:pStyle w:val="ListParagraph"/>
        <w:numPr>
          <w:ilvl w:val="0"/>
          <w:numId w:val="36"/>
        </w:numPr>
        <w:spacing w:before="240" w:after="0" w:line="240" w:lineRule="auto"/>
        <w:rPr>
          <w:rFonts w:ascii="Times New Roman" w:hAnsi="Times New Roman" w:cs="Times New Roman"/>
          <w:b/>
          <w:bCs/>
          <w:sz w:val="24"/>
          <w:szCs w:val="24"/>
        </w:rPr>
      </w:pPr>
      <w:r>
        <w:rPr>
          <w:rFonts w:ascii="Times New Roman" w:hAnsi="Times New Roman" w:cs="Times New Roman"/>
          <w:sz w:val="24"/>
          <w:szCs w:val="24"/>
        </w:rPr>
        <w:t>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rsidR="00436653" w:rsidRDefault="00436653" w:rsidP="00D402F8">
      <w:pPr>
        <w:pStyle w:val="ListParagraph"/>
        <w:numPr>
          <w:ilvl w:val="0"/>
          <w:numId w:val="36"/>
        </w:numPr>
        <w:spacing w:before="240" w:after="0" w:line="240" w:lineRule="auto"/>
        <w:rPr>
          <w:rFonts w:ascii="Times New Roman" w:hAnsi="Times New Roman" w:cs="Times New Roman"/>
          <w:sz w:val="24"/>
          <w:szCs w:val="24"/>
        </w:rPr>
      </w:pPr>
      <w:r w:rsidRPr="00D6334C">
        <w:rPr>
          <w:rFonts w:ascii="Times New Roman" w:hAnsi="Times New Roman" w:cs="Times New Roman"/>
          <w:sz w:val="24"/>
          <w:szCs w:val="24"/>
        </w:rPr>
        <w:t>Методы, способствующие взаимосвязиразличных видов деятельности</w:t>
      </w:r>
      <w:r>
        <w:rPr>
          <w:rFonts w:ascii="Times New Roman" w:hAnsi="Times New Roman" w:cs="Times New Roman"/>
          <w:sz w:val="24"/>
          <w:szCs w:val="24"/>
        </w:rPr>
        <w:t xml:space="preserve">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436653" w:rsidRDefault="00436653" w:rsidP="00D402F8">
      <w:pPr>
        <w:pStyle w:val="ListParagraph"/>
        <w:numPr>
          <w:ilvl w:val="0"/>
          <w:numId w:val="36"/>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p w:rsidR="00436653" w:rsidRDefault="00436653" w:rsidP="00F2664F">
      <w:pPr>
        <w:pStyle w:val="ListParagraph"/>
        <w:spacing w:before="240" w:after="0" w:line="240" w:lineRule="auto"/>
        <w:ind w:left="1080"/>
        <w:rPr>
          <w:rFonts w:ascii="Times New Roman" w:hAnsi="Times New Roman" w:cs="Times New Roman"/>
          <w:sz w:val="24"/>
          <w:szCs w:val="24"/>
        </w:rPr>
      </w:pPr>
    </w:p>
    <w:p w:rsidR="00436653" w:rsidRDefault="00436653" w:rsidP="00F2664F">
      <w:pPr>
        <w:pStyle w:val="ListParagraph"/>
        <w:spacing w:before="240" w:after="0" w:line="240" w:lineRule="auto"/>
        <w:ind w:left="1080"/>
        <w:jc w:val="center"/>
        <w:rPr>
          <w:rFonts w:ascii="Times New Roman" w:hAnsi="Times New Roman" w:cs="Times New Roman"/>
          <w:b/>
          <w:bCs/>
          <w:sz w:val="24"/>
          <w:szCs w:val="24"/>
        </w:rPr>
      </w:pPr>
      <w:r>
        <w:rPr>
          <w:rFonts w:ascii="Times New Roman" w:hAnsi="Times New Roman" w:cs="Times New Roman"/>
          <w:b/>
          <w:bCs/>
          <w:sz w:val="24"/>
          <w:szCs w:val="24"/>
        </w:rPr>
        <w:t>Методы ознакомления дошкольников с природой</w:t>
      </w:r>
    </w:p>
    <w:p w:rsidR="00436653" w:rsidRDefault="00436653" w:rsidP="00D402F8">
      <w:pPr>
        <w:pStyle w:val="ListParagraph"/>
        <w:numPr>
          <w:ilvl w:val="0"/>
          <w:numId w:val="37"/>
        </w:numPr>
        <w:spacing w:before="240" w:after="0" w:line="240" w:lineRule="auto"/>
        <w:rPr>
          <w:rFonts w:ascii="Times New Roman" w:hAnsi="Times New Roman" w:cs="Times New Roman"/>
          <w:sz w:val="24"/>
          <w:szCs w:val="24"/>
        </w:rPr>
      </w:pPr>
      <w:r w:rsidRPr="00F2664F">
        <w:rPr>
          <w:rFonts w:ascii="Times New Roman" w:hAnsi="Times New Roman" w:cs="Times New Roman"/>
          <w:sz w:val="24"/>
          <w:szCs w:val="24"/>
        </w:rPr>
        <w:t>Наглядные</w:t>
      </w:r>
      <w:r>
        <w:rPr>
          <w:rFonts w:ascii="Times New Roman" w:hAnsi="Times New Roman" w:cs="Times New Roman"/>
          <w:sz w:val="24"/>
          <w:szCs w:val="24"/>
        </w:rPr>
        <w:t>:</w:t>
      </w:r>
    </w:p>
    <w:p w:rsidR="00436653" w:rsidRDefault="00436653" w:rsidP="00F2664F">
      <w:pPr>
        <w:pStyle w:val="ListParagraph"/>
        <w:spacing w:before="240" w:after="0" w:line="240" w:lineRule="auto"/>
        <w:ind w:left="1287"/>
        <w:rPr>
          <w:rFonts w:ascii="Times New Roman" w:hAnsi="Times New Roman" w:cs="Times New Roman"/>
          <w:sz w:val="24"/>
          <w:szCs w:val="24"/>
        </w:rPr>
      </w:pPr>
      <w:r>
        <w:rPr>
          <w:rFonts w:ascii="Times New Roman" w:hAnsi="Times New Roman" w:cs="Times New Roman"/>
          <w:sz w:val="24"/>
          <w:szCs w:val="24"/>
        </w:rPr>
        <w:t>- наблюдения (кратковременные, длительные, определение состояния предмета по отдельным признакам, восстановление картины целого по отдельным признакам);</w:t>
      </w:r>
    </w:p>
    <w:p w:rsidR="00436653" w:rsidRPr="00F2664F" w:rsidRDefault="00436653" w:rsidP="00F2664F">
      <w:pPr>
        <w:pStyle w:val="ListParagraph"/>
        <w:spacing w:before="240" w:after="0" w:line="240" w:lineRule="auto"/>
        <w:ind w:left="1287"/>
        <w:rPr>
          <w:rFonts w:ascii="Times New Roman" w:hAnsi="Times New Roman" w:cs="Times New Roman"/>
          <w:sz w:val="24"/>
          <w:szCs w:val="24"/>
        </w:rPr>
      </w:pPr>
      <w:r>
        <w:rPr>
          <w:rFonts w:ascii="Times New Roman" w:hAnsi="Times New Roman" w:cs="Times New Roman"/>
          <w:sz w:val="24"/>
          <w:szCs w:val="24"/>
        </w:rPr>
        <w:t>- рассматривание картин, демонстрация фильмов.</w:t>
      </w:r>
    </w:p>
    <w:p w:rsidR="00436653" w:rsidRDefault="00436653" w:rsidP="00D402F8">
      <w:pPr>
        <w:pStyle w:val="ListParagraph"/>
        <w:numPr>
          <w:ilvl w:val="0"/>
          <w:numId w:val="37"/>
        </w:numPr>
        <w:spacing w:before="240" w:after="0" w:line="240" w:lineRule="auto"/>
        <w:rPr>
          <w:rFonts w:ascii="Times New Roman" w:hAnsi="Times New Roman" w:cs="Times New Roman"/>
          <w:sz w:val="24"/>
          <w:szCs w:val="24"/>
        </w:rPr>
      </w:pPr>
      <w:r w:rsidRPr="00F2664F">
        <w:rPr>
          <w:rFonts w:ascii="Times New Roman" w:hAnsi="Times New Roman" w:cs="Times New Roman"/>
          <w:sz w:val="24"/>
          <w:szCs w:val="24"/>
        </w:rPr>
        <w:t>Практические</w:t>
      </w:r>
      <w:r>
        <w:rPr>
          <w:rFonts w:ascii="Times New Roman" w:hAnsi="Times New Roman" w:cs="Times New Roman"/>
          <w:sz w:val="24"/>
          <w:szCs w:val="24"/>
        </w:rPr>
        <w:t>:</w:t>
      </w:r>
    </w:p>
    <w:p w:rsidR="00436653" w:rsidRDefault="00436653" w:rsidP="00F2664F">
      <w:pPr>
        <w:pStyle w:val="ListParagraph"/>
        <w:spacing w:before="240" w:after="0" w:line="240" w:lineRule="auto"/>
        <w:ind w:left="1287"/>
        <w:rPr>
          <w:rFonts w:ascii="Times New Roman" w:hAnsi="Times New Roman" w:cs="Times New Roman"/>
          <w:sz w:val="24"/>
          <w:szCs w:val="24"/>
        </w:rPr>
      </w:pPr>
      <w:r>
        <w:rPr>
          <w:rFonts w:ascii="Times New Roman" w:hAnsi="Times New Roman" w:cs="Times New Roman"/>
          <w:sz w:val="24"/>
          <w:szCs w:val="24"/>
        </w:rPr>
        <w:t>- игра: дидактические игры (предметные, настольно-печатные, словесные, игровые упражнения и игры-занятия); подвижные игры; творческие игры;</w:t>
      </w:r>
    </w:p>
    <w:p w:rsidR="00436653" w:rsidRDefault="00436653" w:rsidP="00F2664F">
      <w:pPr>
        <w:pStyle w:val="ListParagraph"/>
        <w:spacing w:before="240" w:after="0" w:line="240" w:lineRule="auto"/>
        <w:ind w:left="1287"/>
        <w:rPr>
          <w:rFonts w:ascii="Times New Roman" w:hAnsi="Times New Roman" w:cs="Times New Roman"/>
          <w:sz w:val="24"/>
          <w:szCs w:val="24"/>
        </w:rPr>
      </w:pPr>
      <w:r>
        <w:rPr>
          <w:rFonts w:ascii="Times New Roman" w:hAnsi="Times New Roman" w:cs="Times New Roman"/>
          <w:sz w:val="24"/>
          <w:szCs w:val="24"/>
        </w:rPr>
        <w:t>- труд в природе (индивидуальное поручения, коллективный труд);</w:t>
      </w:r>
    </w:p>
    <w:p w:rsidR="00436653" w:rsidRPr="00F2664F" w:rsidRDefault="00436653" w:rsidP="00F2664F">
      <w:pPr>
        <w:pStyle w:val="ListParagraph"/>
        <w:spacing w:before="240" w:after="0" w:line="240" w:lineRule="auto"/>
        <w:ind w:left="1287"/>
        <w:rPr>
          <w:rFonts w:ascii="Times New Roman" w:hAnsi="Times New Roman" w:cs="Times New Roman"/>
          <w:sz w:val="24"/>
          <w:szCs w:val="24"/>
        </w:rPr>
      </w:pPr>
      <w:r>
        <w:rPr>
          <w:rFonts w:ascii="Times New Roman" w:hAnsi="Times New Roman" w:cs="Times New Roman"/>
          <w:sz w:val="24"/>
          <w:szCs w:val="24"/>
        </w:rPr>
        <w:t>- элементарные опыты.</w:t>
      </w:r>
    </w:p>
    <w:p w:rsidR="00436653" w:rsidRDefault="00436653" w:rsidP="00D402F8">
      <w:pPr>
        <w:pStyle w:val="ListParagraph"/>
        <w:numPr>
          <w:ilvl w:val="0"/>
          <w:numId w:val="37"/>
        </w:numPr>
        <w:spacing w:before="240" w:after="0" w:line="240" w:lineRule="auto"/>
        <w:rPr>
          <w:rFonts w:ascii="Times New Roman" w:hAnsi="Times New Roman" w:cs="Times New Roman"/>
          <w:sz w:val="24"/>
          <w:szCs w:val="24"/>
        </w:rPr>
      </w:pPr>
      <w:r w:rsidRPr="00F2664F">
        <w:rPr>
          <w:rFonts w:ascii="Times New Roman" w:hAnsi="Times New Roman" w:cs="Times New Roman"/>
          <w:sz w:val="24"/>
          <w:szCs w:val="24"/>
        </w:rPr>
        <w:t>Словесные</w:t>
      </w:r>
      <w:r>
        <w:rPr>
          <w:rFonts w:ascii="Times New Roman" w:hAnsi="Times New Roman" w:cs="Times New Roman"/>
          <w:sz w:val="24"/>
          <w:szCs w:val="24"/>
        </w:rPr>
        <w:t>:</w:t>
      </w:r>
    </w:p>
    <w:p w:rsidR="00436653" w:rsidRDefault="00436653" w:rsidP="00F2664F">
      <w:pPr>
        <w:pStyle w:val="ListParagraph"/>
        <w:spacing w:before="240" w:after="0" w:line="240" w:lineRule="auto"/>
        <w:ind w:left="1287"/>
        <w:rPr>
          <w:rFonts w:ascii="Times New Roman" w:hAnsi="Times New Roman" w:cs="Times New Roman"/>
          <w:sz w:val="24"/>
          <w:szCs w:val="24"/>
        </w:rPr>
      </w:pPr>
      <w:r>
        <w:rPr>
          <w:rFonts w:ascii="Times New Roman" w:hAnsi="Times New Roman" w:cs="Times New Roman"/>
          <w:sz w:val="24"/>
          <w:szCs w:val="24"/>
        </w:rPr>
        <w:t>- рассказ;</w:t>
      </w:r>
    </w:p>
    <w:p w:rsidR="00436653" w:rsidRDefault="00436653" w:rsidP="00F2664F">
      <w:pPr>
        <w:pStyle w:val="ListParagraph"/>
        <w:spacing w:before="240" w:after="0" w:line="240" w:lineRule="auto"/>
        <w:ind w:left="1287"/>
        <w:rPr>
          <w:rFonts w:ascii="Times New Roman" w:hAnsi="Times New Roman" w:cs="Times New Roman"/>
          <w:sz w:val="24"/>
          <w:szCs w:val="24"/>
        </w:rPr>
      </w:pPr>
      <w:r>
        <w:rPr>
          <w:rFonts w:ascii="Times New Roman" w:hAnsi="Times New Roman" w:cs="Times New Roman"/>
          <w:sz w:val="24"/>
          <w:szCs w:val="24"/>
        </w:rPr>
        <w:t>- беседа;</w:t>
      </w:r>
    </w:p>
    <w:p w:rsidR="00436653" w:rsidRPr="00F2664F" w:rsidRDefault="00436653" w:rsidP="00F2664F">
      <w:pPr>
        <w:pStyle w:val="ListParagraph"/>
        <w:spacing w:before="240" w:after="0" w:line="240" w:lineRule="auto"/>
        <w:ind w:left="1287"/>
        <w:rPr>
          <w:rFonts w:ascii="Times New Roman" w:hAnsi="Times New Roman" w:cs="Times New Roman"/>
          <w:sz w:val="24"/>
          <w:szCs w:val="24"/>
        </w:rPr>
      </w:pPr>
      <w:r>
        <w:rPr>
          <w:rFonts w:ascii="Times New Roman" w:hAnsi="Times New Roman" w:cs="Times New Roman"/>
          <w:sz w:val="24"/>
          <w:szCs w:val="24"/>
        </w:rPr>
        <w:t>- чтение.</w:t>
      </w:r>
    </w:p>
    <w:p w:rsidR="00436653" w:rsidRDefault="00436653" w:rsidP="00280AE2">
      <w:pPr>
        <w:pStyle w:val="ListParagraph"/>
        <w:spacing w:before="240" w:after="0" w:line="240" w:lineRule="auto"/>
        <w:ind w:left="1080"/>
        <w:rPr>
          <w:rFonts w:ascii="Times New Roman" w:hAnsi="Times New Roman" w:cs="Times New Roman"/>
          <w:b/>
          <w:bCs/>
          <w:sz w:val="28"/>
          <w:szCs w:val="28"/>
        </w:rPr>
      </w:pPr>
    </w:p>
    <w:p w:rsidR="00436653" w:rsidRDefault="00436653" w:rsidP="00280AE2">
      <w:pPr>
        <w:pStyle w:val="ListParagraph"/>
        <w:spacing w:before="240" w:after="0" w:line="240" w:lineRule="auto"/>
        <w:ind w:left="1080"/>
        <w:jc w:val="center"/>
        <w:rPr>
          <w:rFonts w:ascii="Times New Roman" w:hAnsi="Times New Roman" w:cs="Times New Roman"/>
          <w:sz w:val="24"/>
          <w:szCs w:val="24"/>
        </w:rPr>
      </w:pPr>
      <w:r>
        <w:rPr>
          <w:rFonts w:ascii="Times New Roman" w:hAnsi="Times New Roman" w:cs="Times New Roman"/>
          <w:b/>
          <w:bCs/>
          <w:sz w:val="28"/>
          <w:szCs w:val="28"/>
        </w:rPr>
        <w:t>Методы речевого</w:t>
      </w:r>
      <w:r w:rsidRPr="00C4737B">
        <w:rPr>
          <w:rFonts w:ascii="Times New Roman" w:hAnsi="Times New Roman" w:cs="Times New Roman"/>
          <w:b/>
          <w:bCs/>
          <w:sz w:val="28"/>
          <w:szCs w:val="28"/>
        </w:rPr>
        <w:t xml:space="preserve"> развития</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Наглядные:</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непосредственное наблюдение и его разновидности (наблюдение в природе, экскурсии);</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опосредованное наблюдение (изобразительная наглядность: рассматривание игрушек и картин, рассказывание по игрушкам и картинам).</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Словесные:</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чтение и рассказывание художественных произведений;</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заучивание наизусть;</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пересказ;</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обобщающая беседа;</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рассказывание без опоры на наглядный материал.</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Практические:</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дидактические игры;</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игры-драматизации;</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инсценировки;</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дидактические упражнения;</w:t>
      </w:r>
    </w:p>
    <w:p w:rsidR="00436653"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пластические этюды;</w:t>
      </w:r>
    </w:p>
    <w:p w:rsidR="00436653" w:rsidRPr="00280AE2" w:rsidRDefault="00436653" w:rsidP="00280AE2">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 хороводные игры. </w:t>
      </w:r>
    </w:p>
    <w:p w:rsidR="00436653" w:rsidRDefault="00436653" w:rsidP="0066023F">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Методы художественно-эстетического</w:t>
      </w:r>
      <w:r w:rsidRPr="00C4737B">
        <w:rPr>
          <w:rFonts w:ascii="Times New Roman" w:hAnsi="Times New Roman" w:cs="Times New Roman"/>
          <w:b/>
          <w:bCs/>
          <w:sz w:val="28"/>
          <w:szCs w:val="28"/>
        </w:rPr>
        <w:t xml:space="preserve"> развития</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Наблюдение.</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Рассматривание.</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Обследование.</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Экспериментирование.</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Упражнения.</w:t>
      </w:r>
    </w:p>
    <w:p w:rsidR="00436653" w:rsidRPr="004833ED"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Творческие игры.</w:t>
      </w:r>
    </w:p>
    <w:p w:rsidR="00436653" w:rsidRDefault="00436653" w:rsidP="0066023F">
      <w:pPr>
        <w:spacing w:before="240"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Методы музыкального развития</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Наглядный: сопровождение музыкального ряда изобразительным, показ движений;</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Словесный: беседы о различных музыкальных жанрах;</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Словесно-слуховой: пение;</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Слуховой: слушание музыки;</w:t>
      </w:r>
    </w:p>
    <w:p w:rsidR="00436653"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Игровой: музыкальные игры;</w:t>
      </w:r>
    </w:p>
    <w:p w:rsidR="00436653" w:rsidRPr="00280AE2" w:rsidRDefault="00436653" w:rsidP="00D402F8">
      <w:pPr>
        <w:pStyle w:val="ListParagraph"/>
        <w:numPr>
          <w:ilvl w:val="0"/>
          <w:numId w:val="38"/>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Практический: разучивание песен, танцев, воспроизведение мелодий.</w:t>
      </w:r>
    </w:p>
    <w:p w:rsidR="00436653" w:rsidRDefault="00436653" w:rsidP="0066023F">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Методы</w:t>
      </w:r>
      <w:r w:rsidRPr="00C4737B">
        <w:rPr>
          <w:rFonts w:ascii="Times New Roman" w:hAnsi="Times New Roman" w:cs="Times New Roman"/>
          <w:b/>
          <w:bCs/>
          <w:sz w:val="28"/>
          <w:szCs w:val="28"/>
        </w:rPr>
        <w:t xml:space="preserve"> физического развития</w:t>
      </w:r>
    </w:p>
    <w:p w:rsidR="00436653" w:rsidRDefault="00436653" w:rsidP="00D402F8">
      <w:pPr>
        <w:pStyle w:val="ListParagraph"/>
        <w:numPr>
          <w:ilvl w:val="0"/>
          <w:numId w:val="41"/>
        </w:numPr>
        <w:spacing w:before="240" w:after="0" w:line="240" w:lineRule="auto"/>
        <w:rPr>
          <w:rFonts w:ascii="Times New Roman" w:hAnsi="Times New Roman" w:cs="Times New Roman"/>
          <w:sz w:val="24"/>
          <w:szCs w:val="24"/>
        </w:rPr>
      </w:pPr>
      <w:r w:rsidRPr="00513E85">
        <w:rPr>
          <w:rFonts w:ascii="Times New Roman" w:hAnsi="Times New Roman" w:cs="Times New Roman"/>
          <w:sz w:val="24"/>
          <w:szCs w:val="24"/>
        </w:rPr>
        <w:t>Наглядный</w:t>
      </w:r>
      <w:r>
        <w:rPr>
          <w:rFonts w:ascii="Times New Roman" w:hAnsi="Times New Roman" w:cs="Times New Roman"/>
          <w:sz w:val="24"/>
          <w:szCs w:val="24"/>
        </w:rPr>
        <w:t>:</w:t>
      </w:r>
    </w:p>
    <w:p w:rsidR="00436653"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наглядно-зрительные приёмы (показ физических упражнений, использование наглядный пособий, имитация, зрительные ориентиры);</w:t>
      </w:r>
    </w:p>
    <w:p w:rsidR="00436653"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наглядно-слуховые приёмы (музыка, песни);</w:t>
      </w:r>
    </w:p>
    <w:p w:rsidR="00436653" w:rsidRPr="00513E85"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тактильно-мышечные приёмы (непосредственная помощь воспитателя).</w:t>
      </w:r>
    </w:p>
    <w:p w:rsidR="00436653" w:rsidRDefault="00436653" w:rsidP="00D402F8">
      <w:pPr>
        <w:pStyle w:val="ListParagraph"/>
        <w:numPr>
          <w:ilvl w:val="0"/>
          <w:numId w:val="41"/>
        </w:numPr>
        <w:spacing w:before="240" w:after="0" w:line="240" w:lineRule="auto"/>
        <w:rPr>
          <w:rFonts w:ascii="Times New Roman" w:hAnsi="Times New Roman" w:cs="Times New Roman"/>
          <w:sz w:val="24"/>
          <w:szCs w:val="24"/>
        </w:rPr>
      </w:pPr>
      <w:r w:rsidRPr="00513E85">
        <w:rPr>
          <w:rFonts w:ascii="Times New Roman" w:hAnsi="Times New Roman" w:cs="Times New Roman"/>
          <w:sz w:val="24"/>
          <w:szCs w:val="24"/>
        </w:rPr>
        <w:t>Словесный</w:t>
      </w:r>
      <w:r>
        <w:rPr>
          <w:rFonts w:ascii="Times New Roman" w:hAnsi="Times New Roman" w:cs="Times New Roman"/>
          <w:sz w:val="24"/>
          <w:szCs w:val="24"/>
        </w:rPr>
        <w:t>:</w:t>
      </w:r>
    </w:p>
    <w:p w:rsidR="00436653"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объяснения, пояснения, указания;</w:t>
      </w:r>
    </w:p>
    <w:p w:rsidR="00436653"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подача команд, распоряжений, сигналов;</w:t>
      </w:r>
    </w:p>
    <w:p w:rsidR="00436653"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вопросы к детям;</w:t>
      </w:r>
    </w:p>
    <w:p w:rsidR="00436653"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образный сюжетный рассказ, беседа;</w:t>
      </w:r>
    </w:p>
    <w:p w:rsidR="00436653" w:rsidRPr="00513E85"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словесная инструкция.</w:t>
      </w:r>
    </w:p>
    <w:p w:rsidR="00436653" w:rsidRDefault="00436653" w:rsidP="00D402F8">
      <w:pPr>
        <w:pStyle w:val="ListParagraph"/>
        <w:numPr>
          <w:ilvl w:val="0"/>
          <w:numId w:val="41"/>
        </w:numPr>
        <w:spacing w:before="240" w:after="0" w:line="240" w:lineRule="auto"/>
        <w:rPr>
          <w:rFonts w:ascii="Times New Roman" w:hAnsi="Times New Roman" w:cs="Times New Roman"/>
          <w:sz w:val="24"/>
          <w:szCs w:val="24"/>
        </w:rPr>
      </w:pPr>
      <w:r w:rsidRPr="00513E85">
        <w:rPr>
          <w:rFonts w:ascii="Times New Roman" w:hAnsi="Times New Roman" w:cs="Times New Roman"/>
          <w:sz w:val="24"/>
          <w:szCs w:val="24"/>
        </w:rPr>
        <w:t>Практический</w:t>
      </w:r>
      <w:r>
        <w:rPr>
          <w:rFonts w:ascii="Times New Roman" w:hAnsi="Times New Roman" w:cs="Times New Roman"/>
          <w:sz w:val="24"/>
          <w:szCs w:val="24"/>
        </w:rPr>
        <w:t>:</w:t>
      </w:r>
    </w:p>
    <w:p w:rsidR="00436653"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повторение упражнений без изменения и с изменениями;</w:t>
      </w:r>
    </w:p>
    <w:p w:rsidR="00436653"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проведение упражнений в игровой форме;</w:t>
      </w:r>
    </w:p>
    <w:p w:rsidR="00436653" w:rsidRPr="00513E85" w:rsidRDefault="00436653" w:rsidP="00513E85">
      <w:pPr>
        <w:pStyle w:val="ListParagraph"/>
        <w:spacing w:before="240" w:after="0" w:line="240" w:lineRule="auto"/>
        <w:ind w:left="1080"/>
        <w:rPr>
          <w:rFonts w:ascii="Times New Roman" w:hAnsi="Times New Roman" w:cs="Times New Roman"/>
          <w:sz w:val="24"/>
          <w:szCs w:val="24"/>
        </w:rPr>
      </w:pPr>
      <w:r>
        <w:rPr>
          <w:rFonts w:ascii="Times New Roman" w:hAnsi="Times New Roman" w:cs="Times New Roman"/>
          <w:sz w:val="24"/>
          <w:szCs w:val="24"/>
        </w:rPr>
        <w:t>- проведение упражнений в соревновательной форме.</w:t>
      </w:r>
    </w:p>
    <w:p w:rsidR="00436653" w:rsidRDefault="00436653" w:rsidP="00191A84">
      <w:pPr>
        <w:pStyle w:val="ListParagraph"/>
        <w:spacing w:after="0" w:line="240" w:lineRule="auto"/>
        <w:ind w:left="1080" w:hanging="1080"/>
        <w:jc w:val="center"/>
        <w:rPr>
          <w:rFonts w:ascii="Times New Roman" w:hAnsi="Times New Roman" w:cs="Times New Roman"/>
          <w:b/>
          <w:bCs/>
          <w:sz w:val="32"/>
          <w:szCs w:val="32"/>
        </w:rPr>
      </w:pPr>
    </w:p>
    <w:p w:rsidR="00436653" w:rsidRPr="00F93C38" w:rsidRDefault="00436653" w:rsidP="008635F2">
      <w:pPr>
        <w:pStyle w:val="ListParagraph"/>
        <w:spacing w:after="0" w:line="240" w:lineRule="auto"/>
        <w:ind w:left="1080" w:hanging="1080"/>
        <w:jc w:val="center"/>
        <w:rPr>
          <w:rFonts w:ascii="Times New Roman" w:hAnsi="Times New Roman" w:cs="Times New Roman"/>
          <w:b/>
          <w:bCs/>
          <w:sz w:val="28"/>
          <w:szCs w:val="28"/>
        </w:rPr>
      </w:pPr>
      <w:r w:rsidRPr="00F93C38">
        <w:rPr>
          <w:rFonts w:ascii="Times New Roman" w:hAnsi="Times New Roman" w:cs="Times New Roman"/>
          <w:b/>
          <w:bCs/>
          <w:sz w:val="28"/>
          <w:szCs w:val="28"/>
        </w:rPr>
        <w:t>2.2.4. Описание вариативных средств реализации Программы</w:t>
      </w:r>
    </w:p>
    <w:p w:rsidR="00436653" w:rsidRDefault="00436653" w:rsidP="0066023F">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Средства социально-коммуникативного</w:t>
      </w:r>
      <w:r w:rsidRPr="00C4737B">
        <w:rPr>
          <w:rFonts w:ascii="Times New Roman" w:hAnsi="Times New Roman" w:cs="Times New Roman"/>
          <w:b/>
          <w:bCs/>
          <w:sz w:val="28"/>
          <w:szCs w:val="28"/>
        </w:rPr>
        <w:t xml:space="preserve"> развития</w:t>
      </w:r>
    </w:p>
    <w:p w:rsidR="00436653" w:rsidRPr="0066023F" w:rsidRDefault="00436653" w:rsidP="0066023F">
      <w:pPr>
        <w:pStyle w:val="ListParagraph"/>
        <w:spacing w:before="240" w:after="0" w:line="240" w:lineRule="auto"/>
        <w:ind w:left="1080"/>
        <w:jc w:val="center"/>
        <w:rPr>
          <w:rFonts w:ascii="Times New Roman" w:hAnsi="Times New Roman" w:cs="Times New Roman"/>
          <w:b/>
          <w:bCs/>
          <w:sz w:val="24"/>
          <w:szCs w:val="24"/>
        </w:rPr>
      </w:pPr>
      <w:r w:rsidRPr="0066023F">
        <w:rPr>
          <w:rFonts w:ascii="Times New Roman" w:hAnsi="Times New Roman" w:cs="Times New Roman"/>
          <w:b/>
          <w:bCs/>
          <w:sz w:val="24"/>
          <w:szCs w:val="24"/>
        </w:rPr>
        <w:t>Средства игровой деятельности</w:t>
      </w:r>
    </w:p>
    <w:p w:rsidR="00436653" w:rsidRDefault="00436653" w:rsidP="00D402F8">
      <w:pPr>
        <w:pStyle w:val="ListParagraph"/>
        <w:numPr>
          <w:ilvl w:val="0"/>
          <w:numId w:val="35"/>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Средства, специально созданные (или заведенные), для игры, возможно, самим играющим и используемые строго по назначению;</w:t>
      </w:r>
    </w:p>
    <w:p w:rsidR="00436653" w:rsidRDefault="00436653" w:rsidP="00D402F8">
      <w:pPr>
        <w:pStyle w:val="ListParagraph"/>
        <w:numPr>
          <w:ilvl w:val="0"/>
          <w:numId w:val="35"/>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Средства в виде подручных игровых предметов – игровое замещение предметов в воображении играющего (играющих);</w:t>
      </w:r>
    </w:p>
    <w:p w:rsidR="00436653" w:rsidRPr="0066023F" w:rsidRDefault="00436653" w:rsidP="00D402F8">
      <w:pPr>
        <w:pStyle w:val="ListParagraph"/>
        <w:numPr>
          <w:ilvl w:val="0"/>
          <w:numId w:val="35"/>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Материальные предметы, созданные для иных целей и используемые в качестве средств игры.</w:t>
      </w:r>
    </w:p>
    <w:p w:rsidR="00436653" w:rsidRDefault="00436653" w:rsidP="00D6334C">
      <w:pPr>
        <w:pStyle w:val="ListParagraph"/>
        <w:spacing w:before="240" w:after="0" w:line="240" w:lineRule="auto"/>
        <w:ind w:left="1080"/>
        <w:jc w:val="center"/>
        <w:rPr>
          <w:rFonts w:ascii="Times New Roman" w:hAnsi="Times New Roman" w:cs="Times New Roman"/>
          <w:b/>
          <w:bCs/>
          <w:sz w:val="24"/>
          <w:szCs w:val="24"/>
        </w:rPr>
      </w:pPr>
    </w:p>
    <w:p w:rsidR="00436653" w:rsidRPr="0066023F" w:rsidRDefault="00436653" w:rsidP="00D6334C">
      <w:pPr>
        <w:pStyle w:val="ListParagraph"/>
        <w:spacing w:before="240" w:after="0" w:line="240" w:lineRule="auto"/>
        <w:ind w:left="1080"/>
        <w:jc w:val="center"/>
        <w:rPr>
          <w:rFonts w:ascii="Times New Roman" w:hAnsi="Times New Roman" w:cs="Times New Roman"/>
          <w:b/>
          <w:bCs/>
          <w:sz w:val="24"/>
          <w:szCs w:val="24"/>
        </w:rPr>
      </w:pPr>
      <w:r w:rsidRPr="0066023F">
        <w:rPr>
          <w:rFonts w:ascii="Times New Roman" w:hAnsi="Times New Roman" w:cs="Times New Roman"/>
          <w:b/>
          <w:bCs/>
          <w:sz w:val="24"/>
          <w:szCs w:val="24"/>
        </w:rPr>
        <w:t xml:space="preserve">Средства </w:t>
      </w:r>
      <w:r>
        <w:rPr>
          <w:rFonts w:ascii="Times New Roman" w:hAnsi="Times New Roman" w:cs="Times New Roman"/>
          <w:b/>
          <w:bCs/>
          <w:sz w:val="24"/>
          <w:szCs w:val="24"/>
        </w:rPr>
        <w:t>труд</w:t>
      </w:r>
      <w:r w:rsidRPr="0066023F">
        <w:rPr>
          <w:rFonts w:ascii="Times New Roman" w:hAnsi="Times New Roman" w:cs="Times New Roman"/>
          <w:b/>
          <w:bCs/>
          <w:sz w:val="24"/>
          <w:szCs w:val="24"/>
        </w:rPr>
        <w:t>ово</w:t>
      </w:r>
      <w:r>
        <w:rPr>
          <w:rFonts w:ascii="Times New Roman" w:hAnsi="Times New Roman" w:cs="Times New Roman"/>
          <w:b/>
          <w:bCs/>
          <w:sz w:val="24"/>
          <w:szCs w:val="24"/>
        </w:rPr>
        <w:t>говоспитания</w:t>
      </w:r>
    </w:p>
    <w:p w:rsidR="00436653" w:rsidRPr="00D6334C" w:rsidRDefault="00436653" w:rsidP="00D402F8">
      <w:pPr>
        <w:pStyle w:val="ListParagraph"/>
        <w:numPr>
          <w:ilvl w:val="0"/>
          <w:numId w:val="35"/>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Ознакомление с трудом взрослых;</w:t>
      </w:r>
    </w:p>
    <w:p w:rsidR="00436653" w:rsidRPr="00D6334C" w:rsidRDefault="00436653" w:rsidP="00D402F8">
      <w:pPr>
        <w:pStyle w:val="ListParagraph"/>
        <w:numPr>
          <w:ilvl w:val="0"/>
          <w:numId w:val="35"/>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Собственная трудовая деятельность;</w:t>
      </w:r>
    </w:p>
    <w:p w:rsidR="00436653" w:rsidRPr="00D6334C" w:rsidRDefault="00436653" w:rsidP="00D402F8">
      <w:pPr>
        <w:pStyle w:val="ListParagraph"/>
        <w:numPr>
          <w:ilvl w:val="0"/>
          <w:numId w:val="35"/>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Художественная литература;</w:t>
      </w:r>
    </w:p>
    <w:p w:rsidR="00436653" w:rsidRPr="00D6334C" w:rsidRDefault="00436653" w:rsidP="00D402F8">
      <w:pPr>
        <w:pStyle w:val="ListParagraph"/>
        <w:numPr>
          <w:ilvl w:val="0"/>
          <w:numId w:val="35"/>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Музыка;</w:t>
      </w:r>
    </w:p>
    <w:p w:rsidR="00436653" w:rsidRDefault="00436653" w:rsidP="00D402F8">
      <w:pPr>
        <w:pStyle w:val="ListParagraph"/>
        <w:numPr>
          <w:ilvl w:val="0"/>
          <w:numId w:val="35"/>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Изобразительное искусство.</w:t>
      </w:r>
    </w:p>
    <w:p w:rsidR="00436653" w:rsidRDefault="00436653" w:rsidP="00D6334C">
      <w:pPr>
        <w:pStyle w:val="ListParagraph"/>
        <w:spacing w:before="240" w:after="0" w:line="240" w:lineRule="auto"/>
        <w:ind w:left="1080"/>
        <w:rPr>
          <w:rFonts w:ascii="Times New Roman" w:hAnsi="Times New Roman" w:cs="Times New Roman"/>
          <w:b/>
          <w:bCs/>
          <w:sz w:val="28"/>
          <w:szCs w:val="28"/>
        </w:rPr>
      </w:pPr>
    </w:p>
    <w:p w:rsidR="00436653" w:rsidRDefault="00436653" w:rsidP="00D6334C">
      <w:pPr>
        <w:pStyle w:val="ListParagraph"/>
        <w:spacing w:before="240" w:after="0" w:line="240" w:lineRule="auto"/>
        <w:ind w:left="1080"/>
        <w:jc w:val="center"/>
        <w:rPr>
          <w:rFonts w:ascii="Times New Roman" w:hAnsi="Times New Roman" w:cs="Times New Roman"/>
          <w:b/>
          <w:bCs/>
          <w:sz w:val="28"/>
          <w:szCs w:val="28"/>
        </w:rPr>
      </w:pPr>
      <w:r w:rsidRPr="00D6334C">
        <w:rPr>
          <w:rFonts w:ascii="Times New Roman" w:hAnsi="Times New Roman" w:cs="Times New Roman"/>
          <w:b/>
          <w:bCs/>
          <w:sz w:val="28"/>
          <w:szCs w:val="28"/>
        </w:rPr>
        <w:t>Средства познавательного развития</w:t>
      </w:r>
    </w:p>
    <w:p w:rsidR="00436653" w:rsidRDefault="00436653" w:rsidP="00D402F8">
      <w:pPr>
        <w:pStyle w:val="ListParagraph"/>
        <w:numPr>
          <w:ilvl w:val="0"/>
          <w:numId w:val="35"/>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Прогулка;</w:t>
      </w:r>
    </w:p>
    <w:p w:rsidR="00436653" w:rsidRDefault="00436653" w:rsidP="00D402F8">
      <w:pPr>
        <w:pStyle w:val="ListParagraph"/>
        <w:numPr>
          <w:ilvl w:val="0"/>
          <w:numId w:val="35"/>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Развивающая предметно-пространственная среда;</w:t>
      </w:r>
    </w:p>
    <w:p w:rsidR="00436653" w:rsidRDefault="00436653" w:rsidP="00D402F8">
      <w:pPr>
        <w:pStyle w:val="ListParagraph"/>
        <w:numPr>
          <w:ilvl w:val="0"/>
          <w:numId w:val="35"/>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Непосредственно-образовательная деятельность;</w:t>
      </w:r>
    </w:p>
    <w:p w:rsidR="00436653" w:rsidRDefault="00436653" w:rsidP="00D402F8">
      <w:pPr>
        <w:pStyle w:val="ListParagraph"/>
        <w:numPr>
          <w:ilvl w:val="0"/>
          <w:numId w:val="35"/>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Эксперимент;</w:t>
      </w:r>
    </w:p>
    <w:p w:rsidR="00436653" w:rsidRPr="00F2664F" w:rsidRDefault="00436653" w:rsidP="00D402F8">
      <w:pPr>
        <w:pStyle w:val="ListParagraph"/>
        <w:numPr>
          <w:ilvl w:val="0"/>
          <w:numId w:val="35"/>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Наглядное моделирование.</w:t>
      </w:r>
    </w:p>
    <w:p w:rsidR="00436653" w:rsidRDefault="00436653" w:rsidP="0066023F">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Средства речевого</w:t>
      </w:r>
      <w:r w:rsidRPr="00C4737B">
        <w:rPr>
          <w:rFonts w:ascii="Times New Roman" w:hAnsi="Times New Roman" w:cs="Times New Roman"/>
          <w:b/>
          <w:bCs/>
          <w:sz w:val="28"/>
          <w:szCs w:val="28"/>
        </w:rPr>
        <w:t xml:space="preserve"> развития</w:t>
      </w:r>
    </w:p>
    <w:p w:rsidR="00436653" w:rsidRPr="00280AE2" w:rsidRDefault="00436653" w:rsidP="00D402F8">
      <w:pPr>
        <w:pStyle w:val="ListParagraph"/>
        <w:numPr>
          <w:ilvl w:val="0"/>
          <w:numId w:val="39"/>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Общение взрослых и детей;</w:t>
      </w:r>
    </w:p>
    <w:p w:rsidR="00436653" w:rsidRPr="00280AE2" w:rsidRDefault="00436653" w:rsidP="00D402F8">
      <w:pPr>
        <w:pStyle w:val="ListParagraph"/>
        <w:numPr>
          <w:ilvl w:val="0"/>
          <w:numId w:val="39"/>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Художественная литература;</w:t>
      </w:r>
    </w:p>
    <w:p w:rsidR="00436653" w:rsidRPr="00280AE2" w:rsidRDefault="00436653" w:rsidP="00D402F8">
      <w:pPr>
        <w:pStyle w:val="ListParagraph"/>
        <w:numPr>
          <w:ilvl w:val="0"/>
          <w:numId w:val="39"/>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Культурная языковая среда;</w:t>
      </w:r>
    </w:p>
    <w:p w:rsidR="00436653" w:rsidRPr="00280AE2" w:rsidRDefault="00436653" w:rsidP="00D402F8">
      <w:pPr>
        <w:pStyle w:val="ListParagraph"/>
        <w:numPr>
          <w:ilvl w:val="0"/>
          <w:numId w:val="39"/>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Изобразительное искусство, музыка, театр;</w:t>
      </w:r>
    </w:p>
    <w:p w:rsidR="00436653" w:rsidRDefault="00436653" w:rsidP="00D402F8">
      <w:pPr>
        <w:pStyle w:val="ListParagraph"/>
        <w:numPr>
          <w:ilvl w:val="0"/>
          <w:numId w:val="39"/>
        </w:numPr>
        <w:spacing w:before="240" w:after="0" w:line="240" w:lineRule="auto"/>
        <w:rPr>
          <w:rFonts w:ascii="Times New Roman" w:hAnsi="Times New Roman" w:cs="Times New Roman"/>
          <w:sz w:val="24"/>
          <w:szCs w:val="24"/>
        </w:rPr>
      </w:pPr>
      <w:r w:rsidRPr="00280AE2">
        <w:rPr>
          <w:rFonts w:ascii="Times New Roman" w:hAnsi="Times New Roman" w:cs="Times New Roman"/>
          <w:sz w:val="24"/>
          <w:szCs w:val="24"/>
        </w:rPr>
        <w:t>Обучение родной речи на занятиях;</w:t>
      </w:r>
    </w:p>
    <w:p w:rsidR="00436653" w:rsidRPr="00280AE2" w:rsidRDefault="00436653" w:rsidP="00D402F8">
      <w:pPr>
        <w:pStyle w:val="ListParagraph"/>
        <w:numPr>
          <w:ilvl w:val="0"/>
          <w:numId w:val="39"/>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Занятия по другим разделам программы.</w:t>
      </w:r>
    </w:p>
    <w:p w:rsidR="00436653" w:rsidRDefault="00436653" w:rsidP="0066023F">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Средства художественно-эстетического</w:t>
      </w:r>
      <w:r w:rsidRPr="00C4737B">
        <w:rPr>
          <w:rFonts w:ascii="Times New Roman" w:hAnsi="Times New Roman" w:cs="Times New Roman"/>
          <w:b/>
          <w:bCs/>
          <w:sz w:val="28"/>
          <w:szCs w:val="28"/>
        </w:rPr>
        <w:t xml:space="preserve"> развития</w:t>
      </w:r>
    </w:p>
    <w:p w:rsidR="00436653" w:rsidRDefault="00436653" w:rsidP="0066023F">
      <w:pPr>
        <w:spacing w:before="240"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Средства музыкального развития</w:t>
      </w:r>
    </w:p>
    <w:p w:rsidR="00436653" w:rsidRDefault="00436653" w:rsidP="00D402F8">
      <w:pPr>
        <w:pStyle w:val="ListParagraph"/>
        <w:numPr>
          <w:ilvl w:val="0"/>
          <w:numId w:val="40"/>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Музыкальные инструменты;</w:t>
      </w:r>
    </w:p>
    <w:p w:rsidR="00436653" w:rsidRPr="00513E85" w:rsidRDefault="00436653" w:rsidP="00D402F8">
      <w:pPr>
        <w:pStyle w:val="ListParagraph"/>
        <w:numPr>
          <w:ilvl w:val="0"/>
          <w:numId w:val="40"/>
        </w:numPr>
        <w:spacing w:before="240" w:after="0" w:line="240" w:lineRule="auto"/>
        <w:rPr>
          <w:rFonts w:ascii="Times New Roman" w:hAnsi="Times New Roman" w:cs="Times New Roman"/>
          <w:sz w:val="24"/>
          <w:szCs w:val="24"/>
        </w:rPr>
      </w:pPr>
      <w:r>
        <w:rPr>
          <w:rFonts w:ascii="Times New Roman" w:hAnsi="Times New Roman" w:cs="Times New Roman"/>
          <w:sz w:val="24"/>
          <w:szCs w:val="24"/>
        </w:rPr>
        <w:t>Музыкальный фольклор.</w:t>
      </w:r>
    </w:p>
    <w:p w:rsidR="00436653" w:rsidRDefault="00436653" w:rsidP="0066023F">
      <w:pPr>
        <w:spacing w:before="240"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Средства</w:t>
      </w:r>
      <w:r w:rsidRPr="00C4737B">
        <w:rPr>
          <w:rFonts w:ascii="Times New Roman" w:hAnsi="Times New Roman" w:cs="Times New Roman"/>
          <w:b/>
          <w:bCs/>
          <w:sz w:val="28"/>
          <w:szCs w:val="28"/>
        </w:rPr>
        <w:t xml:space="preserve"> физического развития</w:t>
      </w:r>
    </w:p>
    <w:p w:rsidR="00436653" w:rsidRPr="00513E85" w:rsidRDefault="00436653" w:rsidP="00D402F8">
      <w:pPr>
        <w:pStyle w:val="ListParagraph"/>
        <w:numPr>
          <w:ilvl w:val="0"/>
          <w:numId w:val="42"/>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Двигательная активность, занятия физкультурой;</w:t>
      </w:r>
    </w:p>
    <w:p w:rsidR="00436653" w:rsidRPr="00513E85" w:rsidRDefault="00436653" w:rsidP="00D402F8">
      <w:pPr>
        <w:pStyle w:val="ListParagraph"/>
        <w:numPr>
          <w:ilvl w:val="0"/>
          <w:numId w:val="42"/>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Эколого-природные факторы (солнце, воздух, вода);</w:t>
      </w:r>
    </w:p>
    <w:p w:rsidR="00436653" w:rsidRPr="002E1454" w:rsidRDefault="00436653" w:rsidP="002E1454">
      <w:pPr>
        <w:pStyle w:val="ListParagraph"/>
        <w:numPr>
          <w:ilvl w:val="0"/>
          <w:numId w:val="42"/>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Психогигиенические факторы (гигиена сна, питания, занятий).</w:t>
      </w:r>
    </w:p>
    <w:p w:rsidR="00436653" w:rsidRDefault="00436653" w:rsidP="005D2E1D">
      <w:pPr>
        <w:pStyle w:val="ListParagraph"/>
        <w:spacing w:after="0" w:line="240" w:lineRule="auto"/>
        <w:ind w:left="1080"/>
        <w:jc w:val="center"/>
        <w:rPr>
          <w:rFonts w:ascii="Times New Roman" w:hAnsi="Times New Roman" w:cs="Times New Roman"/>
          <w:b/>
          <w:bCs/>
          <w:sz w:val="24"/>
          <w:szCs w:val="24"/>
        </w:rPr>
      </w:pPr>
    </w:p>
    <w:p w:rsidR="00436653" w:rsidRPr="006304F0" w:rsidRDefault="00436653" w:rsidP="00CF20B7">
      <w:pPr>
        <w:pStyle w:val="ListParagraph"/>
        <w:spacing w:after="0" w:line="240" w:lineRule="auto"/>
        <w:ind w:left="1080"/>
        <w:jc w:val="center"/>
        <w:rPr>
          <w:rFonts w:ascii="Times New Roman" w:hAnsi="Times New Roman" w:cs="Times New Roman"/>
          <w:b/>
          <w:bCs/>
          <w:sz w:val="32"/>
          <w:szCs w:val="32"/>
          <w:u w:val="single"/>
        </w:rPr>
      </w:pPr>
      <w:r w:rsidRPr="006304F0">
        <w:rPr>
          <w:rFonts w:ascii="Times New Roman" w:hAnsi="Times New Roman" w:cs="Times New Roman"/>
          <w:b/>
          <w:bCs/>
          <w:sz w:val="32"/>
          <w:szCs w:val="32"/>
          <w:u w:val="single"/>
        </w:rPr>
        <w:t>2.3. Особенности образовательной деятельности разных видов и культурных практик</w:t>
      </w:r>
    </w:p>
    <w:p w:rsidR="00436653" w:rsidRPr="00990C06" w:rsidRDefault="00436653" w:rsidP="00E00D81">
      <w:pPr>
        <w:spacing w:before="240"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2.3.1. </w:t>
      </w:r>
      <w:r w:rsidRPr="00990C06">
        <w:rPr>
          <w:rFonts w:ascii="Times New Roman" w:hAnsi="Times New Roman" w:cs="Times New Roman"/>
          <w:b/>
          <w:bCs/>
          <w:sz w:val="28"/>
          <w:szCs w:val="28"/>
        </w:rPr>
        <w:t>О</w:t>
      </w:r>
      <w:r>
        <w:rPr>
          <w:rFonts w:ascii="Times New Roman" w:hAnsi="Times New Roman" w:cs="Times New Roman"/>
          <w:b/>
          <w:bCs/>
          <w:sz w:val="28"/>
          <w:szCs w:val="28"/>
        </w:rPr>
        <w:t>писание</w:t>
      </w:r>
      <w:r w:rsidRPr="00990C06">
        <w:rPr>
          <w:rFonts w:ascii="Times New Roman" w:hAnsi="Times New Roman" w:cs="Times New Roman"/>
          <w:b/>
          <w:bCs/>
          <w:sz w:val="28"/>
          <w:szCs w:val="28"/>
        </w:rPr>
        <w:t xml:space="preserve"> образовательной деятельности разных видов</w:t>
      </w:r>
    </w:p>
    <w:p w:rsidR="00436653" w:rsidRDefault="00436653" w:rsidP="00E00D81">
      <w:pPr>
        <w:pStyle w:val="ListParagraph"/>
        <w:spacing w:after="0" w:line="240" w:lineRule="auto"/>
        <w:ind w:left="1287" w:hanging="720"/>
        <w:rPr>
          <w:rFonts w:ascii="Times New Roman" w:hAnsi="Times New Roman" w:cs="Times New Roman"/>
          <w:b/>
          <w:bCs/>
          <w:sz w:val="24"/>
          <w:szCs w:val="24"/>
        </w:rPr>
      </w:pPr>
    </w:p>
    <w:p w:rsidR="00436653" w:rsidRDefault="00436653" w:rsidP="00E00D81">
      <w:pPr>
        <w:pStyle w:val="ListParagraph"/>
        <w:spacing w:after="0" w:line="240" w:lineRule="auto"/>
        <w:ind w:left="567"/>
        <w:rPr>
          <w:rFonts w:ascii="Times New Roman" w:hAnsi="Times New Roman" w:cs="Times New Roman"/>
          <w:sz w:val="24"/>
          <w:szCs w:val="24"/>
        </w:rPr>
      </w:pPr>
      <w:r w:rsidRPr="00A831D4">
        <w:rPr>
          <w:rFonts w:ascii="Times New Roman" w:hAnsi="Times New Roman" w:cs="Times New Roman"/>
          <w:sz w:val="24"/>
          <w:szCs w:val="24"/>
        </w:rPr>
        <w:t xml:space="preserve">Содержание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w:t>
      </w:r>
      <w:r>
        <w:rPr>
          <w:rFonts w:ascii="Times New Roman" w:hAnsi="Times New Roman" w:cs="Times New Roman"/>
          <w:sz w:val="24"/>
          <w:szCs w:val="24"/>
        </w:rPr>
        <w:t>реализуется в различных видах деятельности.</w:t>
      </w:r>
    </w:p>
    <w:p w:rsidR="00436653" w:rsidRPr="00A831D4" w:rsidRDefault="00436653" w:rsidP="00E00D81">
      <w:pPr>
        <w:pStyle w:val="ListParagraph"/>
        <w:spacing w:after="0" w:line="240" w:lineRule="auto"/>
        <w:ind w:left="567"/>
        <w:rPr>
          <w:rFonts w:ascii="Times New Roman" w:hAnsi="Times New Roman" w:cs="Times New Roman"/>
          <w:sz w:val="24"/>
          <w:szCs w:val="24"/>
        </w:rPr>
      </w:pPr>
    </w:p>
    <w:p w:rsidR="00436653" w:rsidRPr="00E00D81" w:rsidRDefault="00436653" w:rsidP="00E00D81">
      <w:pPr>
        <w:pStyle w:val="ListParagraph"/>
        <w:spacing w:after="0" w:line="240" w:lineRule="auto"/>
        <w:ind w:left="567"/>
        <w:rPr>
          <w:rFonts w:ascii="Times New Roman" w:hAnsi="Times New Roman" w:cs="Times New Roman"/>
          <w:sz w:val="24"/>
          <w:szCs w:val="24"/>
        </w:rPr>
      </w:pPr>
      <w:r>
        <w:rPr>
          <w:rFonts w:ascii="Times New Roman" w:hAnsi="Times New Roman" w:cs="Times New Roman"/>
          <w:b/>
          <w:bCs/>
          <w:sz w:val="24"/>
          <w:szCs w:val="24"/>
        </w:rPr>
        <w:t xml:space="preserve">Игровая деятельность – </w:t>
      </w:r>
      <w:r>
        <w:rPr>
          <w:rFonts w:ascii="Times New Roman" w:hAnsi="Times New Roman" w:cs="Times New Roman"/>
          <w:sz w:val="24"/>
          <w:szCs w:val="24"/>
        </w:rPr>
        <w:t>форма активности ребёнка, направленная не на результат, а на процесс действия и способы осуществления и характеризующаяся принятием ребёнком условий (в отличие от его реальной жизненной) позиции.</w:t>
      </w:r>
    </w:p>
    <w:p w:rsidR="00436653" w:rsidRPr="00E00D81" w:rsidRDefault="00436653" w:rsidP="00E00D81">
      <w:pPr>
        <w:pStyle w:val="ListParagraph"/>
        <w:spacing w:after="0" w:line="240" w:lineRule="auto"/>
        <w:ind w:left="1287" w:hanging="720"/>
        <w:rPr>
          <w:rFonts w:ascii="Times New Roman" w:hAnsi="Times New Roman" w:cs="Times New Roman"/>
          <w:i/>
          <w:iCs/>
          <w:sz w:val="24"/>
          <w:szCs w:val="24"/>
        </w:rPr>
      </w:pPr>
      <w:r w:rsidRPr="00E00D81">
        <w:rPr>
          <w:rFonts w:ascii="Times New Roman" w:hAnsi="Times New Roman" w:cs="Times New Roman"/>
          <w:i/>
          <w:iCs/>
          <w:sz w:val="24"/>
          <w:szCs w:val="24"/>
        </w:rPr>
        <w:t>Виды игровой деятельности:</w:t>
      </w:r>
    </w:p>
    <w:p w:rsidR="00436653" w:rsidRDefault="00436653" w:rsidP="00D402F8">
      <w:pPr>
        <w:pStyle w:val="ListParagraph"/>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rPr>
        <w:t>Творческие игры:</w:t>
      </w:r>
    </w:p>
    <w:p w:rsidR="00436653" w:rsidRDefault="00436653" w:rsidP="00E00D81">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режиссерские (на основе готового содержания, предложенного взрослым; по мотивам литературных произведений; с сюжетами, самостоятельно придуманных детьми);</w:t>
      </w:r>
    </w:p>
    <w:p w:rsidR="00436653" w:rsidRDefault="00436653" w:rsidP="00E00D81">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сюжетно-ролевые;</w:t>
      </w:r>
    </w:p>
    <w:p w:rsidR="00436653" w:rsidRDefault="00436653" w:rsidP="00E00D81">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игры-драматизации;</w:t>
      </w:r>
    </w:p>
    <w:p w:rsidR="00436653" w:rsidRDefault="00436653" w:rsidP="00E00D81">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театрализованные;</w:t>
      </w:r>
    </w:p>
    <w:p w:rsidR="00436653" w:rsidRDefault="00436653" w:rsidP="00E00D81">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игры со строительным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бросовым материалом);</w:t>
      </w:r>
    </w:p>
    <w:p w:rsidR="00436653" w:rsidRDefault="00436653" w:rsidP="00E00D81">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игры-фантазирование;</w:t>
      </w:r>
    </w:p>
    <w:p w:rsidR="00436653" w:rsidRDefault="00436653" w:rsidP="00E00D81">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импровизационные игры-этюды.</w:t>
      </w:r>
    </w:p>
    <w:p w:rsidR="00436653" w:rsidRDefault="00436653" w:rsidP="00D402F8">
      <w:pPr>
        <w:pStyle w:val="ListParagraph"/>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rPr>
        <w:t>Игры с правилами:</w:t>
      </w:r>
    </w:p>
    <w:p w:rsidR="00436653" w:rsidRDefault="00436653" w:rsidP="00E00FE4">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дидактические игры (по содержанию: математические, речевые, экологические; по дидактическому материалу: игры с предметами, настольно-печатные, словесные – игры-поручения, игры-беседы, игры-путешествия, игры-предположения, игры-загадки);</w:t>
      </w:r>
    </w:p>
    <w:p w:rsidR="00436653" w:rsidRDefault="00436653" w:rsidP="00E00FE4">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
    <w:p w:rsidR="00436653" w:rsidRDefault="00436653" w:rsidP="00E00FE4">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развивающие;</w:t>
      </w:r>
    </w:p>
    <w:p w:rsidR="00436653" w:rsidRDefault="00436653" w:rsidP="00E00FE4">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музыкальные;</w:t>
      </w:r>
    </w:p>
    <w:p w:rsidR="00436653" w:rsidRDefault="00436653" w:rsidP="00E00FE4">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компьютерные (основанные на сюжетах художественных произведений; стратегии; обучающие).</w:t>
      </w:r>
    </w:p>
    <w:p w:rsidR="00436653" w:rsidRPr="006E4F48" w:rsidRDefault="00436653" w:rsidP="006E4F48">
      <w:pPr>
        <w:spacing w:after="0" w:line="240" w:lineRule="auto"/>
        <w:rPr>
          <w:rFonts w:ascii="Times New Roman" w:hAnsi="Times New Roman" w:cs="Times New Roman"/>
          <w:b/>
          <w:bCs/>
          <w:sz w:val="24"/>
          <w:szCs w:val="24"/>
        </w:rPr>
      </w:pPr>
    </w:p>
    <w:p w:rsidR="00436653" w:rsidRDefault="00436653" w:rsidP="00E00FE4">
      <w:pPr>
        <w:pStyle w:val="ListParagraph"/>
        <w:spacing w:after="0" w:line="240" w:lineRule="auto"/>
        <w:ind w:left="567"/>
        <w:rPr>
          <w:rFonts w:ascii="Times New Roman" w:hAnsi="Times New Roman" w:cs="Times New Roman"/>
          <w:sz w:val="24"/>
          <w:szCs w:val="24"/>
        </w:rPr>
      </w:pPr>
      <w:r w:rsidRPr="00E00FE4">
        <w:rPr>
          <w:rFonts w:ascii="Times New Roman" w:hAnsi="Times New Roman" w:cs="Times New Roman"/>
          <w:b/>
          <w:bCs/>
          <w:sz w:val="24"/>
          <w:szCs w:val="24"/>
        </w:rPr>
        <w:t>Познавательно-исследовательская деятельность</w:t>
      </w:r>
      <w:r>
        <w:rPr>
          <w:rFonts w:ascii="Times New Roman" w:hAnsi="Times New Roman" w:cs="Times New Roman"/>
          <w:sz w:val="24"/>
          <w:szCs w:val="24"/>
        </w:rPr>
        <w:t xml:space="preserve"> – форма активности ребёнка,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436653" w:rsidRPr="00554A7D" w:rsidRDefault="00436653" w:rsidP="00E00FE4">
      <w:pPr>
        <w:pStyle w:val="ListParagraph"/>
        <w:spacing w:after="0" w:line="240" w:lineRule="auto"/>
        <w:ind w:left="567"/>
        <w:rPr>
          <w:rFonts w:ascii="Times New Roman" w:hAnsi="Times New Roman" w:cs="Times New Roman"/>
          <w:sz w:val="24"/>
          <w:szCs w:val="24"/>
        </w:rPr>
      </w:pPr>
      <w:r w:rsidRPr="00554A7D">
        <w:rPr>
          <w:rFonts w:ascii="Times New Roman" w:hAnsi="Times New Roman" w:cs="Times New Roman"/>
          <w:i/>
          <w:iCs/>
          <w:sz w:val="24"/>
          <w:szCs w:val="24"/>
        </w:rPr>
        <w:t>Виды познавательно-исследовательской деятельности:</w:t>
      </w:r>
    </w:p>
    <w:p w:rsidR="00436653" w:rsidRDefault="00436653" w:rsidP="00D402F8">
      <w:pPr>
        <w:pStyle w:val="ListParagraph"/>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rPr>
        <w:t>Экспериментирование;</w:t>
      </w:r>
    </w:p>
    <w:p w:rsidR="00436653" w:rsidRDefault="00436653" w:rsidP="00D402F8">
      <w:pPr>
        <w:pStyle w:val="ListParagraph"/>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rPr>
        <w:t>Исследование;</w:t>
      </w:r>
    </w:p>
    <w:p w:rsidR="00436653" w:rsidRDefault="00436653" w:rsidP="00D402F8">
      <w:pPr>
        <w:pStyle w:val="ListParagraph"/>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Моделирование: </w:t>
      </w:r>
    </w:p>
    <w:p w:rsidR="00436653" w:rsidRDefault="00436653" w:rsidP="00554A7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замещение;</w:t>
      </w:r>
    </w:p>
    <w:p w:rsidR="00436653" w:rsidRDefault="00436653" w:rsidP="00554A7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составление моделей;</w:t>
      </w:r>
    </w:p>
    <w:p w:rsidR="00436653" w:rsidRDefault="00436653" w:rsidP="00554A7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деятельность с использованием моделей;</w:t>
      </w:r>
    </w:p>
    <w:p w:rsidR="00436653" w:rsidRDefault="00436653" w:rsidP="00554A7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по характеру моделей (предметное, знаковое, мысленное).</w:t>
      </w:r>
    </w:p>
    <w:p w:rsidR="00436653" w:rsidRPr="006E4F48" w:rsidRDefault="00436653" w:rsidP="006E4F48">
      <w:pPr>
        <w:spacing w:after="0" w:line="240" w:lineRule="auto"/>
        <w:rPr>
          <w:rFonts w:ascii="Times New Roman" w:hAnsi="Times New Roman" w:cs="Times New Roman"/>
          <w:sz w:val="24"/>
          <w:szCs w:val="24"/>
        </w:rPr>
      </w:pPr>
    </w:p>
    <w:p w:rsidR="00436653" w:rsidRDefault="00436653" w:rsidP="00500301">
      <w:pPr>
        <w:pStyle w:val="ListParagraph"/>
        <w:spacing w:after="0" w:line="240" w:lineRule="auto"/>
        <w:ind w:left="567"/>
        <w:rPr>
          <w:rFonts w:ascii="Times New Roman" w:hAnsi="Times New Roman" w:cs="Times New Roman"/>
          <w:sz w:val="24"/>
          <w:szCs w:val="24"/>
        </w:rPr>
      </w:pPr>
      <w:r w:rsidRPr="00554A7D">
        <w:rPr>
          <w:rFonts w:ascii="Times New Roman" w:hAnsi="Times New Roman" w:cs="Times New Roman"/>
          <w:b/>
          <w:bCs/>
          <w:sz w:val="24"/>
          <w:szCs w:val="24"/>
        </w:rPr>
        <w:t>Коммуникативная деятельность</w:t>
      </w:r>
      <w:r>
        <w:rPr>
          <w:rFonts w:ascii="Times New Roman" w:hAnsi="Times New Roman" w:cs="Times New Roman"/>
          <w:sz w:val="24"/>
          <w:szCs w:val="24"/>
        </w:rPr>
        <w:t xml:space="preserve"> – форма активности ребёнка,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p w:rsidR="00436653" w:rsidRPr="00500301" w:rsidRDefault="00436653" w:rsidP="00500301">
      <w:pPr>
        <w:pStyle w:val="ListParagraph"/>
        <w:spacing w:after="0" w:line="240" w:lineRule="auto"/>
        <w:ind w:left="567"/>
        <w:rPr>
          <w:rFonts w:ascii="Times New Roman" w:hAnsi="Times New Roman" w:cs="Times New Roman"/>
          <w:i/>
          <w:iCs/>
          <w:sz w:val="24"/>
          <w:szCs w:val="24"/>
        </w:rPr>
      </w:pPr>
      <w:r w:rsidRPr="00500301">
        <w:rPr>
          <w:rFonts w:ascii="Times New Roman" w:hAnsi="Times New Roman" w:cs="Times New Roman"/>
          <w:i/>
          <w:iCs/>
          <w:sz w:val="24"/>
          <w:szCs w:val="24"/>
        </w:rPr>
        <w:t>Формы общения со взрослым:</w:t>
      </w:r>
    </w:p>
    <w:p w:rsidR="00436653" w:rsidRDefault="00436653" w:rsidP="00D402F8">
      <w:pPr>
        <w:pStyle w:val="ListParagraph"/>
        <w:numPr>
          <w:ilvl w:val="0"/>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Ситуативно-деловая;</w:t>
      </w:r>
    </w:p>
    <w:p w:rsidR="00436653" w:rsidRDefault="00436653" w:rsidP="00D402F8">
      <w:pPr>
        <w:pStyle w:val="ListParagraph"/>
        <w:numPr>
          <w:ilvl w:val="0"/>
          <w:numId w:val="50"/>
        </w:num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500301">
        <w:rPr>
          <w:rFonts w:ascii="Times New Roman" w:hAnsi="Times New Roman" w:cs="Times New Roman"/>
          <w:sz w:val="24"/>
          <w:szCs w:val="24"/>
        </w:rPr>
        <w:t>неситуативно-познавательная;</w:t>
      </w:r>
    </w:p>
    <w:p w:rsidR="00436653" w:rsidRPr="00500301" w:rsidRDefault="00436653" w:rsidP="00D402F8">
      <w:pPr>
        <w:pStyle w:val="ListParagraph"/>
        <w:numPr>
          <w:ilvl w:val="0"/>
          <w:numId w:val="50"/>
        </w:numPr>
        <w:spacing w:after="0" w:line="240" w:lineRule="auto"/>
        <w:rPr>
          <w:rFonts w:ascii="Times New Roman" w:hAnsi="Times New Roman" w:cs="Times New Roman"/>
          <w:sz w:val="24"/>
          <w:szCs w:val="24"/>
        </w:rPr>
      </w:pPr>
      <w:r w:rsidRPr="00500301">
        <w:rPr>
          <w:rFonts w:ascii="Times New Roman" w:hAnsi="Times New Roman" w:cs="Times New Roman"/>
          <w:sz w:val="24"/>
          <w:szCs w:val="24"/>
        </w:rPr>
        <w:t>Внеситуативно-личностная.</w:t>
      </w:r>
    </w:p>
    <w:p w:rsidR="00436653" w:rsidRPr="007132DE" w:rsidRDefault="00436653" w:rsidP="00500301">
      <w:pPr>
        <w:pStyle w:val="ListParagraph"/>
        <w:spacing w:after="0" w:line="240" w:lineRule="auto"/>
        <w:ind w:left="567"/>
        <w:rPr>
          <w:rFonts w:ascii="Times New Roman" w:hAnsi="Times New Roman" w:cs="Times New Roman"/>
          <w:i/>
          <w:iCs/>
          <w:sz w:val="24"/>
          <w:szCs w:val="24"/>
        </w:rPr>
      </w:pPr>
      <w:r w:rsidRPr="007132DE">
        <w:rPr>
          <w:rFonts w:ascii="Times New Roman" w:hAnsi="Times New Roman" w:cs="Times New Roman"/>
          <w:i/>
          <w:iCs/>
          <w:sz w:val="24"/>
          <w:szCs w:val="24"/>
        </w:rPr>
        <w:t>Формы общения со сверстниками:</w:t>
      </w:r>
    </w:p>
    <w:p w:rsidR="00436653" w:rsidRDefault="00436653" w:rsidP="00D402F8">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Эмоционально-практическая;</w:t>
      </w:r>
    </w:p>
    <w:p w:rsidR="00436653" w:rsidRDefault="00436653" w:rsidP="00D402F8">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Внеситуативно-деловая;</w:t>
      </w:r>
    </w:p>
    <w:p w:rsidR="00436653" w:rsidRPr="00500301" w:rsidRDefault="00436653" w:rsidP="00D402F8">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Ситуативно-деловая.</w:t>
      </w:r>
    </w:p>
    <w:p w:rsidR="00436653" w:rsidRPr="007132DE" w:rsidRDefault="00436653" w:rsidP="00500301">
      <w:pPr>
        <w:pStyle w:val="ListParagraph"/>
        <w:spacing w:after="0" w:line="240" w:lineRule="auto"/>
        <w:ind w:left="567"/>
        <w:rPr>
          <w:rFonts w:ascii="Times New Roman" w:hAnsi="Times New Roman" w:cs="Times New Roman"/>
          <w:i/>
          <w:iCs/>
          <w:sz w:val="24"/>
          <w:szCs w:val="24"/>
        </w:rPr>
      </w:pPr>
      <w:r w:rsidRPr="007132DE">
        <w:rPr>
          <w:rFonts w:ascii="Times New Roman" w:hAnsi="Times New Roman" w:cs="Times New Roman"/>
          <w:i/>
          <w:iCs/>
          <w:sz w:val="24"/>
          <w:szCs w:val="24"/>
        </w:rPr>
        <w:t>Конструктивное общение и взаимодействие со взрослыми и сверстниками, устная речь как основное средство общения.</w:t>
      </w:r>
    </w:p>
    <w:p w:rsidR="00436653" w:rsidRPr="006E4F48" w:rsidRDefault="00436653" w:rsidP="006E4F48">
      <w:pPr>
        <w:spacing w:after="0" w:line="240" w:lineRule="auto"/>
        <w:rPr>
          <w:rFonts w:ascii="Times New Roman" w:hAnsi="Times New Roman" w:cs="Times New Roman"/>
          <w:sz w:val="24"/>
          <w:szCs w:val="24"/>
        </w:rPr>
      </w:pPr>
    </w:p>
    <w:p w:rsidR="00436653" w:rsidRDefault="00436653" w:rsidP="00500301">
      <w:pPr>
        <w:pStyle w:val="ListParagraph"/>
        <w:spacing w:after="0" w:line="240" w:lineRule="auto"/>
        <w:ind w:left="567"/>
        <w:rPr>
          <w:rFonts w:ascii="Times New Roman" w:hAnsi="Times New Roman" w:cs="Times New Roman"/>
          <w:sz w:val="24"/>
          <w:szCs w:val="24"/>
        </w:rPr>
      </w:pPr>
      <w:r w:rsidRPr="007132DE">
        <w:rPr>
          <w:rFonts w:ascii="Times New Roman" w:hAnsi="Times New Roman" w:cs="Times New Roman"/>
          <w:b/>
          <w:bCs/>
          <w:sz w:val="24"/>
          <w:szCs w:val="24"/>
        </w:rPr>
        <w:t>Двигательная деятельность</w:t>
      </w:r>
      <w:r>
        <w:rPr>
          <w:rFonts w:ascii="Times New Roman" w:hAnsi="Times New Roman" w:cs="Times New Roman"/>
          <w:sz w:val="24"/>
          <w:szCs w:val="24"/>
        </w:rPr>
        <w:t xml:space="preserve"> – форма активности ребёнка, позволяющая решать двигательные задачи путём реализации двигательной функции</w:t>
      </w:r>
    </w:p>
    <w:p w:rsidR="00436653" w:rsidRPr="007132DE" w:rsidRDefault="00436653" w:rsidP="00500301">
      <w:pPr>
        <w:pStyle w:val="ListParagraph"/>
        <w:spacing w:after="0" w:line="240" w:lineRule="auto"/>
        <w:ind w:left="567"/>
        <w:rPr>
          <w:rFonts w:ascii="Times New Roman" w:hAnsi="Times New Roman" w:cs="Times New Roman"/>
          <w:i/>
          <w:iCs/>
          <w:sz w:val="24"/>
          <w:szCs w:val="24"/>
        </w:rPr>
      </w:pPr>
      <w:r w:rsidRPr="007132DE">
        <w:rPr>
          <w:rFonts w:ascii="Times New Roman" w:hAnsi="Times New Roman" w:cs="Times New Roman"/>
          <w:i/>
          <w:iCs/>
          <w:sz w:val="24"/>
          <w:szCs w:val="24"/>
        </w:rPr>
        <w:t>Гимнастика:</w:t>
      </w:r>
    </w:p>
    <w:p w:rsidR="00436653" w:rsidRDefault="00436653" w:rsidP="00D402F8">
      <w:pPr>
        <w:pStyle w:val="ListParagraph"/>
        <w:numPr>
          <w:ilvl w:val="0"/>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Основные движения (ходьба, бег, метание, прыжки, лазанье, равновесие);</w:t>
      </w:r>
    </w:p>
    <w:p w:rsidR="00436653" w:rsidRDefault="00436653" w:rsidP="00D402F8">
      <w:pPr>
        <w:pStyle w:val="ListParagraph"/>
        <w:numPr>
          <w:ilvl w:val="0"/>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Строевые упражнения;</w:t>
      </w:r>
    </w:p>
    <w:p w:rsidR="00436653" w:rsidRDefault="00436653" w:rsidP="00D402F8">
      <w:pPr>
        <w:pStyle w:val="ListParagraph"/>
        <w:numPr>
          <w:ilvl w:val="0"/>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Танцевальные упражнения;</w:t>
      </w:r>
    </w:p>
    <w:p w:rsidR="00436653" w:rsidRPr="007132DE" w:rsidRDefault="00436653" w:rsidP="00D402F8">
      <w:pPr>
        <w:pStyle w:val="ListParagraph"/>
        <w:numPr>
          <w:ilvl w:val="0"/>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С элементами спортивных игр (летние и зимние виды спорта).</w:t>
      </w:r>
    </w:p>
    <w:p w:rsidR="00436653" w:rsidRPr="007132DE" w:rsidRDefault="00436653" w:rsidP="00500301">
      <w:pPr>
        <w:pStyle w:val="ListParagraph"/>
        <w:spacing w:after="0" w:line="240" w:lineRule="auto"/>
        <w:ind w:left="567"/>
        <w:rPr>
          <w:rFonts w:ascii="Times New Roman" w:hAnsi="Times New Roman" w:cs="Times New Roman"/>
          <w:i/>
          <w:iCs/>
          <w:sz w:val="24"/>
          <w:szCs w:val="24"/>
        </w:rPr>
      </w:pPr>
      <w:r w:rsidRPr="007132DE">
        <w:rPr>
          <w:rFonts w:ascii="Times New Roman" w:hAnsi="Times New Roman" w:cs="Times New Roman"/>
          <w:i/>
          <w:iCs/>
          <w:sz w:val="24"/>
          <w:szCs w:val="24"/>
        </w:rPr>
        <w:t>Игры:</w:t>
      </w:r>
    </w:p>
    <w:p w:rsidR="00436653" w:rsidRDefault="00436653" w:rsidP="00D402F8">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w:t>
      </w:r>
    </w:p>
    <w:p w:rsidR="00436653" w:rsidRPr="007132DE" w:rsidRDefault="00436653" w:rsidP="00D402F8">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С элементами спорта.</w:t>
      </w:r>
    </w:p>
    <w:p w:rsidR="00436653" w:rsidRPr="007132DE" w:rsidRDefault="00436653" w:rsidP="00500301">
      <w:pPr>
        <w:pStyle w:val="ListParagraph"/>
        <w:spacing w:after="0" w:line="240" w:lineRule="auto"/>
        <w:ind w:left="567"/>
        <w:rPr>
          <w:rFonts w:ascii="Times New Roman" w:hAnsi="Times New Roman" w:cs="Times New Roman"/>
          <w:i/>
          <w:iCs/>
          <w:sz w:val="24"/>
          <w:szCs w:val="24"/>
        </w:rPr>
      </w:pPr>
      <w:r w:rsidRPr="007132DE">
        <w:rPr>
          <w:rFonts w:ascii="Times New Roman" w:hAnsi="Times New Roman" w:cs="Times New Roman"/>
          <w:i/>
          <w:iCs/>
          <w:sz w:val="24"/>
          <w:szCs w:val="24"/>
        </w:rPr>
        <w:t>Простейший туризм;</w:t>
      </w:r>
    </w:p>
    <w:p w:rsidR="00436653" w:rsidRPr="007132DE" w:rsidRDefault="00436653" w:rsidP="00500301">
      <w:pPr>
        <w:pStyle w:val="ListParagraph"/>
        <w:spacing w:after="0" w:line="240" w:lineRule="auto"/>
        <w:ind w:left="567"/>
        <w:rPr>
          <w:rFonts w:ascii="Times New Roman" w:hAnsi="Times New Roman" w:cs="Times New Roman"/>
          <w:i/>
          <w:iCs/>
          <w:sz w:val="24"/>
          <w:szCs w:val="24"/>
        </w:rPr>
      </w:pPr>
      <w:r w:rsidRPr="007132DE">
        <w:rPr>
          <w:rFonts w:ascii="Times New Roman" w:hAnsi="Times New Roman" w:cs="Times New Roman"/>
          <w:i/>
          <w:iCs/>
          <w:sz w:val="24"/>
          <w:szCs w:val="24"/>
        </w:rPr>
        <w:t>Катание на самокате, санках, велосипеде, ходьба на лыжах и др.</w:t>
      </w:r>
    </w:p>
    <w:p w:rsidR="00436653" w:rsidRPr="006E4F48" w:rsidRDefault="00436653" w:rsidP="006E4F48">
      <w:pPr>
        <w:spacing w:after="0" w:line="240" w:lineRule="auto"/>
        <w:rPr>
          <w:rFonts w:ascii="Times New Roman" w:hAnsi="Times New Roman" w:cs="Times New Roman"/>
          <w:b/>
          <w:bCs/>
          <w:sz w:val="24"/>
          <w:szCs w:val="24"/>
        </w:rPr>
      </w:pPr>
    </w:p>
    <w:p w:rsidR="00436653" w:rsidRDefault="00436653" w:rsidP="00500301">
      <w:pPr>
        <w:pStyle w:val="ListParagraph"/>
        <w:spacing w:after="0" w:line="240" w:lineRule="auto"/>
        <w:ind w:left="567"/>
        <w:rPr>
          <w:rFonts w:ascii="Times New Roman" w:hAnsi="Times New Roman" w:cs="Times New Roman"/>
          <w:sz w:val="24"/>
          <w:szCs w:val="24"/>
        </w:rPr>
      </w:pPr>
      <w:r>
        <w:rPr>
          <w:rFonts w:ascii="Times New Roman" w:hAnsi="Times New Roman" w:cs="Times New Roman"/>
          <w:b/>
          <w:bCs/>
          <w:sz w:val="24"/>
          <w:szCs w:val="24"/>
        </w:rPr>
        <w:t xml:space="preserve">Самообслуживание и элементы бытового труда – </w:t>
      </w:r>
      <w:r w:rsidRPr="00F2628C">
        <w:rPr>
          <w:rFonts w:ascii="Times New Roman" w:hAnsi="Times New Roman" w:cs="Times New Roman"/>
          <w:sz w:val="24"/>
          <w:szCs w:val="24"/>
        </w:rPr>
        <w:t>форма активности ребёнка, требующая приложения усилий для удовлетворения физиологических и моральных потребностей и приносящая конкретный результат, который можно увидеть, потро</w:t>
      </w:r>
      <w:r>
        <w:rPr>
          <w:rFonts w:ascii="Times New Roman" w:hAnsi="Times New Roman" w:cs="Times New Roman"/>
          <w:sz w:val="24"/>
          <w:szCs w:val="24"/>
        </w:rPr>
        <w:t>гать, почувствовать</w:t>
      </w:r>
    </w:p>
    <w:p w:rsidR="00436653" w:rsidRPr="00F2628C" w:rsidRDefault="00436653" w:rsidP="00D402F8">
      <w:pPr>
        <w:pStyle w:val="ListParagraph"/>
        <w:numPr>
          <w:ilvl w:val="0"/>
          <w:numId w:val="54"/>
        </w:numPr>
        <w:spacing w:after="0" w:line="240" w:lineRule="auto"/>
        <w:rPr>
          <w:rFonts w:ascii="Times New Roman" w:hAnsi="Times New Roman" w:cs="Times New Roman"/>
          <w:i/>
          <w:iCs/>
          <w:sz w:val="24"/>
          <w:szCs w:val="24"/>
        </w:rPr>
      </w:pPr>
      <w:r w:rsidRPr="00F2628C">
        <w:rPr>
          <w:rFonts w:ascii="Times New Roman" w:hAnsi="Times New Roman" w:cs="Times New Roman"/>
          <w:i/>
          <w:iCs/>
          <w:sz w:val="24"/>
          <w:szCs w:val="24"/>
        </w:rPr>
        <w:t>Самообслуживание;</w:t>
      </w:r>
    </w:p>
    <w:p w:rsidR="00436653" w:rsidRPr="00F2628C" w:rsidRDefault="00436653" w:rsidP="00D402F8">
      <w:pPr>
        <w:pStyle w:val="ListParagraph"/>
        <w:numPr>
          <w:ilvl w:val="0"/>
          <w:numId w:val="54"/>
        </w:numPr>
        <w:spacing w:after="0" w:line="240" w:lineRule="auto"/>
        <w:rPr>
          <w:rFonts w:ascii="Times New Roman" w:hAnsi="Times New Roman" w:cs="Times New Roman"/>
          <w:i/>
          <w:iCs/>
          <w:sz w:val="24"/>
          <w:szCs w:val="24"/>
        </w:rPr>
      </w:pPr>
      <w:r w:rsidRPr="00F2628C">
        <w:rPr>
          <w:rFonts w:ascii="Times New Roman" w:hAnsi="Times New Roman" w:cs="Times New Roman"/>
          <w:i/>
          <w:iCs/>
          <w:sz w:val="24"/>
          <w:szCs w:val="24"/>
        </w:rPr>
        <w:t>Хозяйственно-бытовой труд;</w:t>
      </w:r>
    </w:p>
    <w:p w:rsidR="00436653" w:rsidRPr="00F2628C" w:rsidRDefault="00436653" w:rsidP="00D402F8">
      <w:pPr>
        <w:pStyle w:val="ListParagraph"/>
        <w:numPr>
          <w:ilvl w:val="0"/>
          <w:numId w:val="54"/>
        </w:numPr>
        <w:spacing w:after="0" w:line="240" w:lineRule="auto"/>
        <w:rPr>
          <w:rFonts w:ascii="Times New Roman" w:hAnsi="Times New Roman" w:cs="Times New Roman"/>
          <w:i/>
          <w:iCs/>
          <w:sz w:val="24"/>
          <w:szCs w:val="24"/>
        </w:rPr>
      </w:pPr>
      <w:r w:rsidRPr="00F2628C">
        <w:rPr>
          <w:rFonts w:ascii="Times New Roman" w:hAnsi="Times New Roman" w:cs="Times New Roman"/>
          <w:i/>
          <w:iCs/>
          <w:sz w:val="24"/>
          <w:szCs w:val="24"/>
        </w:rPr>
        <w:t>Труд в природе;</w:t>
      </w:r>
    </w:p>
    <w:p w:rsidR="00436653" w:rsidRPr="00F2628C" w:rsidRDefault="00436653" w:rsidP="00D402F8">
      <w:pPr>
        <w:pStyle w:val="ListParagraph"/>
        <w:numPr>
          <w:ilvl w:val="0"/>
          <w:numId w:val="54"/>
        </w:numPr>
        <w:spacing w:after="0" w:line="240" w:lineRule="auto"/>
        <w:rPr>
          <w:rFonts w:ascii="Times New Roman" w:hAnsi="Times New Roman" w:cs="Times New Roman"/>
          <w:i/>
          <w:iCs/>
          <w:sz w:val="24"/>
          <w:szCs w:val="24"/>
        </w:rPr>
      </w:pPr>
      <w:r w:rsidRPr="00F2628C">
        <w:rPr>
          <w:rFonts w:ascii="Times New Roman" w:hAnsi="Times New Roman" w:cs="Times New Roman"/>
          <w:i/>
          <w:iCs/>
          <w:sz w:val="24"/>
          <w:szCs w:val="24"/>
        </w:rPr>
        <w:t>Ручной труд.</w:t>
      </w:r>
    </w:p>
    <w:p w:rsidR="00436653" w:rsidRDefault="00436653" w:rsidP="001A02C6">
      <w:pPr>
        <w:pStyle w:val="ListParagraph"/>
        <w:spacing w:after="0" w:line="240" w:lineRule="auto"/>
        <w:ind w:left="1287"/>
        <w:jc w:val="center"/>
        <w:rPr>
          <w:rFonts w:ascii="Times New Roman" w:hAnsi="Times New Roman" w:cs="Times New Roman"/>
          <w:b/>
          <w:bCs/>
          <w:sz w:val="24"/>
          <w:szCs w:val="24"/>
          <w:lang w:val="en-US"/>
        </w:rPr>
      </w:pPr>
    </w:p>
    <w:p w:rsidR="00436653" w:rsidRDefault="00436653" w:rsidP="00C6038A">
      <w:pPr>
        <w:spacing w:after="0" w:line="240" w:lineRule="auto"/>
        <w:ind w:left="567"/>
        <w:rPr>
          <w:rFonts w:ascii="Times New Roman" w:hAnsi="Times New Roman" w:cs="Times New Roman"/>
          <w:sz w:val="24"/>
          <w:szCs w:val="24"/>
        </w:rPr>
      </w:pPr>
      <w:r w:rsidRPr="00F2628C">
        <w:rPr>
          <w:rFonts w:ascii="Times New Roman" w:hAnsi="Times New Roman" w:cs="Times New Roman"/>
          <w:b/>
          <w:bCs/>
          <w:sz w:val="24"/>
          <w:szCs w:val="24"/>
        </w:rPr>
        <w:t xml:space="preserve">Изобразительная </w:t>
      </w:r>
      <w:r>
        <w:rPr>
          <w:rFonts w:ascii="Times New Roman" w:hAnsi="Times New Roman" w:cs="Times New Roman"/>
          <w:b/>
          <w:bCs/>
          <w:sz w:val="24"/>
          <w:szCs w:val="24"/>
        </w:rPr>
        <w:t xml:space="preserve">деятельность – </w:t>
      </w:r>
      <w:r w:rsidRPr="00C6038A">
        <w:rPr>
          <w:rFonts w:ascii="Times New Roman" w:hAnsi="Times New Roman" w:cs="Times New Roman"/>
          <w:sz w:val="24"/>
          <w:szCs w:val="24"/>
        </w:rPr>
        <w:t>форма активности ребёнка, в результате которой создаётся материальный или идеальный продукт</w:t>
      </w:r>
    </w:p>
    <w:p w:rsidR="00436653" w:rsidRPr="00C6038A" w:rsidRDefault="00436653" w:rsidP="00D402F8">
      <w:pPr>
        <w:pStyle w:val="ListParagraph"/>
        <w:numPr>
          <w:ilvl w:val="0"/>
          <w:numId w:val="55"/>
        </w:numPr>
        <w:spacing w:after="0" w:line="240" w:lineRule="auto"/>
        <w:rPr>
          <w:rFonts w:ascii="Times New Roman" w:hAnsi="Times New Roman" w:cs="Times New Roman"/>
          <w:i/>
          <w:iCs/>
          <w:sz w:val="24"/>
          <w:szCs w:val="24"/>
        </w:rPr>
      </w:pPr>
      <w:r w:rsidRPr="00C6038A">
        <w:rPr>
          <w:rFonts w:ascii="Times New Roman" w:hAnsi="Times New Roman" w:cs="Times New Roman"/>
          <w:i/>
          <w:iCs/>
          <w:sz w:val="24"/>
          <w:szCs w:val="24"/>
        </w:rPr>
        <w:t>Рисование</w:t>
      </w:r>
    </w:p>
    <w:p w:rsidR="00436653" w:rsidRPr="00C6038A" w:rsidRDefault="00436653" w:rsidP="00D402F8">
      <w:pPr>
        <w:pStyle w:val="ListParagraph"/>
        <w:numPr>
          <w:ilvl w:val="0"/>
          <w:numId w:val="55"/>
        </w:numPr>
        <w:spacing w:after="0" w:line="240" w:lineRule="auto"/>
        <w:rPr>
          <w:rFonts w:ascii="Times New Roman" w:hAnsi="Times New Roman" w:cs="Times New Roman"/>
          <w:i/>
          <w:iCs/>
          <w:sz w:val="24"/>
          <w:szCs w:val="24"/>
        </w:rPr>
      </w:pPr>
      <w:r w:rsidRPr="00C6038A">
        <w:rPr>
          <w:rFonts w:ascii="Times New Roman" w:hAnsi="Times New Roman" w:cs="Times New Roman"/>
          <w:i/>
          <w:iCs/>
          <w:sz w:val="24"/>
          <w:szCs w:val="24"/>
        </w:rPr>
        <w:t>Лепка</w:t>
      </w:r>
    </w:p>
    <w:p w:rsidR="00436653" w:rsidRPr="00C6038A" w:rsidRDefault="00436653" w:rsidP="00D402F8">
      <w:pPr>
        <w:pStyle w:val="ListParagraph"/>
        <w:numPr>
          <w:ilvl w:val="0"/>
          <w:numId w:val="55"/>
        </w:numPr>
        <w:spacing w:after="0" w:line="240" w:lineRule="auto"/>
        <w:rPr>
          <w:rFonts w:ascii="Times New Roman" w:hAnsi="Times New Roman" w:cs="Times New Roman"/>
          <w:i/>
          <w:iCs/>
          <w:sz w:val="24"/>
          <w:szCs w:val="24"/>
        </w:rPr>
      </w:pPr>
      <w:r w:rsidRPr="00C6038A">
        <w:rPr>
          <w:rFonts w:ascii="Times New Roman" w:hAnsi="Times New Roman" w:cs="Times New Roman"/>
          <w:i/>
          <w:iCs/>
          <w:sz w:val="24"/>
          <w:szCs w:val="24"/>
        </w:rPr>
        <w:t xml:space="preserve">Аппликация </w:t>
      </w:r>
    </w:p>
    <w:p w:rsidR="00436653" w:rsidRDefault="00436653" w:rsidP="006E4F48">
      <w:pPr>
        <w:spacing w:after="0" w:line="240" w:lineRule="auto"/>
        <w:rPr>
          <w:rFonts w:ascii="Times New Roman" w:hAnsi="Times New Roman" w:cs="Times New Roman"/>
          <w:b/>
          <w:bCs/>
          <w:sz w:val="24"/>
          <w:szCs w:val="24"/>
        </w:rPr>
      </w:pPr>
    </w:p>
    <w:p w:rsidR="00436653" w:rsidRDefault="00436653" w:rsidP="00C6038A">
      <w:pPr>
        <w:spacing w:after="0" w:line="240" w:lineRule="auto"/>
        <w:ind w:left="567"/>
        <w:rPr>
          <w:rFonts w:ascii="Times New Roman" w:hAnsi="Times New Roman" w:cs="Times New Roman"/>
          <w:sz w:val="24"/>
          <w:szCs w:val="24"/>
        </w:rPr>
      </w:pPr>
      <w:r w:rsidRPr="00C6038A">
        <w:rPr>
          <w:rFonts w:ascii="Times New Roman" w:hAnsi="Times New Roman" w:cs="Times New Roman"/>
          <w:b/>
          <w:bCs/>
          <w:sz w:val="24"/>
          <w:szCs w:val="24"/>
        </w:rPr>
        <w:t>Конструирование из различных материалов</w:t>
      </w:r>
      <w:r>
        <w:rPr>
          <w:rFonts w:ascii="Times New Roman" w:hAnsi="Times New Roman" w:cs="Times New Roman"/>
          <w:sz w:val="24"/>
          <w:szCs w:val="24"/>
        </w:rPr>
        <w:t xml:space="preserve"> – форма активности ребёнка, которая развивает у него пространственное мышление, формирует способность предвидеть будущий результат, даёт возможность для развития творчества, обогащает речь</w:t>
      </w:r>
    </w:p>
    <w:p w:rsidR="00436653" w:rsidRDefault="00436653" w:rsidP="00D402F8">
      <w:pPr>
        <w:pStyle w:val="ListParagraph"/>
        <w:numPr>
          <w:ilvl w:val="0"/>
          <w:numId w:val="56"/>
        </w:numPr>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из строительных материалов;</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из коробок, катушек и другого бросового материала;</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из природного материала.</w:t>
      </w:r>
    </w:p>
    <w:p w:rsidR="00436653" w:rsidRDefault="00436653" w:rsidP="00D402F8">
      <w:pPr>
        <w:pStyle w:val="ListParagraph"/>
        <w:numPr>
          <w:ilvl w:val="0"/>
          <w:numId w:val="56"/>
        </w:num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Художественный труд:</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аппликация;</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конструирование из бумаги.</w:t>
      </w:r>
    </w:p>
    <w:p w:rsidR="00436653" w:rsidRPr="006E4F48" w:rsidRDefault="00436653" w:rsidP="006E4F48">
      <w:pPr>
        <w:spacing w:after="0" w:line="240" w:lineRule="auto"/>
        <w:rPr>
          <w:rFonts w:ascii="Times New Roman" w:hAnsi="Times New Roman" w:cs="Times New Roman"/>
          <w:sz w:val="24"/>
          <w:szCs w:val="24"/>
        </w:rPr>
      </w:pPr>
    </w:p>
    <w:p w:rsidR="00436653" w:rsidRDefault="00436653" w:rsidP="00D858CD">
      <w:pPr>
        <w:pStyle w:val="ListParagraph"/>
        <w:spacing w:after="0" w:line="240" w:lineRule="auto"/>
        <w:ind w:left="567"/>
        <w:rPr>
          <w:rFonts w:ascii="Times New Roman" w:hAnsi="Times New Roman" w:cs="Times New Roman"/>
          <w:sz w:val="24"/>
          <w:szCs w:val="24"/>
        </w:rPr>
      </w:pPr>
      <w:r w:rsidRPr="00D858CD">
        <w:rPr>
          <w:rFonts w:ascii="Times New Roman" w:hAnsi="Times New Roman" w:cs="Times New Roman"/>
          <w:b/>
          <w:bCs/>
          <w:sz w:val="24"/>
          <w:szCs w:val="24"/>
        </w:rPr>
        <w:t>Музыкальная деятельность</w:t>
      </w:r>
      <w:r>
        <w:rPr>
          <w:rFonts w:ascii="Times New Roman" w:hAnsi="Times New Roman" w:cs="Times New Roman"/>
          <w:sz w:val="24"/>
          <w:szCs w:val="24"/>
        </w:rPr>
        <w:t xml:space="preserve"> – форма активности ребёнка, дающая ему возможность выбирать наиболее близкие и успешные в реализации позиции: слушателя, исполнителя, сочинителя.</w:t>
      </w:r>
    </w:p>
    <w:p w:rsidR="00436653" w:rsidRPr="00D858CD" w:rsidRDefault="00436653" w:rsidP="00D402F8">
      <w:pPr>
        <w:pStyle w:val="ListParagraph"/>
        <w:numPr>
          <w:ilvl w:val="0"/>
          <w:numId w:val="57"/>
        </w:numPr>
        <w:spacing w:after="0" w:line="240" w:lineRule="auto"/>
        <w:rPr>
          <w:rFonts w:ascii="Times New Roman" w:hAnsi="Times New Roman" w:cs="Times New Roman"/>
          <w:i/>
          <w:iCs/>
          <w:sz w:val="24"/>
          <w:szCs w:val="24"/>
        </w:rPr>
      </w:pPr>
      <w:r w:rsidRPr="00D858CD">
        <w:rPr>
          <w:rFonts w:ascii="Times New Roman" w:hAnsi="Times New Roman" w:cs="Times New Roman"/>
          <w:i/>
          <w:iCs/>
          <w:sz w:val="24"/>
          <w:szCs w:val="24"/>
        </w:rPr>
        <w:t>Восприятие музыки.</w:t>
      </w:r>
    </w:p>
    <w:p w:rsidR="00436653" w:rsidRDefault="00436653" w:rsidP="00D402F8">
      <w:pPr>
        <w:pStyle w:val="ListParagraph"/>
        <w:numPr>
          <w:ilvl w:val="0"/>
          <w:numId w:val="57"/>
        </w:numPr>
        <w:spacing w:after="0" w:line="240" w:lineRule="auto"/>
        <w:rPr>
          <w:rFonts w:ascii="Times New Roman" w:hAnsi="Times New Roman" w:cs="Times New Roman"/>
          <w:sz w:val="24"/>
          <w:szCs w:val="24"/>
        </w:rPr>
      </w:pPr>
      <w:r w:rsidRPr="00D858CD">
        <w:rPr>
          <w:rFonts w:ascii="Times New Roman" w:hAnsi="Times New Roman" w:cs="Times New Roman"/>
          <w:i/>
          <w:iCs/>
          <w:sz w:val="24"/>
          <w:szCs w:val="24"/>
        </w:rPr>
        <w:t>Исполнительство</w:t>
      </w:r>
      <w:r>
        <w:rPr>
          <w:rFonts w:ascii="Times New Roman" w:hAnsi="Times New Roman" w:cs="Times New Roman"/>
          <w:sz w:val="24"/>
          <w:szCs w:val="24"/>
        </w:rPr>
        <w:t xml:space="preserve"> (вокальное, инструментальное):</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пение;</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музыкально-ритмические движения;</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игра на детских музыкальных инструментах.</w:t>
      </w:r>
    </w:p>
    <w:p w:rsidR="00436653" w:rsidRDefault="00436653" w:rsidP="00D402F8">
      <w:pPr>
        <w:pStyle w:val="ListParagraph"/>
        <w:numPr>
          <w:ilvl w:val="0"/>
          <w:numId w:val="57"/>
        </w:numPr>
        <w:spacing w:after="0" w:line="240" w:lineRule="auto"/>
        <w:rPr>
          <w:rFonts w:ascii="Times New Roman" w:hAnsi="Times New Roman" w:cs="Times New Roman"/>
          <w:sz w:val="24"/>
          <w:szCs w:val="24"/>
        </w:rPr>
      </w:pPr>
      <w:r w:rsidRPr="00D858CD">
        <w:rPr>
          <w:rFonts w:ascii="Times New Roman" w:hAnsi="Times New Roman" w:cs="Times New Roman"/>
          <w:i/>
          <w:iCs/>
          <w:sz w:val="24"/>
          <w:szCs w:val="24"/>
        </w:rPr>
        <w:t>Творчество</w:t>
      </w:r>
      <w:r>
        <w:rPr>
          <w:rFonts w:ascii="Times New Roman" w:hAnsi="Times New Roman" w:cs="Times New Roman"/>
          <w:sz w:val="24"/>
          <w:szCs w:val="24"/>
        </w:rPr>
        <w:t xml:space="preserve"> (вокальное, инструментальное):</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пение;</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музыкально-ритмические движения;</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музыкально-игровая деятельность;</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игра на музыкальных инструментах</w:t>
      </w:r>
    </w:p>
    <w:p w:rsidR="00436653" w:rsidRPr="006E4F48" w:rsidRDefault="00436653" w:rsidP="006E4F48">
      <w:pPr>
        <w:spacing w:after="0" w:line="240" w:lineRule="auto"/>
        <w:rPr>
          <w:rFonts w:ascii="Times New Roman" w:hAnsi="Times New Roman" w:cs="Times New Roman"/>
          <w:b/>
          <w:bCs/>
          <w:sz w:val="24"/>
          <w:szCs w:val="24"/>
        </w:rPr>
      </w:pPr>
    </w:p>
    <w:p w:rsidR="00436653" w:rsidRDefault="00436653" w:rsidP="00D858CD">
      <w:pPr>
        <w:pStyle w:val="ListParagraph"/>
        <w:spacing w:after="0" w:line="240" w:lineRule="auto"/>
        <w:ind w:left="567"/>
        <w:rPr>
          <w:rFonts w:ascii="Times New Roman" w:hAnsi="Times New Roman" w:cs="Times New Roman"/>
          <w:sz w:val="24"/>
          <w:szCs w:val="24"/>
        </w:rPr>
      </w:pPr>
      <w:r w:rsidRPr="00D858CD">
        <w:rPr>
          <w:rFonts w:ascii="Times New Roman" w:hAnsi="Times New Roman" w:cs="Times New Roman"/>
          <w:b/>
          <w:bCs/>
          <w:sz w:val="24"/>
          <w:szCs w:val="24"/>
        </w:rPr>
        <w:t>Восприятие художественной литературы и фольклора</w:t>
      </w:r>
      <w:r>
        <w:rPr>
          <w:rFonts w:ascii="Times New Roman" w:hAnsi="Times New Roman" w:cs="Times New Roman"/>
          <w:sz w:val="24"/>
          <w:szCs w:val="24"/>
        </w:rPr>
        <w:t xml:space="preserve"> – форма активности ребёнка, предполагающая не пассивное созерцание, а деятельность, которая воплощается во внутреннем содействии героям, в воображаемом перенесении на себя событий, в «мысленном действии», в результате чего возникает эффект личного присутствия, личностного участия в событиях</w:t>
      </w:r>
    </w:p>
    <w:p w:rsidR="00436653" w:rsidRDefault="00436653" w:rsidP="00D402F8">
      <w:pPr>
        <w:pStyle w:val="ListParagraph"/>
        <w:numPr>
          <w:ilvl w:val="0"/>
          <w:numId w:val="57"/>
        </w:numPr>
        <w:spacing w:after="0" w:line="240" w:lineRule="auto"/>
        <w:rPr>
          <w:rFonts w:ascii="Times New Roman" w:hAnsi="Times New Roman" w:cs="Times New Roman"/>
          <w:sz w:val="24"/>
          <w:szCs w:val="24"/>
        </w:rPr>
      </w:pPr>
      <w:r w:rsidRPr="002659A9">
        <w:rPr>
          <w:rFonts w:ascii="Times New Roman" w:hAnsi="Times New Roman" w:cs="Times New Roman"/>
          <w:sz w:val="24"/>
          <w:szCs w:val="24"/>
        </w:rPr>
        <w:t>Чтение (слушание);</w:t>
      </w:r>
    </w:p>
    <w:p w:rsidR="00436653" w:rsidRDefault="00436653" w:rsidP="00D402F8">
      <w:pPr>
        <w:pStyle w:val="ListParagraph"/>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Обсуждение (рассуждение);</w:t>
      </w:r>
    </w:p>
    <w:p w:rsidR="00436653" w:rsidRDefault="00436653" w:rsidP="00D402F8">
      <w:pPr>
        <w:pStyle w:val="ListParagraph"/>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Рассказывание (пересказывание), декларация;</w:t>
      </w:r>
    </w:p>
    <w:p w:rsidR="00436653" w:rsidRDefault="00436653" w:rsidP="00D402F8">
      <w:pPr>
        <w:pStyle w:val="ListParagraph"/>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Разучивание;</w:t>
      </w:r>
    </w:p>
    <w:p w:rsidR="00436653" w:rsidRPr="006E4F48" w:rsidRDefault="00436653" w:rsidP="006E4F48">
      <w:pPr>
        <w:pStyle w:val="ListParagraph"/>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Ситуативный разговор.</w:t>
      </w:r>
    </w:p>
    <w:p w:rsidR="00436653" w:rsidRDefault="00436653" w:rsidP="002659A9">
      <w:pPr>
        <w:pStyle w:val="ListParagraph"/>
        <w:spacing w:before="240" w:after="0" w:line="240" w:lineRule="auto"/>
        <w:ind w:left="1287"/>
        <w:jc w:val="center"/>
        <w:rPr>
          <w:rFonts w:ascii="Times New Roman" w:hAnsi="Times New Roman" w:cs="Times New Roman"/>
          <w:b/>
          <w:bCs/>
          <w:sz w:val="24"/>
          <w:szCs w:val="24"/>
        </w:rPr>
      </w:pPr>
    </w:p>
    <w:p w:rsidR="00436653" w:rsidRPr="002659A9" w:rsidRDefault="00436653" w:rsidP="002659A9">
      <w:pPr>
        <w:pStyle w:val="ListParagraph"/>
        <w:spacing w:before="240" w:after="0" w:line="240" w:lineRule="auto"/>
        <w:ind w:left="1287"/>
        <w:jc w:val="center"/>
        <w:rPr>
          <w:rFonts w:ascii="Times New Roman" w:hAnsi="Times New Roman" w:cs="Times New Roman"/>
          <w:b/>
          <w:bCs/>
          <w:sz w:val="24"/>
          <w:szCs w:val="24"/>
        </w:rPr>
      </w:pPr>
      <w:r w:rsidRPr="002659A9">
        <w:rPr>
          <w:rFonts w:ascii="Times New Roman" w:hAnsi="Times New Roman" w:cs="Times New Roman"/>
          <w:b/>
          <w:bCs/>
          <w:sz w:val="24"/>
          <w:szCs w:val="24"/>
        </w:rPr>
        <w:t>Модель образовательного процесса</w:t>
      </w:r>
    </w:p>
    <w:p w:rsidR="00436653" w:rsidRDefault="00436653" w:rsidP="002659A9">
      <w:pPr>
        <w:pStyle w:val="ListParagraph"/>
        <w:spacing w:before="240" w:after="0" w:line="240" w:lineRule="auto"/>
        <w:ind w:left="1287"/>
        <w:rPr>
          <w:rFonts w:ascii="Times New Roman" w:hAnsi="Times New Roman" w:cs="Times New Roman"/>
          <w:sz w:val="24"/>
          <w:szCs w:val="24"/>
        </w:rPr>
      </w:pPr>
      <w:r w:rsidRPr="002659A9">
        <w:rPr>
          <w:rFonts w:ascii="Times New Roman" w:hAnsi="Times New Roman" w:cs="Times New Roman"/>
          <w:i/>
          <w:iCs/>
          <w:sz w:val="24"/>
          <w:szCs w:val="24"/>
        </w:rPr>
        <w:t>Совместная деятельность</w:t>
      </w:r>
      <w:r>
        <w:rPr>
          <w:rFonts w:ascii="Times New Roman" w:hAnsi="Times New Roman" w:cs="Times New Roman"/>
          <w:sz w:val="24"/>
          <w:szCs w:val="24"/>
        </w:rPr>
        <w:t xml:space="preserve"> строится:</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на субъектной (партнёрской, равноправной) позиции взрослого и ребёнка;</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на диалогическом (а не монологическом) общении взрослого с детьми;</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на продуктивном взаимодействии ребёнка со взрослыми и сверстниками;</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на партнёрской форме организации образовательной деятельности (возможность свободного размещения, перемещения,общения детей и др.);</w:t>
      </w:r>
    </w:p>
    <w:p w:rsidR="00436653" w:rsidRDefault="00436653" w:rsidP="00731DBF">
      <w:pPr>
        <w:pStyle w:val="ListParagraph"/>
        <w:spacing w:after="0" w:line="240" w:lineRule="auto"/>
        <w:ind w:left="567"/>
        <w:rPr>
          <w:rFonts w:ascii="Times New Roman" w:hAnsi="Times New Roman" w:cs="Times New Roman"/>
          <w:sz w:val="24"/>
          <w:szCs w:val="24"/>
        </w:rPr>
      </w:pPr>
    </w:p>
    <w:p w:rsidR="00436653" w:rsidRDefault="00436653" w:rsidP="00731DBF">
      <w:pPr>
        <w:pStyle w:val="ListParagraph"/>
        <w:spacing w:after="0" w:line="240" w:lineRule="auto"/>
        <w:ind w:left="567"/>
        <w:rPr>
          <w:rFonts w:ascii="Times New Roman" w:hAnsi="Times New Roman" w:cs="Times New Roman"/>
          <w:sz w:val="24"/>
          <w:szCs w:val="24"/>
        </w:rPr>
      </w:pPr>
      <w:r>
        <w:rPr>
          <w:rFonts w:ascii="Times New Roman" w:hAnsi="Times New Roman" w:cs="Times New Roman"/>
          <w:sz w:val="24"/>
          <w:szCs w:val="24"/>
        </w:rPr>
        <w:t>Основной мотив участи/ неучастия ребёнка в образовательном процессе – наличие/ отсутствие интереса.</w:t>
      </w:r>
    </w:p>
    <w:p w:rsidR="00436653" w:rsidRDefault="00436653" w:rsidP="00731DBF">
      <w:pPr>
        <w:pStyle w:val="ListParagraph"/>
        <w:spacing w:after="0" w:line="240" w:lineRule="auto"/>
        <w:ind w:left="1276"/>
        <w:rPr>
          <w:rFonts w:ascii="Times New Roman" w:hAnsi="Times New Roman" w:cs="Times New Roman"/>
          <w:i/>
          <w:iCs/>
          <w:sz w:val="24"/>
          <w:szCs w:val="24"/>
        </w:rPr>
      </w:pPr>
    </w:p>
    <w:p w:rsidR="00436653" w:rsidRDefault="00436653" w:rsidP="00731DBF">
      <w:pPr>
        <w:pStyle w:val="ListParagraph"/>
        <w:spacing w:after="0" w:line="240" w:lineRule="auto"/>
        <w:ind w:left="1276"/>
        <w:rPr>
          <w:rFonts w:ascii="Times New Roman" w:hAnsi="Times New Roman" w:cs="Times New Roman"/>
          <w:sz w:val="24"/>
          <w:szCs w:val="24"/>
        </w:rPr>
      </w:pPr>
      <w:r w:rsidRPr="00731DBF">
        <w:rPr>
          <w:rFonts w:ascii="Times New Roman" w:hAnsi="Times New Roman" w:cs="Times New Roman"/>
          <w:i/>
          <w:iCs/>
          <w:sz w:val="24"/>
          <w:szCs w:val="24"/>
        </w:rPr>
        <w:t>Непосредственно образовательная деятельность</w:t>
      </w:r>
      <w:r>
        <w:rPr>
          <w:rFonts w:ascii="Times New Roman" w:hAnsi="Times New Roman" w:cs="Times New Roman"/>
          <w:sz w:val="24"/>
          <w:szCs w:val="24"/>
        </w:rPr>
        <w:t xml:space="preserve">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436653" w:rsidRDefault="00436653" w:rsidP="00731DBF">
      <w:pPr>
        <w:pStyle w:val="ListParagraph"/>
        <w:spacing w:after="0" w:line="240" w:lineRule="auto"/>
        <w:ind w:left="1276"/>
        <w:rPr>
          <w:rFonts w:ascii="Times New Roman" w:hAnsi="Times New Roman" w:cs="Times New Roman"/>
          <w:i/>
          <w:iCs/>
          <w:sz w:val="24"/>
          <w:szCs w:val="24"/>
        </w:rPr>
      </w:pPr>
    </w:p>
    <w:p w:rsidR="00436653" w:rsidRDefault="00436653" w:rsidP="00731DBF">
      <w:pPr>
        <w:pStyle w:val="ListParagraph"/>
        <w:spacing w:after="0" w:line="240" w:lineRule="auto"/>
        <w:ind w:left="1276"/>
        <w:rPr>
          <w:rFonts w:ascii="Times New Roman" w:hAnsi="Times New Roman" w:cs="Times New Roman"/>
          <w:sz w:val="24"/>
          <w:szCs w:val="24"/>
        </w:rPr>
      </w:pPr>
      <w:r>
        <w:rPr>
          <w:rFonts w:ascii="Times New Roman" w:hAnsi="Times New Roman" w:cs="Times New Roman"/>
          <w:i/>
          <w:iCs/>
          <w:sz w:val="24"/>
          <w:szCs w:val="24"/>
        </w:rPr>
        <w:t xml:space="preserve">В режимные моменты </w:t>
      </w:r>
      <w:r w:rsidRPr="00731DBF">
        <w:rPr>
          <w:rFonts w:ascii="Times New Roman" w:hAnsi="Times New Roman" w:cs="Times New Roman"/>
          <w:sz w:val="24"/>
          <w:szCs w:val="24"/>
        </w:rPr>
        <w:t xml:space="preserve">осуществляется </w:t>
      </w:r>
      <w:r>
        <w:rPr>
          <w:rFonts w:ascii="Times New Roman" w:hAnsi="Times New Roman" w:cs="Times New Roman"/>
          <w:sz w:val="24"/>
          <w:szCs w:val="24"/>
        </w:rPr>
        <w:t>работа по формированию культурно-гигиенических навыков, воспитанию организованности и дисциплинированности. Образовательная деятельность с детьми происходит в процессе утреннего приёма, утренней гимнастики, прогулки, приёма пищи, подготовки к послеобеденному сну.</w:t>
      </w:r>
    </w:p>
    <w:p w:rsidR="00436653" w:rsidRDefault="00436653" w:rsidP="00731DBF">
      <w:pPr>
        <w:pStyle w:val="ListParagraph"/>
        <w:spacing w:after="0" w:line="240" w:lineRule="auto"/>
        <w:ind w:left="1276"/>
        <w:rPr>
          <w:rFonts w:ascii="Times New Roman" w:hAnsi="Times New Roman" w:cs="Times New Roman"/>
          <w:i/>
          <w:iCs/>
          <w:sz w:val="24"/>
          <w:szCs w:val="24"/>
        </w:rPr>
      </w:pPr>
    </w:p>
    <w:p w:rsidR="00436653" w:rsidRPr="00731DBF" w:rsidRDefault="00436653" w:rsidP="00731DBF">
      <w:pPr>
        <w:pStyle w:val="ListParagraph"/>
        <w:spacing w:after="0" w:line="240" w:lineRule="auto"/>
        <w:ind w:left="1276"/>
        <w:rPr>
          <w:rFonts w:ascii="Times New Roman" w:hAnsi="Times New Roman" w:cs="Times New Roman"/>
          <w:sz w:val="24"/>
          <w:szCs w:val="24"/>
        </w:rPr>
      </w:pPr>
      <w:r>
        <w:rPr>
          <w:rFonts w:ascii="Times New Roman" w:hAnsi="Times New Roman" w:cs="Times New Roman"/>
          <w:i/>
          <w:iCs/>
          <w:sz w:val="24"/>
          <w:szCs w:val="24"/>
        </w:rPr>
        <w:t xml:space="preserve">Индивидуальная работа – </w:t>
      </w:r>
      <w:r w:rsidRPr="00731DBF">
        <w:rPr>
          <w:rFonts w:ascii="Times New Roman" w:hAnsi="Times New Roman" w:cs="Times New Roman"/>
          <w:sz w:val="24"/>
          <w:szCs w:val="24"/>
        </w:rPr>
        <w:t>это деятельность педагога, воспитателя, осуществляемая с учётом особенностей развития каждого ребёнка.</w:t>
      </w:r>
    </w:p>
    <w:p w:rsidR="00436653" w:rsidRDefault="00436653" w:rsidP="00731DBF">
      <w:pPr>
        <w:pStyle w:val="ListParagraph"/>
        <w:spacing w:after="0" w:line="240" w:lineRule="auto"/>
        <w:ind w:left="1276"/>
        <w:rPr>
          <w:rFonts w:ascii="Times New Roman" w:hAnsi="Times New Roman" w:cs="Times New Roman"/>
          <w:i/>
          <w:iCs/>
          <w:sz w:val="24"/>
          <w:szCs w:val="24"/>
        </w:rPr>
      </w:pPr>
    </w:p>
    <w:p w:rsidR="00436653" w:rsidRPr="00731DBF" w:rsidRDefault="00436653" w:rsidP="00731DBF">
      <w:pPr>
        <w:pStyle w:val="ListParagraph"/>
        <w:spacing w:after="0" w:line="240" w:lineRule="auto"/>
        <w:ind w:left="1276"/>
        <w:rPr>
          <w:rFonts w:ascii="Times New Roman" w:hAnsi="Times New Roman" w:cs="Times New Roman"/>
          <w:i/>
          <w:iCs/>
          <w:sz w:val="24"/>
          <w:szCs w:val="24"/>
        </w:rPr>
      </w:pPr>
      <w:r w:rsidRPr="00731DBF">
        <w:rPr>
          <w:rFonts w:ascii="Times New Roman" w:hAnsi="Times New Roman" w:cs="Times New Roman"/>
          <w:i/>
          <w:iCs/>
          <w:sz w:val="24"/>
          <w:szCs w:val="24"/>
        </w:rPr>
        <w:t>Самостоятельная деятельность (самостоятельность):</w:t>
      </w:r>
    </w:p>
    <w:p w:rsidR="00436653" w:rsidRPr="00731DBF" w:rsidRDefault="00436653" w:rsidP="00731DBF">
      <w:pPr>
        <w:pStyle w:val="ListParagraph"/>
        <w:spacing w:after="0" w:line="240" w:lineRule="auto"/>
        <w:ind w:left="1276"/>
        <w:rPr>
          <w:rFonts w:ascii="Times New Roman" w:hAnsi="Times New Roman" w:cs="Times New Roman"/>
          <w:sz w:val="24"/>
          <w:szCs w:val="24"/>
        </w:rPr>
      </w:pPr>
      <w:r>
        <w:rPr>
          <w:rFonts w:ascii="Times New Roman" w:hAnsi="Times New Roman" w:cs="Times New Roman"/>
          <w:sz w:val="24"/>
          <w:szCs w:val="24"/>
        </w:rPr>
        <w:t>- предполагает свободную деятельность воспитанников в условиях созданной педагогами (в том числе совместно с детьми) развивающей предметно-пространственной образовательной среды;</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обеспечивает выбор каждым ребёнком деятельности по интересам;</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позволяет ему взаимодействовать со сверстниками или действовать индивидуально;</w:t>
      </w:r>
    </w:p>
    <w:p w:rsidR="00436653" w:rsidRDefault="00436653" w:rsidP="00D858CD">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содержит в себе проблемные ситуации и направлена на самостоятельное решение ребёнком разнообразных задач;</w:t>
      </w:r>
    </w:p>
    <w:p w:rsidR="00436653" w:rsidRPr="000F523F" w:rsidRDefault="00436653" w:rsidP="000F523F">
      <w:pPr>
        <w:pStyle w:val="ListParagraph"/>
        <w:spacing w:after="0" w:line="240" w:lineRule="auto"/>
        <w:ind w:left="1287"/>
        <w:rPr>
          <w:rFonts w:ascii="Times New Roman" w:hAnsi="Times New Roman" w:cs="Times New Roman"/>
          <w:sz w:val="24"/>
          <w:szCs w:val="24"/>
        </w:rPr>
      </w:pPr>
      <w:r>
        <w:rPr>
          <w:rFonts w:ascii="Times New Roman" w:hAnsi="Times New Roman" w:cs="Times New Roman"/>
          <w:sz w:val="24"/>
          <w:szCs w:val="24"/>
        </w:rPr>
        <w:t>- позволяет на уровне самостоятельности освоить (закрепить, апробировать) материал, изучаемый в совместной деятельности со взрослым.</w:t>
      </w:r>
    </w:p>
    <w:p w:rsidR="00436653" w:rsidRPr="00C6038A" w:rsidRDefault="00436653" w:rsidP="0050068E">
      <w:pPr>
        <w:pStyle w:val="ListParagraph"/>
        <w:spacing w:after="0" w:line="240" w:lineRule="auto"/>
        <w:ind w:left="709"/>
        <w:jc w:val="center"/>
        <w:rPr>
          <w:rFonts w:ascii="Times New Roman" w:hAnsi="Times New Roman" w:cs="Times New Roman"/>
          <w:sz w:val="24"/>
          <w:szCs w:val="24"/>
        </w:rPr>
      </w:pPr>
    </w:p>
    <w:p w:rsidR="00436653" w:rsidRPr="00D32693" w:rsidRDefault="00436653" w:rsidP="00D32693">
      <w:pPr>
        <w:spacing w:line="24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 xml:space="preserve">2.3.2. </w:t>
      </w:r>
      <w:r w:rsidRPr="00990C06">
        <w:rPr>
          <w:rFonts w:ascii="Times New Roman" w:hAnsi="Times New Roman" w:cs="Times New Roman"/>
          <w:b/>
          <w:bCs/>
          <w:sz w:val="28"/>
          <w:szCs w:val="28"/>
        </w:rPr>
        <w:t>О</w:t>
      </w:r>
      <w:r>
        <w:rPr>
          <w:rFonts w:ascii="Times New Roman" w:hAnsi="Times New Roman" w:cs="Times New Roman"/>
          <w:b/>
          <w:bCs/>
          <w:sz w:val="28"/>
          <w:szCs w:val="28"/>
        </w:rPr>
        <w:t xml:space="preserve">писание </w:t>
      </w:r>
      <w:r w:rsidRPr="00990C06">
        <w:rPr>
          <w:rFonts w:ascii="Times New Roman" w:hAnsi="Times New Roman" w:cs="Times New Roman"/>
          <w:b/>
          <w:bCs/>
          <w:sz w:val="28"/>
          <w:szCs w:val="28"/>
        </w:rPr>
        <w:t xml:space="preserve">образовательной </w:t>
      </w:r>
      <w:r>
        <w:rPr>
          <w:rFonts w:ascii="Times New Roman" w:hAnsi="Times New Roman" w:cs="Times New Roman"/>
          <w:b/>
          <w:bCs/>
          <w:sz w:val="28"/>
          <w:szCs w:val="28"/>
        </w:rPr>
        <w:t>деятельности культурных практик</w:t>
      </w:r>
    </w:p>
    <w:p w:rsidR="00436653" w:rsidRDefault="00436653" w:rsidP="002F30F1">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Во второй половине дня группах организуются разнообразные культурные практики, ориентированные на проявление детьми самостоятельности и творчества. </w:t>
      </w:r>
    </w:p>
    <w:p w:rsidR="00436653" w:rsidRDefault="00436653" w:rsidP="002F30F1">
      <w:pPr>
        <w:spacing w:after="0" w:line="240" w:lineRule="auto"/>
        <w:ind w:left="567"/>
        <w:rPr>
          <w:rFonts w:ascii="Times New Roman" w:hAnsi="Times New Roman" w:cs="Times New Roman"/>
          <w:sz w:val="24"/>
          <w:szCs w:val="24"/>
        </w:rPr>
      </w:pPr>
    </w:p>
    <w:p w:rsidR="00436653" w:rsidRDefault="00436653" w:rsidP="002F30F1">
      <w:pPr>
        <w:spacing w:after="0" w:line="240" w:lineRule="auto"/>
        <w:ind w:left="567"/>
        <w:rPr>
          <w:rFonts w:ascii="Times New Roman" w:hAnsi="Times New Roman" w:cs="Times New Roman"/>
          <w:sz w:val="24"/>
          <w:szCs w:val="24"/>
        </w:rPr>
      </w:pPr>
      <w:r w:rsidRPr="002F30F1">
        <w:rPr>
          <w:rFonts w:ascii="Times New Roman" w:hAnsi="Times New Roman" w:cs="Times New Roman"/>
          <w:b/>
          <w:bCs/>
          <w:sz w:val="24"/>
          <w:szCs w:val="24"/>
        </w:rPr>
        <w:t>Совместная игра воспитателя и детей</w:t>
      </w:r>
      <w:r>
        <w:rPr>
          <w:rFonts w:ascii="Times New Roman" w:hAnsi="Times New Roman" w:cs="Times New Roman"/>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436653" w:rsidRDefault="00436653" w:rsidP="002F30F1">
      <w:pPr>
        <w:spacing w:after="0" w:line="240" w:lineRule="auto"/>
        <w:ind w:left="567"/>
        <w:rPr>
          <w:rFonts w:ascii="Times New Roman" w:hAnsi="Times New Roman" w:cs="Times New Roman"/>
          <w:b/>
          <w:bCs/>
          <w:sz w:val="24"/>
          <w:szCs w:val="24"/>
        </w:rPr>
      </w:pPr>
    </w:p>
    <w:p w:rsidR="00436653" w:rsidRDefault="00436653" w:rsidP="002F30F1">
      <w:pPr>
        <w:spacing w:after="0" w:line="240" w:lineRule="auto"/>
        <w:ind w:left="567"/>
        <w:rPr>
          <w:rFonts w:ascii="Times New Roman" w:hAnsi="Times New Roman" w:cs="Times New Roman"/>
          <w:sz w:val="24"/>
          <w:szCs w:val="24"/>
        </w:rPr>
      </w:pPr>
      <w:r>
        <w:rPr>
          <w:rFonts w:ascii="Times New Roman" w:hAnsi="Times New Roman" w:cs="Times New Roman"/>
          <w:b/>
          <w:bCs/>
          <w:sz w:val="24"/>
          <w:szCs w:val="24"/>
        </w:rPr>
        <w:t xml:space="preserve">Ситуации общения и накопления положительного социально-эмоционального опыта </w:t>
      </w:r>
      <w:r w:rsidRPr="002F30F1">
        <w:rPr>
          <w:rFonts w:ascii="Times New Roman" w:hAnsi="Times New Roman" w:cs="Times New Roman"/>
          <w:sz w:val="24"/>
          <w:szCs w:val="24"/>
        </w:rPr>
        <w:t>носят проблемный характер и заключают</w:t>
      </w:r>
      <w:r>
        <w:rPr>
          <w:rFonts w:ascii="Times New Roman" w:hAnsi="Times New Roman" w:cs="Times New Roman"/>
          <w:sz w:val="24"/>
          <w:szCs w:val="24"/>
        </w:rPr>
        <w:t xml:space="preserve">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436653" w:rsidRDefault="00436653" w:rsidP="00840253">
      <w:pPr>
        <w:spacing w:after="0" w:line="240" w:lineRule="auto"/>
        <w:ind w:left="567"/>
        <w:rPr>
          <w:rFonts w:ascii="Times New Roman" w:hAnsi="Times New Roman" w:cs="Times New Roman"/>
          <w:sz w:val="24"/>
          <w:szCs w:val="24"/>
        </w:rPr>
      </w:pPr>
    </w:p>
    <w:p w:rsidR="00436653" w:rsidRDefault="00436653" w:rsidP="00840253">
      <w:pPr>
        <w:spacing w:after="0" w:line="240" w:lineRule="auto"/>
        <w:ind w:left="567"/>
        <w:rPr>
          <w:rFonts w:ascii="Times New Roman" w:hAnsi="Times New Roman" w:cs="Times New Roman"/>
          <w:sz w:val="24"/>
          <w:szCs w:val="24"/>
        </w:rPr>
      </w:pPr>
      <w:r w:rsidRPr="00840253">
        <w:rPr>
          <w:rFonts w:ascii="Times New Roman" w:hAnsi="Times New Roman" w:cs="Times New Roman"/>
          <w:b/>
          <w:bCs/>
          <w:sz w:val="24"/>
          <w:szCs w:val="24"/>
        </w:rPr>
        <w:t>Творческая мастерская</w:t>
      </w:r>
      <w:r>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занятия рукоделием, приобщение к народным промыслам («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 материалом,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436653" w:rsidRDefault="00436653" w:rsidP="00840253">
      <w:pPr>
        <w:spacing w:after="0" w:line="240" w:lineRule="auto"/>
        <w:ind w:left="567"/>
        <w:rPr>
          <w:rFonts w:ascii="Times New Roman" w:hAnsi="Times New Roman" w:cs="Times New Roman"/>
          <w:sz w:val="24"/>
          <w:szCs w:val="24"/>
        </w:rPr>
      </w:pPr>
    </w:p>
    <w:p w:rsidR="00436653" w:rsidRDefault="00436653" w:rsidP="00840253">
      <w:pPr>
        <w:spacing w:after="0" w:line="240" w:lineRule="auto"/>
        <w:ind w:left="567"/>
        <w:rPr>
          <w:rFonts w:ascii="Times New Roman" w:hAnsi="Times New Roman" w:cs="Times New Roman"/>
          <w:sz w:val="24"/>
          <w:szCs w:val="24"/>
        </w:rPr>
      </w:pPr>
      <w:r w:rsidRPr="00906D2A">
        <w:rPr>
          <w:rFonts w:ascii="Times New Roman" w:hAnsi="Times New Roman" w:cs="Times New Roman"/>
          <w:b/>
          <w:bCs/>
          <w:sz w:val="24"/>
          <w:szCs w:val="24"/>
        </w:rPr>
        <w:t>Музыкально-театральная и литературная гостиная (детская студия</w:t>
      </w:r>
      <w:r>
        <w:rPr>
          <w:rFonts w:ascii="Times New Roman" w:hAnsi="Times New Roman" w:cs="Times New Roman"/>
          <w:sz w:val="24"/>
          <w:szCs w:val="24"/>
        </w:rPr>
        <w:t>)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436653" w:rsidRDefault="00436653" w:rsidP="00840253">
      <w:pPr>
        <w:spacing w:after="0" w:line="240" w:lineRule="auto"/>
        <w:ind w:left="567"/>
        <w:rPr>
          <w:rFonts w:ascii="Times New Roman" w:hAnsi="Times New Roman" w:cs="Times New Roman"/>
          <w:sz w:val="24"/>
          <w:szCs w:val="24"/>
        </w:rPr>
      </w:pPr>
    </w:p>
    <w:p w:rsidR="00436653" w:rsidRDefault="00436653" w:rsidP="002F30F1">
      <w:pPr>
        <w:spacing w:after="0" w:line="240" w:lineRule="auto"/>
        <w:ind w:left="567"/>
        <w:rPr>
          <w:rFonts w:ascii="Times New Roman" w:hAnsi="Times New Roman" w:cs="Times New Roman"/>
          <w:sz w:val="24"/>
          <w:szCs w:val="24"/>
        </w:rPr>
      </w:pPr>
      <w:r w:rsidRPr="00906D2A">
        <w:rPr>
          <w:rFonts w:ascii="Times New Roman" w:hAnsi="Times New Roman" w:cs="Times New Roman"/>
          <w:b/>
          <w:bCs/>
          <w:sz w:val="24"/>
          <w:szCs w:val="24"/>
        </w:rPr>
        <w:t>Сенсорный и интеллектуальный тренинг</w:t>
      </w:r>
      <w:r>
        <w:rPr>
          <w:rFonts w:ascii="Times New Roman" w:hAnsi="Times New Roman" w:cs="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436653" w:rsidRDefault="00436653" w:rsidP="002F30F1">
      <w:pPr>
        <w:spacing w:after="0" w:line="240" w:lineRule="auto"/>
        <w:ind w:left="567"/>
        <w:rPr>
          <w:rFonts w:ascii="Times New Roman" w:hAnsi="Times New Roman" w:cs="Times New Roman"/>
          <w:sz w:val="24"/>
          <w:szCs w:val="24"/>
        </w:rPr>
      </w:pPr>
    </w:p>
    <w:p w:rsidR="00436653" w:rsidRDefault="00436653" w:rsidP="002F30F1">
      <w:pPr>
        <w:spacing w:after="0" w:line="240" w:lineRule="auto"/>
        <w:ind w:left="567"/>
        <w:rPr>
          <w:rFonts w:ascii="Times New Roman" w:hAnsi="Times New Roman" w:cs="Times New Roman"/>
          <w:sz w:val="24"/>
          <w:szCs w:val="24"/>
        </w:rPr>
      </w:pPr>
      <w:r w:rsidRPr="003A7AE5">
        <w:rPr>
          <w:rFonts w:ascii="Times New Roman" w:hAnsi="Times New Roman" w:cs="Times New Roman"/>
          <w:b/>
          <w:bCs/>
          <w:sz w:val="24"/>
          <w:szCs w:val="24"/>
        </w:rPr>
        <w:t>Детский досуг</w:t>
      </w:r>
      <w:r>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(для занятием рукоделием, художественном трудом и пр.).</w:t>
      </w:r>
    </w:p>
    <w:p w:rsidR="00436653" w:rsidRDefault="00436653" w:rsidP="002F30F1">
      <w:pPr>
        <w:spacing w:after="0" w:line="240" w:lineRule="auto"/>
        <w:ind w:left="567"/>
        <w:rPr>
          <w:rFonts w:ascii="Times New Roman" w:hAnsi="Times New Roman" w:cs="Times New Roman"/>
          <w:sz w:val="24"/>
          <w:szCs w:val="24"/>
        </w:rPr>
      </w:pPr>
    </w:p>
    <w:p w:rsidR="00436653" w:rsidRDefault="00436653" w:rsidP="002F30F1">
      <w:pPr>
        <w:spacing w:after="0" w:line="240" w:lineRule="auto"/>
        <w:ind w:left="567"/>
        <w:rPr>
          <w:rFonts w:ascii="Times New Roman" w:hAnsi="Times New Roman" w:cs="Times New Roman"/>
          <w:sz w:val="24"/>
          <w:szCs w:val="24"/>
        </w:rPr>
      </w:pPr>
      <w:r w:rsidRPr="003A7AE5">
        <w:rPr>
          <w:rFonts w:ascii="Times New Roman" w:hAnsi="Times New Roman" w:cs="Times New Roman"/>
          <w:b/>
          <w:bCs/>
          <w:sz w:val="24"/>
          <w:szCs w:val="24"/>
        </w:rPr>
        <w:t>Коллективная и индивидуальная трудовая деятельность</w:t>
      </w:r>
      <w:r>
        <w:rPr>
          <w:rFonts w:ascii="Times New Roman" w:hAnsi="Times New Roman" w:cs="Times New Roman"/>
          <w:sz w:val="24"/>
          <w:szCs w:val="24"/>
        </w:rPr>
        <w:t xml:space="preserve"> носит общественно полезный характер и организуется как хозяйственно бытовой труд в природе.</w:t>
      </w:r>
    </w:p>
    <w:p w:rsidR="00436653" w:rsidRDefault="00436653" w:rsidP="002F30F1">
      <w:pPr>
        <w:spacing w:after="0" w:line="240" w:lineRule="auto"/>
        <w:ind w:left="567"/>
        <w:rPr>
          <w:rFonts w:ascii="Times New Roman" w:hAnsi="Times New Roman" w:cs="Times New Roman"/>
          <w:sz w:val="24"/>
          <w:szCs w:val="24"/>
        </w:rPr>
      </w:pPr>
    </w:p>
    <w:p w:rsidR="00436653" w:rsidRDefault="00436653" w:rsidP="00990C06">
      <w:pPr>
        <w:spacing w:line="24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2.3.3. Учёт возрастных и индивидуальных особенностей детей в вышеуказанной образовательной деятельности</w:t>
      </w:r>
    </w:p>
    <w:p w:rsidR="00436653" w:rsidRPr="00E340A0" w:rsidRDefault="00436653" w:rsidP="00A831D4">
      <w:pPr>
        <w:spacing w:after="0" w:line="240" w:lineRule="auto"/>
        <w:ind w:left="567"/>
        <w:jc w:val="center"/>
        <w:rPr>
          <w:rFonts w:ascii="Times New Roman" w:hAnsi="Times New Roman" w:cs="Times New Roman"/>
          <w:b/>
          <w:bCs/>
          <w:sz w:val="28"/>
          <w:szCs w:val="28"/>
        </w:rPr>
      </w:pPr>
      <w:r w:rsidRPr="00E340A0">
        <w:rPr>
          <w:rFonts w:ascii="Times New Roman" w:hAnsi="Times New Roman" w:cs="Times New Roman"/>
          <w:b/>
          <w:bCs/>
          <w:sz w:val="28"/>
          <w:szCs w:val="28"/>
        </w:rPr>
        <w:t>Виды детской деятельности</w:t>
      </w:r>
    </w:p>
    <w:p w:rsidR="00436653" w:rsidRDefault="00436653" w:rsidP="003E7C9B">
      <w:pPr>
        <w:spacing w:after="0" w:line="240" w:lineRule="auto"/>
        <w:ind w:left="567"/>
        <w:rPr>
          <w:rFonts w:ascii="Times New Roman" w:hAnsi="Times New Roman" w:cs="Times New Roman"/>
          <w:b/>
          <w:bCs/>
          <w:sz w:val="24"/>
          <w:szCs w:val="24"/>
        </w:rPr>
      </w:pPr>
    </w:p>
    <w:p w:rsidR="00436653" w:rsidRDefault="00436653" w:rsidP="003E7C9B">
      <w:pPr>
        <w:spacing w:after="0" w:line="240" w:lineRule="auto"/>
        <w:ind w:left="567"/>
        <w:rPr>
          <w:rFonts w:ascii="Times New Roman" w:hAnsi="Times New Roman" w:cs="Times New Roman"/>
          <w:b/>
          <w:bCs/>
          <w:sz w:val="24"/>
          <w:szCs w:val="24"/>
        </w:rPr>
      </w:pPr>
      <w:r w:rsidRPr="007B5CED">
        <w:rPr>
          <w:rFonts w:ascii="Times New Roman" w:hAnsi="Times New Roman" w:cs="Times New Roman"/>
          <w:b/>
          <w:bCs/>
          <w:sz w:val="24"/>
          <w:szCs w:val="24"/>
        </w:rPr>
        <w:t xml:space="preserve">Дети раннего возраста (От 2 </w:t>
      </w:r>
      <w:r>
        <w:rPr>
          <w:rFonts w:ascii="Times New Roman" w:hAnsi="Times New Roman" w:cs="Times New Roman"/>
          <w:b/>
          <w:bCs/>
          <w:sz w:val="24"/>
          <w:szCs w:val="24"/>
        </w:rPr>
        <w:t>до 3 лет):</w:t>
      </w:r>
    </w:p>
    <w:p w:rsidR="00436653" w:rsidRDefault="00436653" w:rsidP="00D402F8">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Предметная деятельность и игры с составными и динамическими игрушками;</w:t>
      </w:r>
    </w:p>
    <w:p w:rsidR="00436653" w:rsidRDefault="00436653" w:rsidP="00D402F8">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Общение со взрослыми и совместные игры со сверстниками под руководством взрослого;</w:t>
      </w:r>
    </w:p>
    <w:p w:rsidR="00436653" w:rsidRDefault="00436653" w:rsidP="00D402F8">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Экспериментирование с материалами и веществами (песок, вода, тесто и пр.);</w:t>
      </w:r>
    </w:p>
    <w:p w:rsidR="00436653" w:rsidRDefault="00436653" w:rsidP="00D402F8">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Восприятие смысла сказок, стихов, рассматривание картинок;</w:t>
      </w:r>
    </w:p>
    <w:p w:rsidR="00436653" w:rsidRDefault="00436653" w:rsidP="00D402F8">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Самообслуживание и действия с бытовыми предметами-орудиями (ложка, совок, лопатка и пр.);</w:t>
      </w:r>
    </w:p>
    <w:p w:rsidR="00436653" w:rsidRDefault="00436653" w:rsidP="00D402F8">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Восприятие смысла музыки;</w:t>
      </w:r>
    </w:p>
    <w:p w:rsidR="00436653" w:rsidRDefault="00436653" w:rsidP="00D402F8">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Двигательная активность.</w:t>
      </w:r>
    </w:p>
    <w:p w:rsidR="00436653" w:rsidRDefault="00436653" w:rsidP="003E7C9B">
      <w:pPr>
        <w:spacing w:after="0" w:line="240" w:lineRule="auto"/>
        <w:ind w:firstLine="567"/>
        <w:rPr>
          <w:rFonts w:ascii="Times New Roman" w:hAnsi="Times New Roman" w:cs="Times New Roman"/>
          <w:b/>
          <w:bCs/>
          <w:sz w:val="24"/>
          <w:szCs w:val="24"/>
        </w:rPr>
      </w:pPr>
    </w:p>
    <w:p w:rsidR="00436653" w:rsidRPr="006327A7" w:rsidRDefault="00436653" w:rsidP="00A831D4">
      <w:pPr>
        <w:spacing w:after="0" w:line="240" w:lineRule="auto"/>
        <w:ind w:firstLine="567"/>
        <w:rPr>
          <w:rFonts w:ascii="Times New Roman" w:hAnsi="Times New Roman" w:cs="Times New Roman"/>
          <w:b/>
          <w:bCs/>
          <w:sz w:val="24"/>
          <w:szCs w:val="24"/>
        </w:rPr>
      </w:pPr>
      <w:r w:rsidRPr="006327A7">
        <w:rPr>
          <w:rFonts w:ascii="Times New Roman" w:hAnsi="Times New Roman" w:cs="Times New Roman"/>
          <w:b/>
          <w:bCs/>
          <w:sz w:val="24"/>
          <w:szCs w:val="24"/>
        </w:rPr>
        <w:t>Дети дошкольного возраста (От 3 до 7 лет):</w:t>
      </w:r>
    </w:p>
    <w:p w:rsidR="00436653" w:rsidRDefault="00436653" w:rsidP="00D402F8">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Игровая (включая сюжетно-ролевую игру, игру с правилами и другие виды игры);</w:t>
      </w:r>
    </w:p>
    <w:p w:rsidR="00436653" w:rsidRDefault="00436653" w:rsidP="00D402F8">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Коммуникативная (общение и взаимодействие со взрослыми и сверстниками);</w:t>
      </w:r>
    </w:p>
    <w:p w:rsidR="00436653" w:rsidRDefault="00436653" w:rsidP="00D402F8">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 (исследования объектов окружающего мира и экспериментирование с ними);</w:t>
      </w:r>
    </w:p>
    <w:p w:rsidR="00436653" w:rsidRDefault="00436653" w:rsidP="00D402F8">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и фольклора;</w:t>
      </w:r>
    </w:p>
    <w:p w:rsidR="00436653" w:rsidRDefault="00436653" w:rsidP="00D402F8">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Самообслуживание и элементарный бытовой труд (в помещении и на улице);</w:t>
      </w:r>
    </w:p>
    <w:p w:rsidR="00436653" w:rsidRDefault="00436653" w:rsidP="00D402F8">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rsidR="00436653" w:rsidRDefault="00436653" w:rsidP="00D402F8">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 (рисование, лепка, аппликация);</w:t>
      </w:r>
    </w:p>
    <w:p w:rsidR="00436653" w:rsidRDefault="00436653" w:rsidP="00D402F8">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игра на музыкальных инструментах);</w:t>
      </w:r>
    </w:p>
    <w:p w:rsidR="00436653" w:rsidRDefault="00436653" w:rsidP="00D402F8">
      <w:pPr>
        <w:pStyle w:val="ListParagraph"/>
        <w:numPr>
          <w:ilvl w:val="0"/>
          <w:numId w:val="48"/>
        </w:numPr>
        <w:spacing w:after="0" w:line="240" w:lineRule="auto"/>
        <w:rPr>
          <w:rFonts w:ascii="Times New Roman" w:hAnsi="Times New Roman" w:cs="Times New Roman"/>
          <w:sz w:val="24"/>
          <w:szCs w:val="24"/>
        </w:rPr>
      </w:pPr>
      <w:r>
        <w:rPr>
          <w:rFonts w:ascii="Times New Roman" w:hAnsi="Times New Roman" w:cs="Times New Roman"/>
          <w:sz w:val="24"/>
          <w:szCs w:val="24"/>
        </w:rPr>
        <w:t>Двигательная (овладение основными движениями).</w:t>
      </w:r>
    </w:p>
    <w:p w:rsidR="00436653" w:rsidRDefault="00436653" w:rsidP="003E7C9B">
      <w:pPr>
        <w:spacing w:after="0" w:line="240" w:lineRule="auto"/>
        <w:ind w:left="567"/>
        <w:rPr>
          <w:rFonts w:ascii="Times New Roman" w:hAnsi="Times New Roman" w:cs="Times New Roman"/>
          <w:sz w:val="24"/>
          <w:szCs w:val="24"/>
        </w:rPr>
      </w:pPr>
    </w:p>
    <w:p w:rsidR="00436653" w:rsidRDefault="00436653" w:rsidP="00A831D4">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Младшая группа (От 3 до 4 лет)</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Игровая;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и фольклора;</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Самообслуживание и элементарный бытовой труд;</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из разного материала;</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Двигательная.</w:t>
      </w:r>
    </w:p>
    <w:p w:rsidR="00436653" w:rsidRDefault="00436653" w:rsidP="003E7C9B">
      <w:pPr>
        <w:spacing w:after="0" w:line="240" w:lineRule="auto"/>
        <w:ind w:firstLine="567"/>
        <w:jc w:val="center"/>
        <w:rPr>
          <w:rFonts w:ascii="Times New Roman" w:hAnsi="Times New Roman" w:cs="Times New Roman"/>
          <w:b/>
          <w:bCs/>
          <w:sz w:val="24"/>
          <w:szCs w:val="24"/>
        </w:rPr>
      </w:pPr>
    </w:p>
    <w:p w:rsidR="00436653" w:rsidRDefault="00436653" w:rsidP="00A831D4">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Средняя группа (От 4 до 5 лет)</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Игровая;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и фольклора;</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Самообслуживание и элементарный бытовой труд;</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из разного материала;</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Двигательная.</w:t>
      </w:r>
    </w:p>
    <w:p w:rsidR="00436653" w:rsidRDefault="00436653" w:rsidP="00605467">
      <w:pPr>
        <w:spacing w:after="0" w:line="240" w:lineRule="auto"/>
        <w:ind w:firstLine="567"/>
        <w:jc w:val="center"/>
        <w:rPr>
          <w:rFonts w:ascii="Times New Roman" w:hAnsi="Times New Roman" w:cs="Times New Roman"/>
          <w:b/>
          <w:bCs/>
          <w:sz w:val="24"/>
          <w:szCs w:val="24"/>
        </w:rPr>
      </w:pPr>
    </w:p>
    <w:p w:rsidR="00436653" w:rsidRDefault="00436653" w:rsidP="00A831D4">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Старшая группа (От 5 до 6 лет)</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Игровая;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и фольклора;</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Самообслуживание и элементарный бытовой труд;</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из разного материала;</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Двигательная.</w:t>
      </w:r>
    </w:p>
    <w:p w:rsidR="00436653" w:rsidRDefault="00436653" w:rsidP="00605467">
      <w:pPr>
        <w:spacing w:after="0" w:line="240" w:lineRule="auto"/>
        <w:ind w:firstLine="567"/>
        <w:jc w:val="center"/>
        <w:rPr>
          <w:rFonts w:ascii="Times New Roman" w:hAnsi="Times New Roman" w:cs="Times New Roman"/>
          <w:b/>
          <w:bCs/>
          <w:sz w:val="24"/>
          <w:szCs w:val="24"/>
        </w:rPr>
      </w:pPr>
    </w:p>
    <w:p w:rsidR="00436653" w:rsidRDefault="00436653" w:rsidP="00A831D4">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Подготовительная группа (От 6 до 7 лет)</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Игровая;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и фольклора;</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Самообслуживание и элементарный бытовой труд;</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из разного материала;</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w:t>
      </w:r>
    </w:p>
    <w:p w:rsidR="00436653" w:rsidRDefault="00436653" w:rsidP="00D402F8">
      <w:pPr>
        <w:pStyle w:val="ListParagraph"/>
        <w:numPr>
          <w:ilvl w:val="0"/>
          <w:numId w:val="59"/>
        </w:numPr>
        <w:spacing w:after="0" w:line="240" w:lineRule="auto"/>
        <w:rPr>
          <w:rFonts w:ascii="Times New Roman" w:hAnsi="Times New Roman" w:cs="Times New Roman"/>
          <w:sz w:val="24"/>
          <w:szCs w:val="24"/>
        </w:rPr>
      </w:pPr>
      <w:r>
        <w:rPr>
          <w:rFonts w:ascii="Times New Roman" w:hAnsi="Times New Roman" w:cs="Times New Roman"/>
          <w:sz w:val="24"/>
          <w:szCs w:val="24"/>
        </w:rPr>
        <w:t>Двигательная.</w:t>
      </w:r>
    </w:p>
    <w:p w:rsidR="00436653" w:rsidRDefault="00436653" w:rsidP="00B3582A">
      <w:pPr>
        <w:spacing w:after="0" w:line="240" w:lineRule="auto"/>
        <w:jc w:val="center"/>
        <w:rPr>
          <w:rFonts w:ascii="Times New Roman" w:hAnsi="Times New Roman" w:cs="Times New Roman"/>
          <w:b/>
          <w:bCs/>
          <w:sz w:val="24"/>
          <w:szCs w:val="24"/>
        </w:rPr>
      </w:pPr>
    </w:p>
    <w:p w:rsidR="00436653" w:rsidRDefault="00436653" w:rsidP="00B3582A">
      <w:pPr>
        <w:spacing w:after="0" w:line="240" w:lineRule="auto"/>
        <w:jc w:val="center"/>
        <w:rPr>
          <w:rFonts w:ascii="Times New Roman" w:hAnsi="Times New Roman" w:cs="Times New Roman"/>
          <w:b/>
          <w:bCs/>
          <w:sz w:val="24"/>
          <w:szCs w:val="24"/>
        </w:rPr>
      </w:pPr>
    </w:p>
    <w:p w:rsidR="00436653" w:rsidRDefault="00436653" w:rsidP="00B3582A">
      <w:pPr>
        <w:spacing w:after="0" w:line="240" w:lineRule="auto"/>
        <w:jc w:val="center"/>
        <w:rPr>
          <w:rFonts w:ascii="Times New Roman" w:hAnsi="Times New Roman" w:cs="Times New Roman"/>
          <w:b/>
          <w:bCs/>
          <w:sz w:val="24"/>
          <w:szCs w:val="24"/>
        </w:rPr>
      </w:pPr>
    </w:p>
    <w:p w:rsidR="00436653" w:rsidRDefault="00436653" w:rsidP="00B3582A">
      <w:pPr>
        <w:spacing w:after="0" w:line="240" w:lineRule="auto"/>
        <w:jc w:val="center"/>
        <w:rPr>
          <w:rFonts w:ascii="Times New Roman" w:hAnsi="Times New Roman" w:cs="Times New Roman"/>
          <w:b/>
          <w:bCs/>
          <w:sz w:val="24"/>
          <w:szCs w:val="24"/>
        </w:rPr>
      </w:pPr>
    </w:p>
    <w:p w:rsidR="00436653" w:rsidRDefault="00436653" w:rsidP="00B3582A">
      <w:pPr>
        <w:spacing w:after="0" w:line="240" w:lineRule="auto"/>
        <w:jc w:val="center"/>
        <w:rPr>
          <w:rFonts w:ascii="Times New Roman" w:hAnsi="Times New Roman" w:cs="Times New Roman"/>
          <w:b/>
          <w:bCs/>
          <w:sz w:val="24"/>
          <w:szCs w:val="24"/>
        </w:rPr>
      </w:pPr>
    </w:p>
    <w:p w:rsidR="00436653" w:rsidRPr="00CF20B7" w:rsidRDefault="00436653" w:rsidP="00CF20B7">
      <w:pPr>
        <w:spacing w:after="0" w:line="240" w:lineRule="auto"/>
        <w:jc w:val="center"/>
        <w:rPr>
          <w:rFonts w:ascii="Times New Roman" w:hAnsi="Times New Roman" w:cs="Times New Roman"/>
          <w:b/>
          <w:bCs/>
          <w:sz w:val="28"/>
          <w:szCs w:val="28"/>
        </w:rPr>
      </w:pPr>
      <w:r w:rsidRPr="00E340A0">
        <w:rPr>
          <w:rFonts w:ascii="Times New Roman" w:hAnsi="Times New Roman" w:cs="Times New Roman"/>
          <w:b/>
          <w:bCs/>
          <w:sz w:val="28"/>
          <w:szCs w:val="28"/>
        </w:rPr>
        <w:t>Культурные практики</w:t>
      </w:r>
    </w:p>
    <w:p w:rsidR="00436653" w:rsidRDefault="00436653" w:rsidP="003E7C9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36653" w:rsidRDefault="00436653" w:rsidP="003E7C9B">
      <w:pPr>
        <w:spacing w:after="0" w:line="240" w:lineRule="auto"/>
        <w:ind w:firstLine="567"/>
        <w:jc w:val="center"/>
        <w:rPr>
          <w:rFonts w:ascii="Times New Roman" w:hAnsi="Times New Roman" w:cs="Times New Roman"/>
          <w:b/>
          <w:bCs/>
          <w:sz w:val="24"/>
          <w:szCs w:val="24"/>
        </w:rPr>
      </w:pPr>
    </w:p>
    <w:p w:rsidR="00436653" w:rsidRDefault="00436653" w:rsidP="00B3582A">
      <w:pPr>
        <w:spacing w:after="0" w:line="240" w:lineRule="auto"/>
        <w:ind w:firstLine="567"/>
        <w:rPr>
          <w:rFonts w:ascii="Times New Roman" w:hAnsi="Times New Roman" w:cs="Times New Roman"/>
          <w:b/>
          <w:bCs/>
          <w:sz w:val="24"/>
          <w:szCs w:val="24"/>
        </w:rPr>
      </w:pPr>
      <w:r w:rsidRPr="003E7C9B">
        <w:rPr>
          <w:rFonts w:ascii="Times New Roman" w:hAnsi="Times New Roman" w:cs="Times New Roman"/>
          <w:b/>
          <w:bCs/>
          <w:sz w:val="24"/>
          <w:szCs w:val="24"/>
        </w:rPr>
        <w:t>Ранний возраст</w:t>
      </w:r>
    </w:p>
    <w:p w:rsidR="00436653" w:rsidRDefault="00436653" w:rsidP="00D402F8">
      <w:pPr>
        <w:pStyle w:val="ListParagraph"/>
        <w:numPr>
          <w:ilvl w:val="0"/>
          <w:numId w:val="60"/>
        </w:numPr>
        <w:spacing w:after="0" w:line="240" w:lineRule="auto"/>
        <w:rPr>
          <w:rFonts w:ascii="Times New Roman" w:hAnsi="Times New Roman" w:cs="Times New Roman"/>
          <w:sz w:val="24"/>
          <w:szCs w:val="24"/>
        </w:rPr>
      </w:pPr>
      <w:r w:rsidRPr="00605467">
        <w:rPr>
          <w:rFonts w:ascii="Times New Roman" w:hAnsi="Times New Roman" w:cs="Times New Roman"/>
          <w:sz w:val="24"/>
          <w:szCs w:val="24"/>
        </w:rPr>
        <w:t>Совместная игра воспитателя и детей;</w:t>
      </w:r>
    </w:p>
    <w:p w:rsidR="00436653" w:rsidRDefault="00436653" w:rsidP="00D402F8">
      <w:pPr>
        <w:pStyle w:val="ListParagraph"/>
        <w:numPr>
          <w:ilvl w:val="0"/>
          <w:numId w:val="60"/>
        </w:numPr>
        <w:spacing w:after="0" w:line="240" w:lineRule="auto"/>
        <w:rPr>
          <w:rFonts w:ascii="Times New Roman" w:hAnsi="Times New Roman" w:cs="Times New Roman"/>
          <w:sz w:val="24"/>
          <w:szCs w:val="24"/>
        </w:rPr>
      </w:pPr>
      <w:r>
        <w:rPr>
          <w:rFonts w:ascii="Times New Roman" w:hAnsi="Times New Roman" w:cs="Times New Roman"/>
          <w:sz w:val="24"/>
          <w:szCs w:val="24"/>
        </w:rPr>
        <w:t>Ситуации общения и накопления положительного социально-эмоционального опыта;</w:t>
      </w:r>
    </w:p>
    <w:p w:rsidR="00436653" w:rsidRDefault="00436653" w:rsidP="00D402F8">
      <w:pPr>
        <w:pStyle w:val="ListParagraph"/>
        <w:numPr>
          <w:ilvl w:val="0"/>
          <w:numId w:val="60"/>
        </w:numPr>
        <w:spacing w:after="0" w:line="240" w:lineRule="auto"/>
        <w:rPr>
          <w:rFonts w:ascii="Times New Roman" w:hAnsi="Times New Roman" w:cs="Times New Roman"/>
          <w:sz w:val="24"/>
          <w:szCs w:val="24"/>
        </w:rPr>
      </w:pPr>
      <w:r>
        <w:rPr>
          <w:rFonts w:ascii="Times New Roman" w:hAnsi="Times New Roman" w:cs="Times New Roman"/>
          <w:sz w:val="24"/>
          <w:szCs w:val="24"/>
        </w:rPr>
        <w:t>Сенсорный тренинг;</w:t>
      </w:r>
    </w:p>
    <w:p w:rsidR="00436653" w:rsidRDefault="00436653" w:rsidP="00D402F8">
      <w:pPr>
        <w:pStyle w:val="ListParagraph"/>
        <w:numPr>
          <w:ilvl w:val="0"/>
          <w:numId w:val="60"/>
        </w:numPr>
        <w:spacing w:after="0" w:line="240" w:lineRule="auto"/>
        <w:rPr>
          <w:rFonts w:ascii="Times New Roman" w:hAnsi="Times New Roman" w:cs="Times New Roman"/>
          <w:sz w:val="24"/>
          <w:szCs w:val="24"/>
        </w:rPr>
      </w:pPr>
      <w:r>
        <w:rPr>
          <w:rFonts w:ascii="Times New Roman" w:hAnsi="Times New Roman" w:cs="Times New Roman"/>
          <w:sz w:val="24"/>
          <w:szCs w:val="24"/>
        </w:rPr>
        <w:t>Детский досуг;</w:t>
      </w:r>
    </w:p>
    <w:p w:rsidR="00436653" w:rsidRDefault="00436653" w:rsidP="00D402F8">
      <w:pPr>
        <w:pStyle w:val="ListParagraph"/>
        <w:numPr>
          <w:ilvl w:val="0"/>
          <w:numId w:val="60"/>
        </w:num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Музыкально-театральная и литературная гостиная;</w:t>
      </w:r>
    </w:p>
    <w:p w:rsidR="00436653" w:rsidRDefault="00436653" w:rsidP="00D402F8">
      <w:pPr>
        <w:pStyle w:val="ListParagraph"/>
        <w:numPr>
          <w:ilvl w:val="0"/>
          <w:numId w:val="60"/>
        </w:num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Индивидуальная трудовая деятельность.</w:t>
      </w:r>
    </w:p>
    <w:p w:rsidR="00436653" w:rsidRPr="00605467" w:rsidRDefault="00436653" w:rsidP="00605467">
      <w:pPr>
        <w:pStyle w:val="ListParagraph"/>
        <w:spacing w:after="0" w:line="240" w:lineRule="auto"/>
        <w:ind w:left="1287"/>
        <w:rPr>
          <w:rFonts w:ascii="Times New Roman" w:hAnsi="Times New Roman" w:cs="Times New Roman"/>
          <w:sz w:val="24"/>
          <w:szCs w:val="24"/>
        </w:rPr>
      </w:pPr>
    </w:p>
    <w:p w:rsidR="00436653" w:rsidRDefault="00436653" w:rsidP="00B3582A">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Младшая группа (От 3 до 4 лет)</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Совместная игра воспитателя и детей</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Ситуации общения и накопления положительного</w:t>
      </w:r>
      <w:r>
        <w:rPr>
          <w:rFonts w:ascii="Times New Roman" w:hAnsi="Times New Roman" w:cs="Times New Roman"/>
          <w:sz w:val="24"/>
          <w:szCs w:val="24"/>
        </w:rPr>
        <w:t xml:space="preserve"> социально-эмоционального опыта;</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Музыкально-театральная и литер</w:t>
      </w:r>
      <w:r>
        <w:rPr>
          <w:rFonts w:ascii="Times New Roman" w:hAnsi="Times New Roman" w:cs="Times New Roman"/>
          <w:sz w:val="24"/>
          <w:szCs w:val="24"/>
        </w:rPr>
        <w:t>атурная гостиная;</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Pr>
          <w:rFonts w:ascii="Times New Roman" w:hAnsi="Times New Roman" w:cs="Times New Roman"/>
          <w:sz w:val="24"/>
          <w:szCs w:val="24"/>
        </w:rPr>
        <w:t xml:space="preserve">Сенсорный </w:t>
      </w:r>
      <w:r w:rsidRPr="00D32693">
        <w:rPr>
          <w:rFonts w:ascii="Times New Roman" w:hAnsi="Times New Roman" w:cs="Times New Roman"/>
          <w:sz w:val="24"/>
          <w:szCs w:val="24"/>
        </w:rPr>
        <w:t>тренинг</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Детский досуг</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Pr>
          <w:rFonts w:ascii="Times New Roman" w:hAnsi="Times New Roman" w:cs="Times New Roman"/>
          <w:sz w:val="24"/>
          <w:szCs w:val="24"/>
        </w:rPr>
        <w:t>И</w:t>
      </w:r>
      <w:r w:rsidRPr="00D32693">
        <w:rPr>
          <w:rFonts w:ascii="Times New Roman" w:hAnsi="Times New Roman" w:cs="Times New Roman"/>
          <w:sz w:val="24"/>
          <w:szCs w:val="24"/>
        </w:rPr>
        <w:t>ндивидуальная трудовая деятельность</w:t>
      </w:r>
      <w:r>
        <w:rPr>
          <w:rFonts w:ascii="Times New Roman" w:hAnsi="Times New Roman" w:cs="Times New Roman"/>
          <w:sz w:val="24"/>
          <w:szCs w:val="24"/>
        </w:rPr>
        <w:t>.</w:t>
      </w:r>
    </w:p>
    <w:p w:rsidR="00436653" w:rsidRDefault="00436653" w:rsidP="00605467">
      <w:pPr>
        <w:spacing w:after="0" w:line="240" w:lineRule="auto"/>
        <w:ind w:firstLine="567"/>
        <w:jc w:val="center"/>
        <w:rPr>
          <w:rFonts w:ascii="Times New Roman" w:hAnsi="Times New Roman" w:cs="Times New Roman"/>
          <w:b/>
          <w:bCs/>
          <w:sz w:val="24"/>
          <w:szCs w:val="24"/>
        </w:rPr>
      </w:pPr>
    </w:p>
    <w:p w:rsidR="00436653" w:rsidRDefault="00436653" w:rsidP="00B3582A">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Средняя группа (От 4 до 5 лет)</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Совместная игра воспитателя и детей</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Ситуации общения и накопления положительного</w:t>
      </w:r>
      <w:r>
        <w:rPr>
          <w:rFonts w:ascii="Times New Roman" w:hAnsi="Times New Roman" w:cs="Times New Roman"/>
          <w:sz w:val="24"/>
          <w:szCs w:val="24"/>
        </w:rPr>
        <w:t xml:space="preserve"> социально-эмоционального опыта;</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Творческая мастерская</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Музыкально-театральная и литературная гостиная (детская студия)</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Сенсорный и интеллектуальный тренинг</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Детский досуг</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Коллективная и индивидуальная трудовая деятельность</w:t>
      </w:r>
      <w:r>
        <w:rPr>
          <w:rFonts w:ascii="Times New Roman" w:hAnsi="Times New Roman" w:cs="Times New Roman"/>
          <w:sz w:val="24"/>
          <w:szCs w:val="24"/>
        </w:rPr>
        <w:t>.</w:t>
      </w:r>
    </w:p>
    <w:p w:rsidR="00436653" w:rsidRDefault="00436653" w:rsidP="00605467">
      <w:pPr>
        <w:spacing w:after="0" w:line="240" w:lineRule="auto"/>
        <w:ind w:firstLine="567"/>
        <w:jc w:val="center"/>
        <w:rPr>
          <w:rFonts w:ascii="Times New Roman" w:hAnsi="Times New Roman" w:cs="Times New Roman"/>
          <w:b/>
          <w:bCs/>
          <w:sz w:val="24"/>
          <w:szCs w:val="24"/>
        </w:rPr>
      </w:pPr>
    </w:p>
    <w:p w:rsidR="00436653" w:rsidRDefault="00436653" w:rsidP="00B3582A">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Старшая группа (От 5 до 6 лет)</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Совместная игра воспитателя и детей</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Ситуации общения и накопления положительного</w:t>
      </w:r>
      <w:r>
        <w:rPr>
          <w:rFonts w:ascii="Times New Roman" w:hAnsi="Times New Roman" w:cs="Times New Roman"/>
          <w:sz w:val="24"/>
          <w:szCs w:val="24"/>
        </w:rPr>
        <w:t xml:space="preserve"> социально-эмоционального опыта;</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Творческая мастерская</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Музыкально-театральная и литературная гостиная (детская студия)</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Сенсорный и интеллектуальный тренинг</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Детский досуг</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Коллективная и индивидуальная трудовая деятельность</w:t>
      </w:r>
      <w:r>
        <w:rPr>
          <w:rFonts w:ascii="Times New Roman" w:hAnsi="Times New Roman" w:cs="Times New Roman"/>
          <w:sz w:val="24"/>
          <w:szCs w:val="24"/>
        </w:rPr>
        <w:t>.</w:t>
      </w:r>
    </w:p>
    <w:p w:rsidR="00436653" w:rsidRDefault="00436653" w:rsidP="00605467">
      <w:pPr>
        <w:spacing w:after="0" w:line="240" w:lineRule="auto"/>
        <w:ind w:firstLine="567"/>
        <w:jc w:val="center"/>
        <w:rPr>
          <w:rFonts w:ascii="Times New Roman" w:hAnsi="Times New Roman" w:cs="Times New Roman"/>
          <w:b/>
          <w:bCs/>
          <w:sz w:val="24"/>
          <w:szCs w:val="24"/>
        </w:rPr>
      </w:pPr>
    </w:p>
    <w:p w:rsidR="00436653" w:rsidRDefault="00436653" w:rsidP="00B3582A">
      <w:pPr>
        <w:spacing w:after="0" w:line="240" w:lineRule="auto"/>
        <w:ind w:firstLine="567"/>
        <w:rPr>
          <w:rFonts w:ascii="Times New Roman" w:hAnsi="Times New Roman" w:cs="Times New Roman"/>
          <w:b/>
          <w:bCs/>
          <w:sz w:val="24"/>
          <w:szCs w:val="24"/>
        </w:rPr>
      </w:pPr>
      <w:r>
        <w:rPr>
          <w:rFonts w:ascii="Times New Roman" w:hAnsi="Times New Roman" w:cs="Times New Roman"/>
          <w:b/>
          <w:bCs/>
          <w:sz w:val="24"/>
          <w:szCs w:val="24"/>
        </w:rPr>
        <w:t>Подготовительная группа (От 6 до 7 лет)</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Совместная игра воспитателя и детей</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Ситуации общения и накопления положительного</w:t>
      </w:r>
      <w:r>
        <w:rPr>
          <w:rFonts w:ascii="Times New Roman" w:hAnsi="Times New Roman" w:cs="Times New Roman"/>
          <w:sz w:val="24"/>
          <w:szCs w:val="24"/>
        </w:rPr>
        <w:t xml:space="preserve"> социально-эмоционального опыта;</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Творческая мастерская</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Музыкально-театральная и литературная гостиная (детская студия)</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Сенсорный и интеллектуальный тренинг</w:t>
      </w:r>
      <w:r>
        <w:rPr>
          <w:rFonts w:ascii="Times New Roman" w:hAnsi="Times New Roman" w:cs="Times New Roman"/>
          <w:sz w:val="24"/>
          <w:szCs w:val="24"/>
        </w:rPr>
        <w:t>;</w:t>
      </w:r>
    </w:p>
    <w:p w:rsidR="00436653" w:rsidRPr="00D32693"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Детский досуг</w:t>
      </w:r>
      <w:r>
        <w:rPr>
          <w:rFonts w:ascii="Times New Roman" w:hAnsi="Times New Roman" w:cs="Times New Roman"/>
          <w:sz w:val="24"/>
          <w:szCs w:val="24"/>
        </w:rPr>
        <w:t>;</w:t>
      </w:r>
    </w:p>
    <w:p w:rsidR="00436653" w:rsidRPr="00CF20B7" w:rsidRDefault="00436653" w:rsidP="00D11B32">
      <w:pPr>
        <w:pStyle w:val="ListParagraph"/>
        <w:numPr>
          <w:ilvl w:val="0"/>
          <w:numId w:val="61"/>
        </w:numPr>
        <w:spacing w:after="0" w:line="240" w:lineRule="auto"/>
        <w:ind w:left="1276" w:hanging="283"/>
        <w:rPr>
          <w:rFonts w:ascii="Times New Roman" w:hAnsi="Times New Roman" w:cs="Times New Roman"/>
          <w:sz w:val="24"/>
          <w:szCs w:val="24"/>
        </w:rPr>
      </w:pPr>
      <w:r w:rsidRPr="00D32693">
        <w:rPr>
          <w:rFonts w:ascii="Times New Roman" w:hAnsi="Times New Roman" w:cs="Times New Roman"/>
          <w:sz w:val="24"/>
          <w:szCs w:val="24"/>
        </w:rPr>
        <w:t>Коллективная и индивидуальная трудовая деятельность</w:t>
      </w:r>
      <w:r>
        <w:rPr>
          <w:rFonts w:ascii="Times New Roman" w:hAnsi="Times New Roman" w:cs="Times New Roman"/>
          <w:sz w:val="24"/>
          <w:szCs w:val="24"/>
        </w:rPr>
        <w:t>.</w:t>
      </w:r>
    </w:p>
    <w:p w:rsidR="00436653" w:rsidRPr="000F523F" w:rsidRDefault="00436653" w:rsidP="00CF20B7">
      <w:pPr>
        <w:pStyle w:val="ListParagraph"/>
        <w:spacing w:line="240" w:lineRule="auto"/>
        <w:ind w:left="1080"/>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2.4. </w:t>
      </w:r>
      <w:r w:rsidRPr="000F523F">
        <w:rPr>
          <w:rFonts w:ascii="Times New Roman" w:hAnsi="Times New Roman" w:cs="Times New Roman"/>
          <w:b/>
          <w:bCs/>
          <w:sz w:val="32"/>
          <w:szCs w:val="32"/>
          <w:u w:val="single"/>
        </w:rPr>
        <w:t>Способы и направления поддержки детской инициативы</w:t>
      </w:r>
    </w:p>
    <w:p w:rsidR="00436653" w:rsidRPr="00EA09C1" w:rsidRDefault="00436653" w:rsidP="0064113A">
      <w:pPr>
        <w:pStyle w:val="ListParagraph"/>
        <w:spacing w:line="240" w:lineRule="auto"/>
        <w:ind w:left="1080"/>
        <w:rPr>
          <w:rFonts w:ascii="Cambria" w:hAnsi="Cambria" w:cs="Cambria"/>
          <w:b/>
          <w:bCs/>
          <w:sz w:val="32"/>
          <w:szCs w:val="32"/>
          <w:u w:val="single"/>
        </w:rPr>
      </w:pPr>
    </w:p>
    <w:p w:rsidR="00436653" w:rsidRPr="0064113A" w:rsidRDefault="00436653" w:rsidP="000F523F">
      <w:pPr>
        <w:pStyle w:val="ListParagraph"/>
        <w:ind w:left="1800"/>
        <w:jc w:val="both"/>
        <w:rPr>
          <w:rFonts w:ascii="Times New Roman" w:hAnsi="Times New Roman" w:cs="Times New Roman"/>
          <w:b/>
          <w:bCs/>
          <w:sz w:val="28"/>
          <w:szCs w:val="28"/>
        </w:rPr>
      </w:pPr>
      <w:r>
        <w:rPr>
          <w:rFonts w:ascii="Times New Roman" w:hAnsi="Times New Roman" w:cs="Times New Roman"/>
          <w:b/>
          <w:bCs/>
          <w:sz w:val="28"/>
          <w:szCs w:val="28"/>
        </w:rPr>
        <w:t xml:space="preserve">2.4.1. </w:t>
      </w:r>
      <w:r w:rsidRPr="00E013FB">
        <w:rPr>
          <w:rFonts w:ascii="Times New Roman" w:hAnsi="Times New Roman" w:cs="Times New Roman"/>
          <w:b/>
          <w:bCs/>
          <w:sz w:val="28"/>
          <w:szCs w:val="28"/>
        </w:rPr>
        <w:t>Описание способов поддержки детской инициатив</w:t>
      </w:r>
      <w:r>
        <w:rPr>
          <w:rFonts w:ascii="Times New Roman" w:hAnsi="Times New Roman" w:cs="Times New Roman"/>
          <w:b/>
          <w:bCs/>
          <w:sz w:val="28"/>
          <w:szCs w:val="28"/>
        </w:rPr>
        <w:t>ы</w:t>
      </w:r>
    </w:p>
    <w:p w:rsidR="00436653" w:rsidRPr="00E013FB" w:rsidRDefault="00436653" w:rsidP="009D2038">
      <w:pPr>
        <w:spacing w:before="240" w:after="0" w:line="240" w:lineRule="auto"/>
        <w:ind w:left="720"/>
        <w:jc w:val="center"/>
        <w:rPr>
          <w:rFonts w:ascii="Times New Roman" w:hAnsi="Times New Roman" w:cs="Times New Roman"/>
          <w:b/>
          <w:bCs/>
          <w:sz w:val="24"/>
          <w:szCs w:val="24"/>
        </w:rPr>
      </w:pPr>
      <w:r w:rsidRPr="00E013FB">
        <w:rPr>
          <w:rFonts w:ascii="Times New Roman" w:hAnsi="Times New Roman" w:cs="Times New Roman"/>
          <w:b/>
          <w:bCs/>
          <w:sz w:val="24"/>
          <w:szCs w:val="24"/>
        </w:rPr>
        <w:t>Способы поддержки деткой инициативы</w:t>
      </w:r>
    </w:p>
    <w:p w:rsidR="00436653" w:rsidRPr="009D2038" w:rsidRDefault="00436653" w:rsidP="00D402F8">
      <w:pPr>
        <w:pStyle w:val="ListParagraph"/>
        <w:numPr>
          <w:ilvl w:val="0"/>
          <w:numId w:val="44"/>
        </w:numPr>
        <w:spacing w:before="240" w:after="0" w:line="240" w:lineRule="auto"/>
        <w:rPr>
          <w:rFonts w:ascii="Times New Roman" w:hAnsi="Times New Roman" w:cs="Times New Roman"/>
          <w:b/>
          <w:bCs/>
          <w:sz w:val="28"/>
          <w:szCs w:val="28"/>
        </w:rPr>
      </w:pPr>
      <w:r>
        <w:rPr>
          <w:rFonts w:ascii="Times New Roman" w:hAnsi="Times New Roman" w:cs="Times New Roman"/>
          <w:sz w:val="24"/>
          <w:szCs w:val="24"/>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436653" w:rsidRPr="00B7594E" w:rsidRDefault="00436653" w:rsidP="00D402F8">
      <w:pPr>
        <w:pStyle w:val="ListParagraph"/>
        <w:numPr>
          <w:ilvl w:val="0"/>
          <w:numId w:val="44"/>
        </w:numPr>
        <w:spacing w:after="0" w:line="240" w:lineRule="auto"/>
        <w:rPr>
          <w:rFonts w:ascii="Times New Roman" w:hAnsi="Times New Roman" w:cs="Times New Roman"/>
          <w:b/>
          <w:bCs/>
          <w:sz w:val="28"/>
          <w:szCs w:val="28"/>
        </w:rPr>
      </w:pPr>
      <w:r>
        <w:rPr>
          <w:rFonts w:ascii="Times New Roman" w:hAnsi="Times New Roman" w:cs="Times New Roman"/>
          <w:sz w:val="24"/>
          <w:szCs w:val="24"/>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p w:rsidR="00436653" w:rsidRPr="00B7594E" w:rsidRDefault="00436653" w:rsidP="00D402F8">
      <w:pPr>
        <w:pStyle w:val="ListParagraph"/>
        <w:numPr>
          <w:ilvl w:val="0"/>
          <w:numId w:val="44"/>
        </w:numPr>
        <w:spacing w:after="0" w:line="240" w:lineRule="auto"/>
        <w:rPr>
          <w:rFonts w:ascii="Times New Roman" w:hAnsi="Times New Roman" w:cs="Times New Roman"/>
          <w:b/>
          <w:bCs/>
          <w:sz w:val="28"/>
          <w:szCs w:val="28"/>
        </w:rPr>
      </w:pPr>
      <w:r>
        <w:rPr>
          <w:rFonts w:ascii="Times New Roman" w:hAnsi="Times New Roman" w:cs="Times New Roman"/>
          <w:sz w:val="24"/>
          <w:szCs w:val="24"/>
        </w:rPr>
        <w:t>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p w:rsidR="00436653" w:rsidRPr="00B7594E" w:rsidRDefault="00436653" w:rsidP="00D402F8">
      <w:pPr>
        <w:pStyle w:val="ListParagraph"/>
        <w:numPr>
          <w:ilvl w:val="0"/>
          <w:numId w:val="44"/>
        </w:numPr>
        <w:spacing w:after="0" w:line="240" w:lineRule="auto"/>
        <w:rPr>
          <w:rFonts w:ascii="Times New Roman" w:hAnsi="Times New Roman" w:cs="Times New Roman"/>
          <w:b/>
          <w:bCs/>
          <w:sz w:val="28"/>
          <w:szCs w:val="28"/>
        </w:rPr>
      </w:pPr>
      <w:r>
        <w:rPr>
          <w:rFonts w:ascii="Times New Roman" w:hAnsi="Times New Roman" w:cs="Times New Roman"/>
          <w:sz w:val="24"/>
          <w:szCs w:val="24"/>
        </w:rPr>
        <w:t>Организация обучения детей, предполагающая использование детьми совместных действий в различных понятиях. Для этого на занятиях дети организуются в микрогруппы по 3-4 человека. Такая организация провоцирует активное речевое общение детей со сверстниками;</w:t>
      </w:r>
    </w:p>
    <w:p w:rsidR="00436653" w:rsidRPr="001A02C6" w:rsidRDefault="00436653" w:rsidP="00D402F8">
      <w:pPr>
        <w:pStyle w:val="ListParagraph"/>
        <w:numPr>
          <w:ilvl w:val="0"/>
          <w:numId w:val="44"/>
        </w:numPr>
        <w:spacing w:after="0" w:line="240" w:lineRule="auto"/>
        <w:rPr>
          <w:rFonts w:ascii="Times New Roman" w:hAnsi="Times New Roman" w:cs="Times New Roman"/>
          <w:b/>
          <w:bCs/>
          <w:sz w:val="28"/>
          <w:szCs w:val="28"/>
        </w:rPr>
      </w:pPr>
      <w:r>
        <w:rPr>
          <w:rFonts w:ascii="Times New Roman" w:hAnsi="Times New Roman" w:cs="Times New Roman"/>
          <w:sz w:val="24"/>
          <w:szCs w:val="24"/>
        </w:rPr>
        <w:t>Организация разнообразных форм взаимодействия: «педагог – дети», «дети – дети».</w:t>
      </w:r>
    </w:p>
    <w:p w:rsidR="00436653" w:rsidRPr="00E013FB" w:rsidRDefault="00436653" w:rsidP="008635F2">
      <w:pPr>
        <w:pStyle w:val="ListParagraph"/>
        <w:spacing w:before="240" w:line="240" w:lineRule="auto"/>
        <w:ind w:left="1800"/>
        <w:rPr>
          <w:rFonts w:ascii="Times New Roman" w:hAnsi="Times New Roman" w:cs="Times New Roman"/>
          <w:b/>
          <w:bCs/>
          <w:sz w:val="28"/>
          <w:szCs w:val="28"/>
        </w:rPr>
      </w:pPr>
    </w:p>
    <w:p w:rsidR="00436653" w:rsidRDefault="00436653" w:rsidP="000F523F">
      <w:pPr>
        <w:pStyle w:val="ListParagraph"/>
        <w:spacing w:before="240" w:line="240" w:lineRule="auto"/>
        <w:ind w:left="1800"/>
        <w:jc w:val="both"/>
        <w:rPr>
          <w:rFonts w:ascii="Times New Roman" w:hAnsi="Times New Roman" w:cs="Times New Roman"/>
          <w:b/>
          <w:bCs/>
          <w:sz w:val="28"/>
          <w:szCs w:val="28"/>
        </w:rPr>
      </w:pPr>
      <w:r>
        <w:rPr>
          <w:rFonts w:ascii="Times New Roman" w:hAnsi="Times New Roman" w:cs="Times New Roman"/>
          <w:b/>
          <w:bCs/>
          <w:sz w:val="28"/>
          <w:szCs w:val="28"/>
        </w:rPr>
        <w:t>2.4.2. Описание направлений поддержки детской инициативы</w:t>
      </w:r>
    </w:p>
    <w:p w:rsidR="00436653" w:rsidRDefault="00436653" w:rsidP="008635F2">
      <w:pPr>
        <w:pStyle w:val="ListParagraph"/>
        <w:spacing w:before="240" w:line="240" w:lineRule="auto"/>
        <w:ind w:left="1800"/>
        <w:rPr>
          <w:rFonts w:ascii="Times New Roman" w:hAnsi="Times New Roman" w:cs="Times New Roman"/>
          <w:b/>
          <w:bCs/>
          <w:sz w:val="28"/>
          <w:szCs w:val="28"/>
        </w:rPr>
      </w:pPr>
    </w:p>
    <w:p w:rsidR="00436653" w:rsidRDefault="00436653" w:rsidP="00D11B32">
      <w:pPr>
        <w:pStyle w:val="ListParagraph"/>
        <w:numPr>
          <w:ilvl w:val="0"/>
          <w:numId w:val="45"/>
        </w:numPr>
        <w:spacing w:before="240" w:line="240" w:lineRule="auto"/>
        <w:ind w:left="1418" w:hanging="284"/>
        <w:rPr>
          <w:rFonts w:ascii="Times New Roman" w:hAnsi="Times New Roman" w:cs="Times New Roman"/>
          <w:sz w:val="24"/>
          <w:szCs w:val="24"/>
        </w:rPr>
      </w:pPr>
      <w:r>
        <w:rPr>
          <w:rFonts w:ascii="Times New Roman" w:hAnsi="Times New Roman" w:cs="Times New Roman"/>
          <w:sz w:val="24"/>
          <w:szCs w:val="24"/>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организация ситуации для познания детьми отношений между предметами, когда ребёнок сохраняет в процессе обучения чувство комфортности и уверенности в собственных силах;</w:t>
      </w:r>
    </w:p>
    <w:p w:rsidR="00436653" w:rsidRDefault="00436653" w:rsidP="00D11B32">
      <w:pPr>
        <w:pStyle w:val="ListParagraph"/>
        <w:numPr>
          <w:ilvl w:val="0"/>
          <w:numId w:val="45"/>
        </w:numPr>
        <w:spacing w:after="0" w:line="240" w:lineRule="auto"/>
        <w:ind w:left="1418" w:hanging="284"/>
        <w:rPr>
          <w:rFonts w:ascii="Times New Roman" w:hAnsi="Times New Roman" w:cs="Times New Roman"/>
          <w:sz w:val="24"/>
          <w:szCs w:val="24"/>
        </w:rPr>
      </w:pPr>
      <w:r>
        <w:rPr>
          <w:rFonts w:ascii="Times New Roman" w:hAnsi="Times New Roman" w:cs="Times New Roman"/>
          <w:sz w:val="24"/>
          <w:szCs w:val="24"/>
        </w:rPr>
        <w:t>Психологическая перестройка позиции педагога на личностно-ориентированное взаимодействие  с ребёнком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436653" w:rsidRDefault="00436653" w:rsidP="00D11B32">
      <w:pPr>
        <w:pStyle w:val="ListParagraph"/>
        <w:numPr>
          <w:ilvl w:val="0"/>
          <w:numId w:val="45"/>
        </w:numPr>
        <w:spacing w:after="0" w:line="240" w:lineRule="auto"/>
        <w:ind w:left="1418" w:hanging="284"/>
        <w:rPr>
          <w:rFonts w:ascii="Times New Roman" w:hAnsi="Times New Roman" w:cs="Times New Roman"/>
          <w:sz w:val="24"/>
          <w:szCs w:val="24"/>
        </w:rPr>
      </w:pPr>
      <w:r>
        <w:rPr>
          <w:rFonts w:ascii="Times New Roman" w:hAnsi="Times New Roman" w:cs="Times New Roman"/>
          <w:sz w:val="24"/>
          <w:szCs w:val="24"/>
        </w:rPr>
        <w:t>Фиксация успеха, достигнутого ребёнком, его аргументация создаёт положительный эмоциональный фон для проведения обучения, способствует возникновения познавательного интереса.</w:t>
      </w:r>
    </w:p>
    <w:p w:rsidR="00436653" w:rsidRDefault="00436653" w:rsidP="0097075A">
      <w:pPr>
        <w:spacing w:after="0" w:line="240" w:lineRule="auto"/>
        <w:ind w:left="1134"/>
        <w:jc w:val="center"/>
        <w:rPr>
          <w:rFonts w:ascii="Times New Roman" w:hAnsi="Times New Roman" w:cs="Times New Roman"/>
          <w:b/>
          <w:bCs/>
          <w:sz w:val="24"/>
          <w:szCs w:val="24"/>
        </w:rPr>
      </w:pPr>
    </w:p>
    <w:p w:rsidR="00436653" w:rsidRPr="0097075A" w:rsidRDefault="00436653" w:rsidP="0097075A">
      <w:pPr>
        <w:spacing w:after="0" w:line="240" w:lineRule="auto"/>
        <w:ind w:left="1134"/>
        <w:jc w:val="center"/>
        <w:rPr>
          <w:rFonts w:ascii="Times New Roman" w:hAnsi="Times New Roman" w:cs="Times New Roman"/>
          <w:b/>
          <w:bCs/>
          <w:sz w:val="24"/>
          <w:szCs w:val="24"/>
        </w:rPr>
      </w:pPr>
      <w:r w:rsidRPr="0097075A">
        <w:rPr>
          <w:rFonts w:ascii="Times New Roman" w:hAnsi="Times New Roman" w:cs="Times New Roman"/>
          <w:b/>
          <w:bCs/>
          <w:sz w:val="24"/>
          <w:szCs w:val="24"/>
        </w:rPr>
        <w:t>Формы поддержки детской инициативы</w:t>
      </w:r>
    </w:p>
    <w:p w:rsidR="00436653" w:rsidRDefault="00436653" w:rsidP="00D402F8">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Совместная деятельность взрослого с детьми, основанная на поиске вариантов решения проблемной ситуации, предложенной самим ребёнком.</w:t>
      </w:r>
    </w:p>
    <w:p w:rsidR="00436653" w:rsidRDefault="00436653" w:rsidP="00D402F8">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Проектная деятельность.</w:t>
      </w:r>
    </w:p>
    <w:p w:rsidR="00436653" w:rsidRDefault="00436653" w:rsidP="00D402F8">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Совместная познавательно-исследовательская деятельность взрослого и детей – опыты и экспериментирования.</w:t>
      </w:r>
    </w:p>
    <w:p w:rsidR="00436653" w:rsidRDefault="00436653" w:rsidP="00D402F8">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Наблюдение и элементарный бытовой труд в центре экспериментирования.</w:t>
      </w:r>
    </w:p>
    <w:p w:rsidR="00436653" w:rsidRDefault="00436653" w:rsidP="00D402F8">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Совместная деятельность взрослого и детей по преобразованию предметов рукотворного мира и живой природы.</w:t>
      </w:r>
    </w:p>
    <w:p w:rsidR="00436653" w:rsidRPr="0097075A" w:rsidRDefault="00436653" w:rsidP="00D402F8">
      <w:pPr>
        <w:pStyle w:val="ListParagraph"/>
        <w:numPr>
          <w:ilvl w:val="0"/>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условий для самостоятельной деятельности детей в центрах развития.</w:t>
      </w:r>
    </w:p>
    <w:p w:rsidR="00436653" w:rsidRPr="0097075A" w:rsidRDefault="00436653" w:rsidP="0097075A">
      <w:pPr>
        <w:spacing w:after="0" w:line="240" w:lineRule="auto"/>
        <w:rPr>
          <w:rFonts w:ascii="Times New Roman" w:hAnsi="Times New Roman" w:cs="Times New Roman"/>
          <w:sz w:val="24"/>
          <w:szCs w:val="24"/>
        </w:rPr>
      </w:pPr>
    </w:p>
    <w:p w:rsidR="00436653" w:rsidRPr="00F32720" w:rsidRDefault="00436653" w:rsidP="000F523F">
      <w:pPr>
        <w:pStyle w:val="ListParagraph"/>
        <w:spacing w:before="240" w:after="0" w:line="24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2.4.3. Учёт возрастных и индивидуальных особенностей детей при поддержке детской инициативы</w:t>
      </w:r>
    </w:p>
    <w:p w:rsidR="00436653" w:rsidRPr="00EF7CD2" w:rsidRDefault="00436653" w:rsidP="00F32720">
      <w:pPr>
        <w:spacing w:before="240"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Ранний возраст (</w:t>
      </w:r>
      <w:r w:rsidRPr="00EF7CD2">
        <w:rPr>
          <w:rFonts w:ascii="Times New Roman" w:hAnsi="Times New Roman" w:cs="Times New Roman"/>
          <w:b/>
          <w:bCs/>
          <w:sz w:val="24"/>
          <w:szCs w:val="24"/>
        </w:rPr>
        <w:t>От 2 до 3 лет</w:t>
      </w:r>
      <w:r>
        <w:rPr>
          <w:rFonts w:ascii="Times New Roman" w:hAnsi="Times New Roman" w:cs="Times New Roman"/>
          <w:b/>
          <w:bCs/>
          <w:sz w:val="24"/>
          <w:szCs w:val="24"/>
        </w:rPr>
        <w:t>)</w:t>
      </w:r>
    </w:p>
    <w:p w:rsidR="00436653" w:rsidRDefault="00436653" w:rsidP="00F32720">
      <w:pPr>
        <w:spacing w:before="240" w:after="0" w:line="240" w:lineRule="auto"/>
        <w:ind w:left="567"/>
        <w:rPr>
          <w:rFonts w:ascii="Times New Roman" w:hAnsi="Times New Roman" w:cs="Times New Roman"/>
          <w:sz w:val="24"/>
          <w:szCs w:val="24"/>
        </w:rPr>
      </w:pPr>
      <w:r w:rsidRPr="00CC3A52">
        <w:rPr>
          <w:rFonts w:ascii="Times New Roman" w:hAnsi="Times New Roman" w:cs="Times New Roman"/>
          <w:sz w:val="24"/>
          <w:szCs w:val="24"/>
        </w:rPr>
        <w:t>Приоритетной сферой проявления детской инициативы является</w:t>
      </w:r>
      <w:r>
        <w:rPr>
          <w:rFonts w:ascii="Times New Roman" w:hAnsi="Times New Roman" w:cs="Times New Roman"/>
          <w:sz w:val="24"/>
          <w:szCs w:val="24"/>
        </w:rPr>
        <w:t xml:space="preserve"> с</w:t>
      </w:r>
      <w:r w:rsidRPr="00CC3A52">
        <w:rPr>
          <w:rFonts w:ascii="Times New Roman" w:hAnsi="Times New Roman" w:cs="Times New Roman"/>
          <w:sz w:val="24"/>
          <w:szCs w:val="24"/>
        </w:rPr>
        <w:t xml:space="preserve">амостоятельная исследовательская деятельность </w:t>
      </w:r>
      <w:r>
        <w:rPr>
          <w:rFonts w:ascii="Times New Roman" w:hAnsi="Times New Roman" w:cs="Times New Roman"/>
          <w:sz w:val="24"/>
          <w:szCs w:val="24"/>
        </w:rPr>
        <w:t xml:space="preserve"> с предметами, материалами, веществами; обогащение собственного сенсорного опыта восприятия окружающего мира.</w:t>
      </w:r>
    </w:p>
    <w:p w:rsidR="00436653" w:rsidRDefault="00436653" w:rsidP="004B763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Для поддержки детской инициативы необходимо: </w:t>
      </w:r>
    </w:p>
    <w:p w:rsidR="00436653"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Предоставлять детям самостоятельность во всём, что не представляет опасности для их жизни и здоровья, помогая им реализовывать собственные замыслы;</w:t>
      </w:r>
    </w:p>
    <w:p w:rsidR="00436653"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Отмечать и приветствовать даже минимальные успехи детей;</w:t>
      </w:r>
    </w:p>
    <w:p w:rsidR="00436653"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Не критиковать результаты деятельности ребёнка и его самого как личность;</w:t>
      </w:r>
    </w:p>
    <w:p w:rsidR="00436653"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436653"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Побуждать детей к разнообразным действиям с предметами, направленным на ознакомления с их качествами и свойствами (вкладывание и вынимание, разбирание на части, открывание и закрывание, подбор по форме и размеру);</w:t>
      </w:r>
    </w:p>
    <w:p w:rsidR="00436653"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Поддерживать интерес ребёнка к тому, что он рассматривает и наблюдает в разные режимные моменты;</w:t>
      </w:r>
    </w:p>
    <w:p w:rsidR="00436653"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Устанавливать простые и понятные детям нормы жизни группы, чётко исполнять их и следить за их выполнением всеми детьми;</w:t>
      </w:r>
    </w:p>
    <w:p w:rsidR="00436653"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Взрослым эмоционально положительно настраиваться на день работы; переживать его как  дар; радоваться совместности проживания этого дня с детьми . избегать ситуации спешки, поторапливать детей;</w:t>
      </w:r>
    </w:p>
    <w:p w:rsidR="00436653"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436653"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Содержать в открытом доступе изобразительные материалы;</w:t>
      </w:r>
    </w:p>
    <w:p w:rsidR="00436653" w:rsidRPr="004B763B" w:rsidRDefault="00436653" w:rsidP="00D402F8">
      <w:pPr>
        <w:pStyle w:val="ListParagraph"/>
        <w:numPr>
          <w:ilvl w:val="0"/>
          <w:numId w:val="9"/>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Поощрять занятия изобразительной деятельностью, выражать одобрение любому результату труда ребёнка.</w:t>
      </w:r>
    </w:p>
    <w:p w:rsidR="00436653" w:rsidRPr="002D5C41" w:rsidRDefault="00436653" w:rsidP="004B763B">
      <w:pPr>
        <w:pStyle w:val="ListParagraph"/>
        <w:spacing w:after="0" w:line="240" w:lineRule="auto"/>
        <w:ind w:left="567"/>
        <w:rPr>
          <w:rFonts w:ascii="Times New Roman" w:hAnsi="Times New Roman" w:cs="Times New Roman"/>
          <w:sz w:val="24"/>
          <w:szCs w:val="24"/>
        </w:rPr>
      </w:pPr>
    </w:p>
    <w:p w:rsidR="00436653" w:rsidRPr="00EF7CD2" w:rsidRDefault="00436653" w:rsidP="004B763B">
      <w:pPr>
        <w:spacing w:after="0" w:line="240" w:lineRule="auto"/>
        <w:ind w:left="567"/>
        <w:jc w:val="center"/>
        <w:rPr>
          <w:rFonts w:ascii="Times New Roman" w:hAnsi="Times New Roman" w:cs="Times New Roman"/>
          <w:b/>
          <w:bCs/>
          <w:sz w:val="24"/>
          <w:szCs w:val="24"/>
        </w:rPr>
      </w:pPr>
      <w:r w:rsidRPr="00F32720">
        <w:rPr>
          <w:rFonts w:ascii="Times New Roman" w:hAnsi="Times New Roman" w:cs="Times New Roman"/>
          <w:b/>
          <w:bCs/>
          <w:sz w:val="24"/>
          <w:szCs w:val="24"/>
        </w:rPr>
        <w:t>Младш</w:t>
      </w:r>
      <w:r>
        <w:rPr>
          <w:rFonts w:ascii="Times New Roman" w:hAnsi="Times New Roman" w:cs="Times New Roman"/>
          <w:b/>
          <w:bCs/>
          <w:sz w:val="24"/>
          <w:szCs w:val="24"/>
        </w:rPr>
        <w:t>ая группа (</w:t>
      </w:r>
      <w:r w:rsidRPr="00EF7CD2">
        <w:rPr>
          <w:rFonts w:ascii="Times New Roman" w:hAnsi="Times New Roman" w:cs="Times New Roman"/>
          <w:b/>
          <w:bCs/>
          <w:sz w:val="24"/>
          <w:szCs w:val="24"/>
        </w:rPr>
        <w:t>От 3 до 4 лет</w:t>
      </w:r>
      <w:r>
        <w:rPr>
          <w:rFonts w:ascii="Times New Roman" w:hAnsi="Times New Roman" w:cs="Times New Roman"/>
          <w:b/>
          <w:bCs/>
          <w:sz w:val="24"/>
          <w:szCs w:val="24"/>
        </w:rPr>
        <w:t>)</w:t>
      </w:r>
    </w:p>
    <w:p w:rsidR="00436653" w:rsidRDefault="00436653" w:rsidP="004B763B">
      <w:pPr>
        <w:spacing w:after="0" w:line="240" w:lineRule="auto"/>
        <w:ind w:left="567"/>
        <w:rPr>
          <w:rFonts w:ascii="Times New Roman" w:hAnsi="Times New Roman" w:cs="Times New Roman"/>
          <w:sz w:val="24"/>
          <w:szCs w:val="24"/>
        </w:rPr>
      </w:pPr>
      <w:r w:rsidRPr="00CC3A52">
        <w:rPr>
          <w:rFonts w:ascii="Times New Roman" w:hAnsi="Times New Roman" w:cs="Times New Roman"/>
          <w:sz w:val="24"/>
          <w:szCs w:val="24"/>
        </w:rPr>
        <w:t>Приоритетной сферой проявления детской инициативы является</w:t>
      </w:r>
      <w:r>
        <w:rPr>
          <w:rFonts w:ascii="Times New Roman" w:hAnsi="Times New Roman" w:cs="Times New Roman"/>
          <w:sz w:val="24"/>
          <w:szCs w:val="24"/>
        </w:rPr>
        <w:t>продуктивная деятельность.</w:t>
      </w:r>
    </w:p>
    <w:p w:rsidR="00436653" w:rsidRDefault="00436653" w:rsidP="004B763B">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Для поддержки детской инициативы необходимо: </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Создавать условия для реализации собственных планов и замыслов каждого ребёнка;</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Рассказывать детям об их реальных, а также возможных в будущем достижениях;</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Отмечать и публично поддерживать любые успехи детей;</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Всемерно поощрять самостоятельность детей и расширять её атмосферу;</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Помогать ребёнку, найти способ реализации собственных поставленных задач;</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Способствовать стремлению, научиться делать что-то и поддерживать радостное ощущение возрастающей умелости;</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В ходе занятий и в повседневной жизни терпимо относиться к затруднениям ребёнка, позволять ему действовать в своём темпе;</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Уважать и ценить каждого ребёнка независимо от его достижений, достоинств и недостатков;</w:t>
      </w:r>
    </w:p>
    <w:p w:rsidR="00436653"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Создавать в группе положительный психологический 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w:t>
      </w:r>
    </w:p>
    <w:p w:rsidR="00436653" w:rsidRPr="004B763B" w:rsidRDefault="00436653" w:rsidP="00D402F8">
      <w:pPr>
        <w:pStyle w:val="ListParagraph"/>
        <w:numPr>
          <w:ilvl w:val="0"/>
          <w:numId w:val="10"/>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Всегда предоставлять детям возможность для реализации их замыла в творческой продуктивной деятельности.</w:t>
      </w:r>
    </w:p>
    <w:p w:rsidR="00436653" w:rsidRDefault="00436653" w:rsidP="004B763B">
      <w:pPr>
        <w:pStyle w:val="ListParagraph"/>
        <w:spacing w:after="0" w:line="240" w:lineRule="auto"/>
        <w:ind w:left="567"/>
        <w:rPr>
          <w:rFonts w:ascii="Times New Roman" w:hAnsi="Times New Roman" w:cs="Times New Roman"/>
          <w:sz w:val="24"/>
          <w:szCs w:val="24"/>
        </w:rPr>
      </w:pPr>
    </w:p>
    <w:p w:rsidR="00436653" w:rsidRPr="00B960FB" w:rsidRDefault="00436653" w:rsidP="004B763B">
      <w:pPr>
        <w:pStyle w:val="ListParagraph"/>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Средняя группа (</w:t>
      </w:r>
      <w:r w:rsidRPr="00B960FB">
        <w:rPr>
          <w:rFonts w:ascii="Times New Roman" w:hAnsi="Times New Roman" w:cs="Times New Roman"/>
          <w:b/>
          <w:bCs/>
          <w:sz w:val="24"/>
          <w:szCs w:val="24"/>
        </w:rPr>
        <w:t>От 4 до 5 лет</w:t>
      </w:r>
      <w:r>
        <w:rPr>
          <w:rFonts w:ascii="Times New Roman" w:hAnsi="Times New Roman" w:cs="Times New Roman"/>
          <w:b/>
          <w:bCs/>
          <w:sz w:val="24"/>
          <w:szCs w:val="24"/>
        </w:rPr>
        <w:t>)</w:t>
      </w:r>
    </w:p>
    <w:p w:rsidR="00436653" w:rsidRPr="00EF7CD2" w:rsidRDefault="00436653" w:rsidP="004B763B">
      <w:pPr>
        <w:pStyle w:val="ListParagraph"/>
        <w:spacing w:after="0" w:line="240" w:lineRule="auto"/>
        <w:ind w:left="567"/>
        <w:rPr>
          <w:rFonts w:ascii="Times New Roman" w:hAnsi="Times New Roman" w:cs="Times New Roman"/>
          <w:sz w:val="24"/>
          <w:szCs w:val="24"/>
        </w:rPr>
      </w:pPr>
      <w:r w:rsidRPr="00EF7CD2">
        <w:rPr>
          <w:rFonts w:ascii="Times New Roman" w:hAnsi="Times New Roman" w:cs="Times New Roman"/>
          <w:sz w:val="24"/>
          <w:szCs w:val="24"/>
        </w:rPr>
        <w:t>Приоритетной сферой проявления детской инициативы является п</w:t>
      </w:r>
      <w:r>
        <w:rPr>
          <w:rFonts w:ascii="Times New Roman" w:hAnsi="Times New Roman" w:cs="Times New Roman"/>
          <w:sz w:val="24"/>
          <w:szCs w:val="24"/>
        </w:rPr>
        <w:t xml:space="preserve">ознавательная </w:t>
      </w:r>
      <w:r w:rsidRPr="00EF7CD2">
        <w:rPr>
          <w:rFonts w:ascii="Times New Roman" w:hAnsi="Times New Roman" w:cs="Times New Roman"/>
          <w:sz w:val="24"/>
          <w:szCs w:val="24"/>
        </w:rPr>
        <w:t>деятельность</w:t>
      </w:r>
      <w:r>
        <w:rPr>
          <w:rFonts w:ascii="Times New Roman" w:hAnsi="Times New Roman" w:cs="Times New Roman"/>
          <w:sz w:val="24"/>
          <w:szCs w:val="24"/>
        </w:rPr>
        <w:t>, расширение информационного кругозора, игровая деятельность со сверстниками</w:t>
      </w:r>
      <w:r w:rsidRPr="00EF7CD2">
        <w:rPr>
          <w:rFonts w:ascii="Times New Roman" w:hAnsi="Times New Roman" w:cs="Times New Roman"/>
          <w:sz w:val="24"/>
          <w:szCs w:val="24"/>
        </w:rPr>
        <w:t>.</w:t>
      </w:r>
    </w:p>
    <w:p w:rsidR="00436653" w:rsidRDefault="00436653" w:rsidP="004B763B">
      <w:pPr>
        <w:pStyle w:val="ListParagraph"/>
        <w:spacing w:after="0" w:line="240" w:lineRule="auto"/>
        <w:ind w:left="567"/>
        <w:rPr>
          <w:rFonts w:ascii="Times New Roman" w:hAnsi="Times New Roman" w:cs="Times New Roman"/>
          <w:sz w:val="24"/>
          <w:szCs w:val="24"/>
        </w:rPr>
      </w:pPr>
      <w:r w:rsidRPr="00EF7CD2">
        <w:rPr>
          <w:rFonts w:ascii="Times New Roman" w:hAnsi="Times New Roman" w:cs="Times New Roman"/>
          <w:sz w:val="24"/>
          <w:szCs w:val="24"/>
        </w:rPr>
        <w:t xml:space="preserve">Для поддержки детской инициативы необходимо: </w:t>
      </w:r>
    </w:p>
    <w:p w:rsidR="00436653" w:rsidRDefault="00436653" w:rsidP="00D402F8">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Способствовать стремлению детей делать собственные умозаключения, относиться к таким попыткам внимательно, с уважением;</w:t>
      </w:r>
    </w:p>
    <w:p w:rsidR="00436653" w:rsidRDefault="00436653" w:rsidP="00D402F8">
      <w:pPr>
        <w:pStyle w:val="ListParagraph"/>
        <w:numPr>
          <w:ilvl w:val="0"/>
          <w:numId w:val="11"/>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Обеспечить для детей возможность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 средства, обеспечивающие стремление де</w:t>
      </w:r>
      <w:r>
        <w:rPr>
          <w:rFonts w:ascii="Times New Roman" w:hAnsi="Times New Roman" w:cs="Times New Roman"/>
          <w:sz w:val="24"/>
          <w:szCs w:val="24"/>
        </w:rPr>
        <w:t>тей петь и двигаться под музыку;</w:t>
      </w:r>
    </w:p>
    <w:p w:rsidR="00436653" w:rsidRPr="004B763B" w:rsidRDefault="00436653" w:rsidP="00D402F8">
      <w:pPr>
        <w:pStyle w:val="ListParagraph"/>
        <w:numPr>
          <w:ilvl w:val="0"/>
          <w:numId w:val="11"/>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Создавать условия, обеспечивающие детям возможность строить дом, укрытия для сюжетных игр;</w:t>
      </w:r>
    </w:p>
    <w:p w:rsidR="00436653" w:rsidRDefault="00436653" w:rsidP="00D402F8">
      <w:pPr>
        <w:pStyle w:val="ListParagraph"/>
        <w:numPr>
          <w:ilvl w:val="0"/>
          <w:numId w:val="11"/>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При необходимости осуждать негативный поступок, действие ребёнка, но не допускать критики его личности, его качества. Негативные оценки давать только поступкам ребёнка и только с глазу на глаз, а не перед всей группой;</w:t>
      </w:r>
    </w:p>
    <w:p w:rsidR="00436653" w:rsidRDefault="00436653" w:rsidP="00D402F8">
      <w:pPr>
        <w:pStyle w:val="ListParagraph"/>
        <w:numPr>
          <w:ilvl w:val="0"/>
          <w:numId w:val="11"/>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Не допускать диктата, навязывания в выборе детьми сюжета игры;</w:t>
      </w:r>
    </w:p>
    <w:p w:rsidR="00436653" w:rsidRDefault="00436653" w:rsidP="00D402F8">
      <w:pPr>
        <w:pStyle w:val="ListParagraph"/>
        <w:numPr>
          <w:ilvl w:val="0"/>
          <w:numId w:val="11"/>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436653" w:rsidRDefault="00436653" w:rsidP="00D402F8">
      <w:pPr>
        <w:pStyle w:val="ListParagraph"/>
        <w:numPr>
          <w:ilvl w:val="0"/>
          <w:numId w:val="11"/>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Привлекать детей к украшению группы к праздникам, обсуждая разные возможности и предложения;</w:t>
      </w:r>
    </w:p>
    <w:p w:rsidR="00436653" w:rsidRDefault="00436653" w:rsidP="00D402F8">
      <w:pPr>
        <w:pStyle w:val="ListParagraph"/>
        <w:numPr>
          <w:ilvl w:val="0"/>
          <w:numId w:val="11"/>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Побуждать детей формировать и выражать собственную эстетическую оценку воспринимаемого, не навязывая им мнения взрослого;</w:t>
      </w:r>
    </w:p>
    <w:p w:rsidR="00436653" w:rsidRDefault="00436653" w:rsidP="00D402F8">
      <w:pPr>
        <w:pStyle w:val="ListParagraph"/>
        <w:numPr>
          <w:ilvl w:val="0"/>
          <w:numId w:val="11"/>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Привлекать детей к планированию жизни группы на день;</w:t>
      </w:r>
    </w:p>
    <w:p w:rsidR="00436653" w:rsidRPr="004B763B" w:rsidRDefault="00436653" w:rsidP="00D402F8">
      <w:pPr>
        <w:pStyle w:val="ListParagraph"/>
        <w:numPr>
          <w:ilvl w:val="0"/>
          <w:numId w:val="11"/>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Читать и рассказывать детям по их просьбе, включать музыку.</w:t>
      </w:r>
    </w:p>
    <w:p w:rsidR="00436653" w:rsidRDefault="00436653" w:rsidP="004B763B">
      <w:pPr>
        <w:pStyle w:val="ListParagraph"/>
        <w:spacing w:after="0" w:line="240" w:lineRule="auto"/>
        <w:ind w:left="567"/>
        <w:rPr>
          <w:rFonts w:ascii="Times New Roman" w:hAnsi="Times New Roman" w:cs="Times New Roman"/>
          <w:sz w:val="24"/>
          <w:szCs w:val="24"/>
        </w:rPr>
      </w:pPr>
    </w:p>
    <w:p w:rsidR="00436653" w:rsidRPr="00E36A36" w:rsidRDefault="00436653" w:rsidP="004B763B">
      <w:pPr>
        <w:pStyle w:val="ListParagraph"/>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Старшая группа (</w:t>
      </w:r>
      <w:r w:rsidRPr="00E36A36">
        <w:rPr>
          <w:rFonts w:ascii="Times New Roman" w:hAnsi="Times New Roman" w:cs="Times New Roman"/>
          <w:b/>
          <w:bCs/>
          <w:sz w:val="24"/>
          <w:szCs w:val="24"/>
        </w:rPr>
        <w:t>От 5 до 6 лет</w:t>
      </w:r>
      <w:r>
        <w:rPr>
          <w:rFonts w:ascii="Times New Roman" w:hAnsi="Times New Roman" w:cs="Times New Roman"/>
          <w:b/>
          <w:bCs/>
          <w:sz w:val="24"/>
          <w:szCs w:val="24"/>
        </w:rPr>
        <w:t>)</w:t>
      </w:r>
    </w:p>
    <w:p w:rsidR="00436653" w:rsidRPr="004846FF" w:rsidRDefault="00436653" w:rsidP="004B763B">
      <w:pPr>
        <w:spacing w:after="0" w:line="240" w:lineRule="auto"/>
        <w:ind w:left="567"/>
        <w:rPr>
          <w:rFonts w:ascii="Times New Roman" w:hAnsi="Times New Roman" w:cs="Times New Roman"/>
          <w:sz w:val="24"/>
          <w:szCs w:val="24"/>
        </w:rPr>
      </w:pPr>
      <w:r w:rsidRPr="004846FF">
        <w:rPr>
          <w:rFonts w:ascii="Times New Roman" w:hAnsi="Times New Roman" w:cs="Times New Roman"/>
          <w:sz w:val="24"/>
          <w:szCs w:val="24"/>
        </w:rPr>
        <w:t xml:space="preserve">Приоритетной сферой проявления детской инициативы является </w:t>
      </w:r>
      <w:r>
        <w:rPr>
          <w:rFonts w:ascii="Times New Roman" w:hAnsi="Times New Roman" w:cs="Times New Roman"/>
          <w:sz w:val="24"/>
          <w:szCs w:val="24"/>
        </w:rPr>
        <w:t>внеситуативно-личностное общение со взрослыми и сверстниками, а также информационная познавательная инициатива</w:t>
      </w:r>
      <w:r w:rsidRPr="004846FF">
        <w:rPr>
          <w:rFonts w:ascii="Times New Roman" w:hAnsi="Times New Roman" w:cs="Times New Roman"/>
          <w:sz w:val="24"/>
          <w:szCs w:val="24"/>
        </w:rPr>
        <w:t>.</w:t>
      </w:r>
    </w:p>
    <w:p w:rsidR="00436653" w:rsidRDefault="00436653" w:rsidP="004B763B">
      <w:pPr>
        <w:spacing w:after="0" w:line="240" w:lineRule="auto"/>
        <w:ind w:left="567"/>
        <w:rPr>
          <w:rFonts w:ascii="Times New Roman" w:hAnsi="Times New Roman" w:cs="Times New Roman"/>
          <w:sz w:val="24"/>
          <w:szCs w:val="24"/>
        </w:rPr>
      </w:pPr>
      <w:r w:rsidRPr="004846FF">
        <w:rPr>
          <w:rFonts w:ascii="Times New Roman" w:hAnsi="Times New Roman" w:cs="Times New Roman"/>
          <w:sz w:val="24"/>
          <w:szCs w:val="24"/>
        </w:rPr>
        <w:t xml:space="preserve">Для поддержки детской инициативы необходимо: </w:t>
      </w:r>
    </w:p>
    <w:p w:rsidR="00436653" w:rsidRDefault="00436653" w:rsidP="00D402F8">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Создавать в группе положительный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436653" w:rsidRDefault="00436653" w:rsidP="00D402F8">
      <w:pPr>
        <w:pStyle w:val="ListParagraph"/>
        <w:numPr>
          <w:ilvl w:val="0"/>
          <w:numId w:val="12"/>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Уважать индивидуальные вкусы и привычки детей;</w:t>
      </w:r>
    </w:p>
    <w:p w:rsidR="00436653" w:rsidRDefault="00436653" w:rsidP="00D402F8">
      <w:pPr>
        <w:pStyle w:val="ListParagraph"/>
        <w:numPr>
          <w:ilvl w:val="0"/>
          <w:numId w:val="12"/>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Поощрять желание создавать что-либо по собственному замыслу; обращать внимание детей на полезность будущего продукт для других или ту радость, которую он доставит кому-то (маме, бабушке, папе, другу);</w:t>
      </w:r>
    </w:p>
    <w:p w:rsidR="00436653" w:rsidRDefault="00436653" w:rsidP="00D402F8">
      <w:pPr>
        <w:pStyle w:val="ListParagraph"/>
        <w:numPr>
          <w:ilvl w:val="0"/>
          <w:numId w:val="12"/>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436653" w:rsidRDefault="00436653" w:rsidP="00D402F8">
      <w:pPr>
        <w:pStyle w:val="ListParagraph"/>
        <w:numPr>
          <w:ilvl w:val="0"/>
          <w:numId w:val="12"/>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При необходимости помогать детям в решении проблем организации игры;</w:t>
      </w:r>
    </w:p>
    <w:p w:rsidR="00436653" w:rsidRDefault="00436653" w:rsidP="00D402F8">
      <w:pPr>
        <w:pStyle w:val="ListParagraph"/>
        <w:numPr>
          <w:ilvl w:val="0"/>
          <w:numId w:val="12"/>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Привлекать детей к планированию жизни группы на день и на более отдалённую перспективу. Обсуждать выбор спектакля для постановки, песни, танца и т.п.;</w:t>
      </w:r>
    </w:p>
    <w:p w:rsidR="00436653" w:rsidRPr="004B763B" w:rsidRDefault="00436653" w:rsidP="00D402F8">
      <w:pPr>
        <w:pStyle w:val="ListParagraph"/>
        <w:numPr>
          <w:ilvl w:val="0"/>
          <w:numId w:val="12"/>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Создавать условия и выделять время для самостоятельной творческой или познавательной детей по интересам.</w:t>
      </w:r>
    </w:p>
    <w:p w:rsidR="00436653" w:rsidRPr="004846FF" w:rsidRDefault="00436653" w:rsidP="004B763B">
      <w:pPr>
        <w:pStyle w:val="ListParagraph"/>
        <w:spacing w:after="0" w:line="240" w:lineRule="auto"/>
        <w:ind w:left="567"/>
        <w:rPr>
          <w:rFonts w:ascii="Times New Roman" w:hAnsi="Times New Roman" w:cs="Times New Roman"/>
          <w:sz w:val="24"/>
          <w:szCs w:val="24"/>
        </w:rPr>
      </w:pPr>
    </w:p>
    <w:p w:rsidR="00436653" w:rsidRPr="00E36A36" w:rsidRDefault="00436653" w:rsidP="004B763B">
      <w:pPr>
        <w:pStyle w:val="ListParagraph"/>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Подготовительная группа (</w:t>
      </w:r>
      <w:r w:rsidRPr="00E36A36">
        <w:rPr>
          <w:rFonts w:ascii="Times New Roman" w:hAnsi="Times New Roman" w:cs="Times New Roman"/>
          <w:b/>
          <w:bCs/>
          <w:sz w:val="24"/>
          <w:szCs w:val="24"/>
        </w:rPr>
        <w:t>От 6 до 7 лет</w:t>
      </w:r>
      <w:r>
        <w:rPr>
          <w:rFonts w:ascii="Times New Roman" w:hAnsi="Times New Roman" w:cs="Times New Roman"/>
          <w:b/>
          <w:bCs/>
          <w:sz w:val="24"/>
          <w:szCs w:val="24"/>
        </w:rPr>
        <w:t>)</w:t>
      </w:r>
    </w:p>
    <w:p w:rsidR="00436653" w:rsidRPr="00E36A36" w:rsidRDefault="00436653" w:rsidP="004B763B">
      <w:pPr>
        <w:spacing w:after="0" w:line="240" w:lineRule="auto"/>
        <w:ind w:left="567"/>
        <w:rPr>
          <w:rFonts w:ascii="Times New Roman" w:hAnsi="Times New Roman" w:cs="Times New Roman"/>
          <w:sz w:val="24"/>
          <w:szCs w:val="24"/>
        </w:rPr>
      </w:pPr>
      <w:r w:rsidRPr="00E36A36">
        <w:rPr>
          <w:rFonts w:ascii="Times New Roman" w:hAnsi="Times New Roman" w:cs="Times New Roman"/>
          <w:sz w:val="24"/>
          <w:szCs w:val="24"/>
        </w:rPr>
        <w:t xml:space="preserve">Приоритетной сферой проявления детской инициативы является </w:t>
      </w:r>
      <w:r>
        <w:rPr>
          <w:rFonts w:ascii="Times New Roman" w:hAnsi="Times New Roman" w:cs="Times New Roman"/>
          <w:sz w:val="24"/>
          <w:szCs w:val="24"/>
        </w:rPr>
        <w:t>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r w:rsidRPr="00E36A36">
        <w:rPr>
          <w:rFonts w:ascii="Times New Roman" w:hAnsi="Times New Roman" w:cs="Times New Roman"/>
          <w:sz w:val="24"/>
          <w:szCs w:val="24"/>
        </w:rPr>
        <w:t>.</w:t>
      </w:r>
    </w:p>
    <w:p w:rsidR="00436653" w:rsidRPr="009D44E1" w:rsidRDefault="00436653" w:rsidP="004B763B">
      <w:pPr>
        <w:spacing w:after="0" w:line="240" w:lineRule="auto"/>
        <w:ind w:left="567"/>
        <w:rPr>
          <w:rFonts w:ascii="Times New Roman" w:hAnsi="Times New Roman" w:cs="Times New Roman"/>
          <w:sz w:val="24"/>
          <w:szCs w:val="24"/>
        </w:rPr>
      </w:pPr>
      <w:r w:rsidRPr="00E36A36">
        <w:rPr>
          <w:rFonts w:ascii="Times New Roman" w:hAnsi="Times New Roman" w:cs="Times New Roman"/>
          <w:sz w:val="24"/>
          <w:szCs w:val="24"/>
        </w:rPr>
        <w:t xml:space="preserve">Для </w:t>
      </w:r>
      <w:r w:rsidRPr="009D44E1">
        <w:rPr>
          <w:rFonts w:ascii="Times New Roman" w:hAnsi="Times New Roman" w:cs="Times New Roman"/>
          <w:sz w:val="24"/>
          <w:szCs w:val="24"/>
        </w:rPr>
        <w:t xml:space="preserve">поддержки детской инициативы необходимо: </w:t>
      </w:r>
    </w:p>
    <w:p w:rsidR="00436653" w:rsidRDefault="00436653" w:rsidP="00D402F8">
      <w:pPr>
        <w:pStyle w:val="ListParagraph"/>
        <w:numPr>
          <w:ilvl w:val="0"/>
          <w:numId w:val="13"/>
        </w:numPr>
        <w:spacing w:after="0" w:line="240" w:lineRule="auto"/>
        <w:rPr>
          <w:rFonts w:ascii="Times New Roman" w:hAnsi="Times New Roman" w:cs="Times New Roman"/>
          <w:sz w:val="24"/>
          <w:szCs w:val="24"/>
        </w:rPr>
      </w:pPr>
      <w:r w:rsidRPr="009D44E1">
        <w:rPr>
          <w:rFonts w:ascii="Times New Roman" w:hAnsi="Times New Roman" w:cs="Times New Roman"/>
          <w:sz w:val="24"/>
          <w:szCs w:val="24"/>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436653" w:rsidRDefault="00436653" w:rsidP="00D402F8">
      <w:pPr>
        <w:pStyle w:val="ListParagraph"/>
        <w:numPr>
          <w:ilvl w:val="0"/>
          <w:numId w:val="13"/>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Спокойно реагировать на неуспехи ребёнка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испытывали при обучении новым видам деятельности;</w:t>
      </w:r>
    </w:p>
    <w:p w:rsidR="00436653" w:rsidRDefault="00436653" w:rsidP="00D402F8">
      <w:pPr>
        <w:pStyle w:val="ListParagraph"/>
        <w:numPr>
          <w:ilvl w:val="0"/>
          <w:numId w:val="13"/>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Создавать ситуации, позволяющие ребёнку реализовывать свою компетентность, обретая уважение и признание взрослых и сверстников;</w:t>
      </w:r>
    </w:p>
    <w:p w:rsidR="00436653" w:rsidRDefault="00436653" w:rsidP="00D402F8">
      <w:pPr>
        <w:pStyle w:val="ListParagraph"/>
        <w:numPr>
          <w:ilvl w:val="0"/>
          <w:numId w:val="13"/>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436653" w:rsidRDefault="00436653" w:rsidP="00D402F8">
      <w:pPr>
        <w:pStyle w:val="ListParagraph"/>
        <w:numPr>
          <w:ilvl w:val="0"/>
          <w:numId w:val="13"/>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Поддерживать чувство гордости за свой труд и удовлетворение его результатами;</w:t>
      </w:r>
    </w:p>
    <w:p w:rsidR="00436653" w:rsidRDefault="00436653" w:rsidP="00D402F8">
      <w:pPr>
        <w:pStyle w:val="ListParagraph"/>
        <w:numPr>
          <w:ilvl w:val="0"/>
          <w:numId w:val="13"/>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436653" w:rsidRDefault="00436653" w:rsidP="00D402F8">
      <w:pPr>
        <w:pStyle w:val="ListParagraph"/>
        <w:numPr>
          <w:ilvl w:val="0"/>
          <w:numId w:val="13"/>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При необходимости помогать детям в решении проблем при организации игры;</w:t>
      </w:r>
    </w:p>
    <w:p w:rsidR="00436653" w:rsidRDefault="00436653" w:rsidP="00D402F8">
      <w:pPr>
        <w:pStyle w:val="ListParagraph"/>
        <w:numPr>
          <w:ilvl w:val="0"/>
          <w:numId w:val="13"/>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Привлекать детей к планированию жизни группы на день, неделю, месяц. Учитывать и реализовывать их пожелания и предложения;</w:t>
      </w:r>
    </w:p>
    <w:p w:rsidR="00436653" w:rsidRDefault="00436653" w:rsidP="00D402F8">
      <w:pPr>
        <w:pStyle w:val="ListParagraph"/>
        <w:numPr>
          <w:ilvl w:val="0"/>
          <w:numId w:val="13"/>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436653" w:rsidRDefault="00436653" w:rsidP="00D402F8">
      <w:pPr>
        <w:pStyle w:val="ListParagraph"/>
        <w:numPr>
          <w:ilvl w:val="0"/>
          <w:numId w:val="13"/>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Устраивать выставки и красиво оформлять постоянную экспозицию работ;</w:t>
      </w:r>
    </w:p>
    <w:p w:rsidR="00436653" w:rsidRPr="00E340A0" w:rsidRDefault="00436653" w:rsidP="00E340A0">
      <w:pPr>
        <w:pStyle w:val="ListParagraph"/>
        <w:numPr>
          <w:ilvl w:val="0"/>
          <w:numId w:val="13"/>
        </w:numPr>
        <w:spacing w:after="0" w:line="240" w:lineRule="auto"/>
        <w:rPr>
          <w:rFonts w:ascii="Times New Roman" w:hAnsi="Times New Roman" w:cs="Times New Roman"/>
          <w:sz w:val="24"/>
          <w:szCs w:val="24"/>
        </w:rPr>
      </w:pPr>
      <w:r w:rsidRPr="004B763B">
        <w:rPr>
          <w:rFonts w:ascii="Times New Roman" w:hAnsi="Times New Roman" w:cs="Times New Roman"/>
          <w:sz w:val="24"/>
          <w:szCs w:val="24"/>
        </w:rPr>
        <w:t>Организовывать концерты для выступления детей и взрослых.</w:t>
      </w:r>
    </w:p>
    <w:p w:rsidR="00436653" w:rsidRPr="004B763B" w:rsidRDefault="00436653" w:rsidP="004B763B">
      <w:pPr>
        <w:pStyle w:val="ListParagraph"/>
        <w:spacing w:after="0" w:line="240" w:lineRule="auto"/>
        <w:ind w:left="1287"/>
        <w:rPr>
          <w:rFonts w:ascii="Times New Roman" w:hAnsi="Times New Roman" w:cs="Times New Roman"/>
          <w:sz w:val="24"/>
          <w:szCs w:val="24"/>
        </w:rPr>
      </w:pPr>
    </w:p>
    <w:p w:rsidR="00436653" w:rsidRPr="006304F0" w:rsidRDefault="00436653" w:rsidP="00CF20B7">
      <w:pPr>
        <w:pStyle w:val="ListParagraph"/>
        <w:spacing w:after="0" w:line="240" w:lineRule="auto"/>
        <w:ind w:left="1080"/>
        <w:jc w:val="center"/>
        <w:rPr>
          <w:rFonts w:ascii="Times New Roman" w:hAnsi="Times New Roman" w:cs="Times New Roman"/>
          <w:b/>
          <w:bCs/>
          <w:sz w:val="32"/>
          <w:szCs w:val="32"/>
          <w:u w:val="single"/>
        </w:rPr>
      </w:pPr>
      <w:r w:rsidRPr="006304F0">
        <w:rPr>
          <w:rFonts w:ascii="Times New Roman" w:hAnsi="Times New Roman" w:cs="Times New Roman"/>
          <w:b/>
          <w:bCs/>
          <w:sz w:val="32"/>
          <w:szCs w:val="32"/>
          <w:u w:val="single"/>
        </w:rPr>
        <w:t>2.5. Особенности взаимодействия педагогического коллектива с семьями воспитанников</w:t>
      </w:r>
    </w:p>
    <w:p w:rsidR="00436653" w:rsidRDefault="00436653" w:rsidP="00BA57F0">
      <w:pPr>
        <w:pStyle w:val="ListParagraph"/>
        <w:spacing w:after="0" w:line="240" w:lineRule="auto"/>
        <w:ind w:left="1080"/>
        <w:rPr>
          <w:rFonts w:ascii="Cambria" w:hAnsi="Cambria" w:cs="Cambria"/>
          <w:b/>
          <w:bCs/>
          <w:sz w:val="32"/>
          <w:szCs w:val="32"/>
          <w:u w:val="single"/>
        </w:rPr>
      </w:pPr>
    </w:p>
    <w:p w:rsidR="00436653" w:rsidRDefault="00436653" w:rsidP="00BA57F0">
      <w:pPr>
        <w:pStyle w:val="ListParagraph"/>
        <w:spacing w:before="240" w:line="240" w:lineRule="auto"/>
        <w:ind w:left="1080"/>
        <w:rPr>
          <w:rFonts w:ascii="Cambria" w:hAnsi="Cambria" w:cs="Cambria"/>
          <w:b/>
          <w:bCs/>
          <w:sz w:val="28"/>
          <w:szCs w:val="28"/>
        </w:rPr>
      </w:pPr>
      <w:r w:rsidRPr="00F55416">
        <w:rPr>
          <w:rFonts w:ascii="Cambria" w:hAnsi="Cambria" w:cs="Cambria"/>
          <w:b/>
          <w:bCs/>
          <w:sz w:val="28"/>
          <w:szCs w:val="28"/>
        </w:rPr>
        <w:t xml:space="preserve">2.5.1. </w:t>
      </w:r>
      <w:r>
        <w:rPr>
          <w:rFonts w:ascii="Cambria" w:hAnsi="Cambria" w:cs="Cambria"/>
          <w:b/>
          <w:bCs/>
          <w:sz w:val="28"/>
          <w:szCs w:val="28"/>
        </w:rPr>
        <w:t>Система работы ДОО с семьями воспитанников</w:t>
      </w:r>
    </w:p>
    <w:p w:rsidR="00436653" w:rsidRDefault="00436653" w:rsidP="00BA57F0">
      <w:pPr>
        <w:pStyle w:val="ListParagraph"/>
        <w:spacing w:before="240" w:line="240" w:lineRule="auto"/>
        <w:ind w:left="567"/>
        <w:rPr>
          <w:rFonts w:ascii="Times New Roman" w:hAnsi="Times New Roman" w:cs="Times New Roman"/>
          <w:b/>
          <w:bCs/>
          <w:sz w:val="24"/>
          <w:szCs w:val="24"/>
        </w:rPr>
      </w:pPr>
    </w:p>
    <w:p w:rsidR="00436653" w:rsidRPr="00170963" w:rsidRDefault="00436653" w:rsidP="00BA57F0">
      <w:pPr>
        <w:pStyle w:val="ListParagraph"/>
        <w:spacing w:before="240" w:line="240" w:lineRule="auto"/>
        <w:ind w:left="567"/>
        <w:rPr>
          <w:rFonts w:ascii="Times New Roman" w:hAnsi="Times New Roman" w:cs="Times New Roman"/>
          <w:b/>
          <w:bCs/>
          <w:sz w:val="24"/>
          <w:szCs w:val="24"/>
        </w:rPr>
      </w:pPr>
      <w:r w:rsidRPr="00170963">
        <w:rPr>
          <w:rFonts w:ascii="Times New Roman" w:hAnsi="Times New Roman" w:cs="Times New Roman"/>
          <w:b/>
          <w:bCs/>
          <w:sz w:val="24"/>
          <w:szCs w:val="24"/>
        </w:rPr>
        <w:t>Цель:</w:t>
      </w:r>
    </w:p>
    <w:p w:rsidR="00436653" w:rsidRPr="006304F0" w:rsidRDefault="00436653" w:rsidP="006304F0">
      <w:pPr>
        <w:pStyle w:val="ListParagraph"/>
        <w:spacing w:after="0" w:line="240" w:lineRule="auto"/>
        <w:ind w:left="567"/>
        <w:rPr>
          <w:rFonts w:ascii="Times New Roman" w:hAnsi="Times New Roman" w:cs="Times New Roman"/>
          <w:sz w:val="24"/>
          <w:szCs w:val="24"/>
        </w:rPr>
      </w:pPr>
      <w:r w:rsidRPr="00170963">
        <w:rPr>
          <w:rFonts w:ascii="Times New Roman" w:hAnsi="Times New Roman" w:cs="Times New Roman"/>
          <w:sz w:val="24"/>
          <w:szCs w:val="24"/>
        </w:rPr>
        <w:t>Сделать родителей активными участ</w:t>
      </w:r>
      <w:r>
        <w:rPr>
          <w:rFonts w:ascii="Times New Roman" w:hAnsi="Times New Roman" w:cs="Times New Roman"/>
          <w:sz w:val="24"/>
          <w:szCs w:val="24"/>
        </w:rPr>
        <w:t>никами образовательного процесса, оказав им помощь в реализации ответственности за воспитание и обучение детей.</w:t>
      </w:r>
    </w:p>
    <w:p w:rsidR="00436653" w:rsidRPr="001833E1" w:rsidRDefault="00436653" w:rsidP="00BA57F0">
      <w:pPr>
        <w:pStyle w:val="ListParagraph"/>
        <w:spacing w:after="0" w:line="240" w:lineRule="auto"/>
        <w:ind w:left="567"/>
        <w:rPr>
          <w:rFonts w:ascii="Times New Roman" w:hAnsi="Times New Roman" w:cs="Times New Roman"/>
          <w:b/>
          <w:bCs/>
          <w:sz w:val="24"/>
          <w:szCs w:val="24"/>
        </w:rPr>
      </w:pPr>
      <w:r w:rsidRPr="001833E1">
        <w:rPr>
          <w:rFonts w:ascii="Times New Roman" w:hAnsi="Times New Roman" w:cs="Times New Roman"/>
          <w:b/>
          <w:bCs/>
          <w:sz w:val="24"/>
          <w:szCs w:val="24"/>
        </w:rPr>
        <w:t>Задачи:</w:t>
      </w:r>
    </w:p>
    <w:p w:rsidR="00436653" w:rsidRDefault="00436653" w:rsidP="00D402F8">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Постоянно изучать запросы и потребности дошкольных образовательных семей, находящихся в сфере деятельности дошкольной образовательной организации.</w:t>
      </w:r>
    </w:p>
    <w:p w:rsidR="00436653" w:rsidRDefault="00436653" w:rsidP="00D402F8">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Повышать психологическую компетентность родителей. Учить родителей общаться с детьми в формах, адекватному их возрасту; не травмирующим приёмам управления поведением детей.</w:t>
      </w:r>
    </w:p>
    <w:p w:rsidR="00436653" w:rsidRDefault="00436653" w:rsidP="00D402F8">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Убеждать родителей в необходимости соблюдения единого с ДОУ режима дня для ребёнка дошкольного возраста.</w:t>
      </w:r>
    </w:p>
    <w:p w:rsidR="00436653" w:rsidRDefault="00436653" w:rsidP="00D402F8">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Учить родителей разнообразным формам организации досуга с детьми в семье.</w:t>
      </w:r>
    </w:p>
    <w:p w:rsidR="00436653" w:rsidRDefault="00436653" w:rsidP="00D402F8">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Создавать ситуации приятного совместного досуга детей и родителей в ДОУ; условия для доверительного, неформального общения педагогов с родителями.</w:t>
      </w:r>
    </w:p>
    <w:p w:rsidR="00436653" w:rsidRDefault="00436653" w:rsidP="00D402F8">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Помогать родителям правильно выбирать школу для ребёнка в соответствии с его индивидуальными возможностями и способностями.</w:t>
      </w:r>
    </w:p>
    <w:p w:rsidR="00436653" w:rsidRPr="006304F0" w:rsidRDefault="00436653" w:rsidP="006304F0">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Постоянно вести работу по профилактике нарушений и по защите прав и достоинства ребёнка в ДОУ и в семье.</w:t>
      </w:r>
    </w:p>
    <w:p w:rsidR="00436653" w:rsidRPr="002D3761" w:rsidRDefault="00436653" w:rsidP="00BA57F0">
      <w:pPr>
        <w:spacing w:after="0"/>
        <w:ind w:left="567"/>
        <w:rPr>
          <w:rFonts w:ascii="Times New Roman" w:hAnsi="Times New Roman" w:cs="Times New Roman"/>
          <w:b/>
          <w:bCs/>
          <w:sz w:val="24"/>
          <w:szCs w:val="24"/>
        </w:rPr>
      </w:pPr>
      <w:r w:rsidRPr="002D3761">
        <w:rPr>
          <w:rFonts w:ascii="Times New Roman" w:hAnsi="Times New Roman" w:cs="Times New Roman"/>
          <w:b/>
          <w:bCs/>
          <w:sz w:val="24"/>
          <w:szCs w:val="24"/>
        </w:rPr>
        <w:t>Основные принципы в работе с семьями воспитанников:</w:t>
      </w:r>
    </w:p>
    <w:p w:rsidR="00436653" w:rsidRDefault="00436653" w:rsidP="00E340A0">
      <w:pPr>
        <w:pStyle w:val="ListParagraph"/>
        <w:numPr>
          <w:ilvl w:val="0"/>
          <w:numId w:val="20"/>
        </w:numPr>
        <w:spacing w:after="0" w:line="240" w:lineRule="auto"/>
        <w:rPr>
          <w:rFonts w:ascii="Times New Roman" w:hAnsi="Times New Roman" w:cs="Times New Roman"/>
          <w:sz w:val="24"/>
          <w:szCs w:val="24"/>
        </w:rPr>
      </w:pPr>
      <w:r w:rsidRPr="002D3761">
        <w:rPr>
          <w:rFonts w:ascii="Times New Roman" w:hAnsi="Times New Roman" w:cs="Times New Roman"/>
          <w:sz w:val="24"/>
          <w:szCs w:val="24"/>
        </w:rPr>
        <w:t>Открытость детского сада для семьи.</w:t>
      </w:r>
    </w:p>
    <w:p w:rsidR="00436653" w:rsidRDefault="00436653" w:rsidP="00E340A0">
      <w:pPr>
        <w:pStyle w:val="ListParagraph"/>
        <w:numPr>
          <w:ilvl w:val="0"/>
          <w:numId w:val="20"/>
        </w:numPr>
        <w:spacing w:after="0" w:line="240" w:lineRule="auto"/>
        <w:rPr>
          <w:rFonts w:ascii="Times New Roman" w:hAnsi="Times New Roman" w:cs="Times New Roman"/>
          <w:sz w:val="24"/>
          <w:szCs w:val="24"/>
        </w:rPr>
      </w:pPr>
      <w:r w:rsidRPr="002D3761">
        <w:rPr>
          <w:rFonts w:ascii="Times New Roman" w:hAnsi="Times New Roman" w:cs="Times New Roman"/>
          <w:sz w:val="24"/>
          <w:szCs w:val="24"/>
        </w:rPr>
        <w:t>Сотрудничество педагогов и родителей в воспитании детей.</w:t>
      </w:r>
    </w:p>
    <w:p w:rsidR="00436653" w:rsidRPr="006304F0" w:rsidRDefault="00436653" w:rsidP="006304F0">
      <w:pPr>
        <w:pStyle w:val="ListParagraph"/>
        <w:numPr>
          <w:ilvl w:val="0"/>
          <w:numId w:val="20"/>
        </w:numPr>
        <w:spacing w:after="0" w:line="240" w:lineRule="auto"/>
        <w:rPr>
          <w:rFonts w:ascii="Times New Roman" w:hAnsi="Times New Roman" w:cs="Times New Roman"/>
          <w:sz w:val="24"/>
          <w:szCs w:val="24"/>
        </w:rPr>
      </w:pPr>
      <w:r w:rsidRPr="002D3761">
        <w:rPr>
          <w:rFonts w:ascii="Times New Roman" w:hAnsi="Times New Roman" w:cs="Times New Roman"/>
          <w:sz w:val="24"/>
          <w:szCs w:val="24"/>
        </w:rPr>
        <w:t>Создание единой развивающей среды, обеспечивающей единые подходы к развитию личности в семье и детском коллективе.</w:t>
      </w:r>
    </w:p>
    <w:p w:rsidR="00436653" w:rsidRPr="002D3761" w:rsidRDefault="00436653" w:rsidP="00BA57F0">
      <w:pPr>
        <w:spacing w:after="0"/>
        <w:ind w:left="567"/>
        <w:rPr>
          <w:rFonts w:ascii="Times New Roman" w:hAnsi="Times New Roman" w:cs="Times New Roman"/>
          <w:b/>
          <w:bCs/>
          <w:sz w:val="24"/>
          <w:szCs w:val="24"/>
        </w:rPr>
      </w:pPr>
      <w:r w:rsidRPr="002D3761">
        <w:rPr>
          <w:rFonts w:ascii="Times New Roman" w:hAnsi="Times New Roman" w:cs="Times New Roman"/>
          <w:b/>
          <w:bCs/>
          <w:sz w:val="24"/>
          <w:szCs w:val="24"/>
        </w:rPr>
        <w:t>Функции работы образовательного учреждения с семьёй:</w:t>
      </w:r>
    </w:p>
    <w:p w:rsidR="00436653" w:rsidRDefault="00436653" w:rsidP="00E340A0">
      <w:pPr>
        <w:pStyle w:val="ListParagraph"/>
        <w:numPr>
          <w:ilvl w:val="0"/>
          <w:numId w:val="21"/>
        </w:numPr>
        <w:spacing w:after="0" w:line="240" w:lineRule="auto"/>
        <w:rPr>
          <w:rFonts w:ascii="Times New Roman" w:hAnsi="Times New Roman" w:cs="Times New Roman"/>
          <w:sz w:val="24"/>
          <w:szCs w:val="24"/>
        </w:rPr>
      </w:pPr>
      <w:r w:rsidRPr="002D3761">
        <w:rPr>
          <w:rFonts w:ascii="Times New Roman" w:hAnsi="Times New Roman" w:cs="Times New Roman"/>
          <w:sz w:val="24"/>
          <w:szCs w:val="24"/>
        </w:rPr>
        <w:t>Ознакомление родителей с содержанием и методикой воспитательно-образовательного процесса.</w:t>
      </w:r>
    </w:p>
    <w:p w:rsidR="00436653" w:rsidRDefault="00436653" w:rsidP="00E340A0">
      <w:pPr>
        <w:pStyle w:val="ListParagraph"/>
        <w:numPr>
          <w:ilvl w:val="0"/>
          <w:numId w:val="21"/>
        </w:numPr>
        <w:spacing w:after="0" w:line="240" w:lineRule="auto"/>
        <w:rPr>
          <w:rFonts w:ascii="Times New Roman" w:hAnsi="Times New Roman" w:cs="Times New Roman"/>
          <w:sz w:val="24"/>
          <w:szCs w:val="24"/>
        </w:rPr>
      </w:pPr>
      <w:r w:rsidRPr="002D3761">
        <w:rPr>
          <w:rFonts w:ascii="Times New Roman" w:hAnsi="Times New Roman" w:cs="Times New Roman"/>
          <w:sz w:val="24"/>
          <w:szCs w:val="24"/>
        </w:rPr>
        <w:t>Психолого-педагогическое просвещение.</w:t>
      </w:r>
    </w:p>
    <w:p w:rsidR="00436653" w:rsidRDefault="00436653" w:rsidP="00E340A0">
      <w:pPr>
        <w:pStyle w:val="ListParagraph"/>
        <w:numPr>
          <w:ilvl w:val="0"/>
          <w:numId w:val="21"/>
        </w:numPr>
        <w:spacing w:after="0" w:line="240" w:lineRule="auto"/>
        <w:rPr>
          <w:rFonts w:ascii="Times New Roman" w:hAnsi="Times New Roman" w:cs="Times New Roman"/>
          <w:sz w:val="24"/>
          <w:szCs w:val="24"/>
        </w:rPr>
      </w:pPr>
      <w:r w:rsidRPr="002D3761">
        <w:rPr>
          <w:rFonts w:ascii="Times New Roman" w:hAnsi="Times New Roman" w:cs="Times New Roman"/>
          <w:sz w:val="24"/>
          <w:szCs w:val="24"/>
        </w:rPr>
        <w:t>Вовлечение родителей в совместную с детьми и педагогами деятельность.</w:t>
      </w:r>
    </w:p>
    <w:p w:rsidR="00436653" w:rsidRDefault="00436653" w:rsidP="00E340A0">
      <w:pPr>
        <w:pStyle w:val="ListParagraph"/>
        <w:numPr>
          <w:ilvl w:val="0"/>
          <w:numId w:val="21"/>
        </w:numPr>
        <w:spacing w:after="0" w:line="240" w:lineRule="auto"/>
        <w:rPr>
          <w:rFonts w:ascii="Times New Roman" w:hAnsi="Times New Roman" w:cs="Times New Roman"/>
          <w:sz w:val="24"/>
          <w:szCs w:val="24"/>
        </w:rPr>
      </w:pPr>
      <w:r w:rsidRPr="002D3761">
        <w:rPr>
          <w:rFonts w:ascii="Times New Roman" w:hAnsi="Times New Roman" w:cs="Times New Roman"/>
          <w:sz w:val="24"/>
          <w:szCs w:val="24"/>
        </w:rPr>
        <w:t>Помощь семьям, испытывающи</w:t>
      </w:r>
      <w:r>
        <w:rPr>
          <w:rFonts w:ascii="Times New Roman" w:hAnsi="Times New Roman" w:cs="Times New Roman"/>
          <w:sz w:val="24"/>
          <w:szCs w:val="24"/>
        </w:rPr>
        <w:t>е</w:t>
      </w:r>
      <w:r w:rsidRPr="002D3761">
        <w:rPr>
          <w:rFonts w:ascii="Times New Roman" w:hAnsi="Times New Roman" w:cs="Times New Roman"/>
          <w:sz w:val="24"/>
          <w:szCs w:val="24"/>
        </w:rPr>
        <w:t xml:space="preserve"> какие-либо трудности.</w:t>
      </w:r>
    </w:p>
    <w:p w:rsidR="00436653" w:rsidRDefault="00436653" w:rsidP="00E340A0">
      <w:pPr>
        <w:pStyle w:val="ListParagraph"/>
        <w:numPr>
          <w:ilvl w:val="0"/>
          <w:numId w:val="21"/>
        </w:numPr>
        <w:spacing w:after="0" w:line="240" w:lineRule="auto"/>
        <w:rPr>
          <w:rFonts w:ascii="Times New Roman" w:hAnsi="Times New Roman" w:cs="Times New Roman"/>
          <w:sz w:val="24"/>
          <w:szCs w:val="24"/>
        </w:rPr>
      </w:pPr>
      <w:r w:rsidRPr="002D3761">
        <w:rPr>
          <w:rFonts w:ascii="Times New Roman" w:hAnsi="Times New Roman" w:cs="Times New Roman"/>
          <w:sz w:val="24"/>
          <w:szCs w:val="24"/>
        </w:rPr>
        <w:t xml:space="preserve">Взаимодействие педагогов с общественными организациями родителей – родительский комитет, </w:t>
      </w:r>
      <w:r>
        <w:rPr>
          <w:rFonts w:ascii="Times New Roman" w:hAnsi="Times New Roman" w:cs="Times New Roman"/>
          <w:sz w:val="24"/>
          <w:szCs w:val="24"/>
        </w:rPr>
        <w:t xml:space="preserve">педагогический </w:t>
      </w:r>
      <w:r w:rsidRPr="002D3761">
        <w:rPr>
          <w:rFonts w:ascii="Times New Roman" w:hAnsi="Times New Roman" w:cs="Times New Roman"/>
          <w:sz w:val="24"/>
          <w:szCs w:val="24"/>
        </w:rPr>
        <w:t>совет ДО</w:t>
      </w:r>
      <w:r>
        <w:rPr>
          <w:rFonts w:ascii="Times New Roman" w:hAnsi="Times New Roman" w:cs="Times New Roman"/>
          <w:sz w:val="24"/>
          <w:szCs w:val="24"/>
        </w:rPr>
        <w:t>О</w:t>
      </w:r>
      <w:r w:rsidRPr="002D3761">
        <w:rPr>
          <w:rFonts w:ascii="Times New Roman" w:hAnsi="Times New Roman" w:cs="Times New Roman"/>
          <w:sz w:val="24"/>
          <w:szCs w:val="24"/>
        </w:rPr>
        <w:t>.</w:t>
      </w:r>
    </w:p>
    <w:p w:rsidR="00436653" w:rsidRPr="002D3761" w:rsidRDefault="00436653" w:rsidP="0010406F">
      <w:pPr>
        <w:pStyle w:val="ListParagraph"/>
        <w:spacing w:after="0"/>
        <w:ind w:left="1287"/>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5356"/>
      </w:tblGrid>
      <w:tr w:rsidR="00436653" w:rsidRPr="002E5E3C">
        <w:tc>
          <w:tcPr>
            <w:tcW w:w="4219"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Направление взаимодействия</w:t>
            </w:r>
          </w:p>
        </w:tc>
        <w:tc>
          <w:tcPr>
            <w:tcW w:w="5356"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Формы взаимодействия</w:t>
            </w:r>
          </w:p>
        </w:tc>
      </w:tr>
      <w:tr w:rsidR="00436653" w:rsidRPr="002E5E3C">
        <w:tc>
          <w:tcPr>
            <w:tcW w:w="4219"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Изучение семьи, запросов, уровня психической компетентности, семейных ценностей</w:t>
            </w:r>
          </w:p>
        </w:tc>
        <w:tc>
          <w:tcPr>
            <w:tcW w:w="5356"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Социологические обследования по определению социального статуса и микроклимата семьи;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наблюдения за процессом общения членов семьи с ребёнком;</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анкетирование;</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беседа.</w:t>
            </w:r>
          </w:p>
        </w:tc>
      </w:tr>
      <w:tr w:rsidR="00436653" w:rsidRPr="002E5E3C">
        <w:tc>
          <w:tcPr>
            <w:tcW w:w="4219"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Информирование родителей</w:t>
            </w:r>
          </w:p>
        </w:tc>
        <w:tc>
          <w:tcPr>
            <w:tcW w:w="5356"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Визитная карточка;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информационные стенды;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выставки детских работ;</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личные беседы;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общение по телефону;</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родительские собрания;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сайт;</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объявления;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передача информации по электронной почте и телефону.</w:t>
            </w:r>
          </w:p>
        </w:tc>
      </w:tr>
      <w:tr w:rsidR="00436653" w:rsidRPr="002E5E3C">
        <w:tc>
          <w:tcPr>
            <w:tcW w:w="4219"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Консультирование родителей</w:t>
            </w:r>
          </w:p>
        </w:tc>
        <w:tc>
          <w:tcPr>
            <w:tcW w:w="5356"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Консультации по различным вопросам (индивидуальное, групповое, семейное)</w:t>
            </w:r>
          </w:p>
        </w:tc>
      </w:tr>
      <w:tr w:rsidR="00436653" w:rsidRPr="002E5E3C">
        <w:tc>
          <w:tcPr>
            <w:tcW w:w="4219"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Просвещение и обучение родителей</w:t>
            </w:r>
          </w:p>
        </w:tc>
        <w:tc>
          <w:tcPr>
            <w:tcW w:w="5356"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Семинары-практикумы, мастер-классы (по запросу родителей, по выявленной проблеме);</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 - приглашение специалистов;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сайт и рекомендация других ресурсов сети Интернет;</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творческие задания.</w:t>
            </w:r>
          </w:p>
        </w:tc>
      </w:tr>
      <w:tr w:rsidR="00436653" w:rsidRPr="002E5E3C">
        <w:tc>
          <w:tcPr>
            <w:tcW w:w="4219"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Совместная деятельность детского сада и семьи</w:t>
            </w:r>
          </w:p>
        </w:tc>
        <w:tc>
          <w:tcPr>
            <w:tcW w:w="5356"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Родительский совет;</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дни открытых дверей;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организация совместных праздников;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выставки совместного семейного творчества;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субботники.</w:t>
            </w:r>
          </w:p>
        </w:tc>
      </w:tr>
    </w:tbl>
    <w:p w:rsidR="00436653" w:rsidRDefault="00436653" w:rsidP="00BA57F0">
      <w:pPr>
        <w:spacing w:after="0"/>
        <w:ind w:left="567"/>
        <w:rPr>
          <w:rFonts w:ascii="Times New Roman" w:hAnsi="Times New Roman" w:cs="Times New Roman"/>
          <w:b/>
          <w:bCs/>
          <w:sz w:val="24"/>
          <w:szCs w:val="24"/>
        </w:rPr>
      </w:pPr>
    </w:p>
    <w:p w:rsidR="00436653" w:rsidRPr="002D3761" w:rsidRDefault="00436653" w:rsidP="00015D6F">
      <w:pPr>
        <w:jc w:val="center"/>
        <w:rPr>
          <w:rFonts w:ascii="Times New Roman" w:hAnsi="Times New Roman" w:cs="Times New Roman"/>
          <w:b/>
          <w:bCs/>
          <w:sz w:val="24"/>
          <w:szCs w:val="24"/>
        </w:rPr>
      </w:pPr>
      <w:r w:rsidRPr="002D3761">
        <w:rPr>
          <w:rFonts w:ascii="Times New Roman" w:hAnsi="Times New Roman" w:cs="Times New Roman"/>
          <w:b/>
          <w:bCs/>
          <w:sz w:val="24"/>
          <w:szCs w:val="24"/>
        </w:rPr>
        <w:t>Модель взаимодействия педагога и родителей</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1"/>
        <w:gridCol w:w="4076"/>
      </w:tblGrid>
      <w:tr w:rsidR="00436653" w:rsidRPr="002E5E3C">
        <w:tc>
          <w:tcPr>
            <w:tcW w:w="4961" w:type="dxa"/>
            <w:tcBorders>
              <w:righ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Педагоги </w:t>
            </w:r>
          </w:p>
        </w:tc>
        <w:tc>
          <w:tcPr>
            <w:tcW w:w="4076" w:type="dxa"/>
            <w:tcBorders>
              <w:lef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Родители</w:t>
            </w:r>
          </w:p>
        </w:tc>
      </w:tr>
      <w:tr w:rsidR="00436653" w:rsidRPr="002E5E3C">
        <w:tc>
          <w:tcPr>
            <w:tcW w:w="9037" w:type="dxa"/>
            <w:gridSpan w:val="2"/>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1 этап – Ознакомительный</w:t>
            </w:r>
          </w:p>
        </w:tc>
      </w:tr>
      <w:tr w:rsidR="00436653" w:rsidRPr="002E5E3C">
        <w:tc>
          <w:tcPr>
            <w:tcW w:w="4961"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Сбор информации (первое общение; беседа, наблюдение; анализ полученных результатов, анализ типа семей).</w:t>
            </w:r>
          </w:p>
        </w:tc>
        <w:tc>
          <w:tcPr>
            <w:tcW w:w="4076"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Сбор информации (знакомство с детским садом – адаптация)</w:t>
            </w:r>
          </w:p>
        </w:tc>
      </w:tr>
      <w:tr w:rsidR="00436653" w:rsidRPr="002E5E3C">
        <w:tc>
          <w:tcPr>
            <w:tcW w:w="9037" w:type="dxa"/>
            <w:gridSpan w:val="2"/>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2 этап - Общепрофилактический</w:t>
            </w:r>
          </w:p>
        </w:tc>
      </w:tr>
      <w:tr w:rsidR="00436653" w:rsidRPr="002E5E3C">
        <w:tc>
          <w:tcPr>
            <w:tcW w:w="4961"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Наглядная агитация (стенды, консультации, информационные проспекты, сайт, буклеты)</w:t>
            </w:r>
          </w:p>
        </w:tc>
        <w:tc>
          <w:tcPr>
            <w:tcW w:w="4076"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Встреча со специалистами. Просмотр открытых занятий, мероприятий</w:t>
            </w:r>
          </w:p>
        </w:tc>
      </w:tr>
      <w:tr w:rsidR="00436653" w:rsidRPr="002E5E3C">
        <w:tc>
          <w:tcPr>
            <w:tcW w:w="9037" w:type="dxa"/>
            <w:gridSpan w:val="2"/>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3 этап – Индивидуальная работа</w:t>
            </w:r>
          </w:p>
        </w:tc>
      </w:tr>
      <w:tr w:rsidR="00436653" w:rsidRPr="002E5E3C">
        <w:tc>
          <w:tcPr>
            <w:tcW w:w="4961"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Знакомство с опытом семейного воспитания, традициями, фотовыставки, «День матери», творческая мастерская</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Выбор содержания, форм с семьёй ребёнка</w:t>
            </w:r>
          </w:p>
        </w:tc>
        <w:tc>
          <w:tcPr>
            <w:tcW w:w="4076"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Получение консультативной индивидуальной помощи</w:t>
            </w:r>
          </w:p>
        </w:tc>
      </w:tr>
      <w:tr w:rsidR="00436653" w:rsidRPr="002E5E3C">
        <w:tc>
          <w:tcPr>
            <w:tcW w:w="9037" w:type="dxa"/>
            <w:gridSpan w:val="2"/>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4 этап – Интегративный </w:t>
            </w:r>
          </w:p>
        </w:tc>
      </w:tr>
      <w:tr w:rsidR="00436653" w:rsidRPr="002E5E3C">
        <w:tc>
          <w:tcPr>
            <w:tcW w:w="4961"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Современные мероприятия (досуги, праздники, круглые столы, «Недели здоровья», конкурсы, выставки, вечер вопросов и ответов)</w:t>
            </w:r>
          </w:p>
        </w:tc>
        <w:tc>
          <w:tcPr>
            <w:tcW w:w="4076"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Совместное обсуждение проблем, участие в совместных делах, деловые игры, дискуссионный клуб </w:t>
            </w:r>
          </w:p>
        </w:tc>
      </w:tr>
    </w:tbl>
    <w:p w:rsidR="00436653" w:rsidRPr="00F32F38" w:rsidRDefault="00436653" w:rsidP="00F55416">
      <w:pPr>
        <w:pStyle w:val="ListParagraph"/>
        <w:spacing w:after="0" w:line="240" w:lineRule="auto"/>
        <w:ind w:left="1080"/>
        <w:rPr>
          <w:rFonts w:ascii="Cambria" w:hAnsi="Cambria" w:cs="Cambria"/>
          <w:b/>
          <w:bCs/>
          <w:sz w:val="28"/>
          <w:szCs w:val="28"/>
        </w:rPr>
      </w:pPr>
    </w:p>
    <w:p w:rsidR="00436653" w:rsidRPr="003B1893" w:rsidRDefault="00436653" w:rsidP="003B1893">
      <w:pPr>
        <w:pStyle w:val="ListParagraph"/>
        <w:spacing w:line="240" w:lineRule="auto"/>
        <w:ind w:left="1080"/>
        <w:rPr>
          <w:rFonts w:ascii="Cambria" w:hAnsi="Cambria" w:cs="Cambria"/>
          <w:b/>
          <w:bCs/>
          <w:sz w:val="28"/>
          <w:szCs w:val="28"/>
        </w:rPr>
      </w:pPr>
      <w:r>
        <w:rPr>
          <w:rFonts w:ascii="Cambria" w:hAnsi="Cambria" w:cs="Cambria"/>
          <w:b/>
          <w:bCs/>
          <w:sz w:val="28"/>
          <w:szCs w:val="28"/>
        </w:rPr>
        <w:t>2.5.2. Специфика работы с семьями воспитанников</w:t>
      </w:r>
    </w:p>
    <w:p w:rsidR="00436653" w:rsidRDefault="00436653" w:rsidP="003B1893">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Младшая группа (От 3 до 4 лет) </w:t>
      </w:r>
    </w:p>
    <w:p w:rsidR="00436653" w:rsidRPr="00224BFA" w:rsidRDefault="00436653" w:rsidP="003B1893">
      <w:pPr>
        <w:spacing w:after="0" w:line="240" w:lineRule="auto"/>
        <w:ind w:left="567"/>
        <w:rPr>
          <w:rFonts w:ascii="Times New Roman" w:hAnsi="Times New Roman" w:cs="Times New Roman"/>
          <w:b/>
          <w:bCs/>
          <w:sz w:val="24"/>
          <w:szCs w:val="24"/>
        </w:rPr>
      </w:pPr>
      <w:r w:rsidRPr="00224BFA">
        <w:rPr>
          <w:rFonts w:ascii="Times New Roman" w:hAnsi="Times New Roman" w:cs="Times New Roman"/>
          <w:b/>
          <w:bCs/>
          <w:sz w:val="24"/>
          <w:szCs w:val="24"/>
        </w:rPr>
        <w:t>Задачи взаимодействия педагога с семьями дошкольников:</w:t>
      </w:r>
    </w:p>
    <w:p w:rsidR="00436653" w:rsidRDefault="00436653" w:rsidP="00D402F8">
      <w:pPr>
        <w:pStyle w:val="ListParagraph"/>
        <w:numPr>
          <w:ilvl w:val="0"/>
          <w:numId w:val="62"/>
        </w:numPr>
        <w:spacing w:after="0" w:line="240" w:lineRule="auto"/>
        <w:rPr>
          <w:rFonts w:ascii="Times New Roman" w:hAnsi="Times New Roman" w:cs="Times New Roman"/>
          <w:sz w:val="24"/>
          <w:szCs w:val="24"/>
        </w:rPr>
      </w:pPr>
      <w:r>
        <w:rPr>
          <w:rFonts w:ascii="Times New Roman" w:hAnsi="Times New Roman" w:cs="Times New Roman"/>
          <w:sz w:val="24"/>
          <w:szCs w:val="24"/>
        </w:rPr>
        <w:t>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адаптация их к условиям ДОО.</w:t>
      </w:r>
    </w:p>
    <w:p w:rsidR="00436653" w:rsidRDefault="00436653" w:rsidP="00D402F8">
      <w:pPr>
        <w:pStyle w:val="ListParagraph"/>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Помочь родителям в освоении методики укрепления здоровья ребёнка в семье, способствовать его полноценному физическому развитию, освоение культурно-гигиенических навыков, правил безопасного поведения дома и на улице.</w:t>
      </w:r>
    </w:p>
    <w:p w:rsidR="00436653" w:rsidRDefault="00436653" w:rsidP="00D402F8">
      <w:pPr>
        <w:pStyle w:val="ListParagraph"/>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ребёнка ко взрослым и сверстникам, эмоциональную отзывчивость к близким, уверенность в своих силах.</w:t>
      </w:r>
    </w:p>
    <w:p w:rsidR="00436653" w:rsidRDefault="00436653" w:rsidP="00D402F8">
      <w:pPr>
        <w:pStyle w:val="ListParagraph"/>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Совместно с родителями способствовать развитию детской самостоятельности, простейших навыков самособслуживания, предложить родителям создать условия для развития самостоятельности дошкольника дома</w:t>
      </w:r>
    </w:p>
    <w:p w:rsidR="00436653" w:rsidRDefault="00436653" w:rsidP="00D402F8">
      <w:pPr>
        <w:pStyle w:val="ListParagraph"/>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Помочь родителям в обогащении сенсорного опыта ребёнка, развитие его любознательности, накоплении первых представлений о предметном, природном и социальном мире.</w:t>
      </w:r>
    </w:p>
    <w:p w:rsidR="00436653" w:rsidRPr="006304F0" w:rsidRDefault="00436653" w:rsidP="006304F0">
      <w:pPr>
        <w:pStyle w:val="ListParagraph"/>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Развивать у родителей интерес к совместным играм и занятиям с ребёнком дома, познакомить их со способами развития воображения, творческих проявлений ребёнка в разных видах художественной и игровой деятельности.</w:t>
      </w:r>
    </w:p>
    <w:p w:rsidR="00436653" w:rsidRDefault="00436653" w:rsidP="00224BFA">
      <w:pPr>
        <w:pStyle w:val="ListParagraph"/>
        <w:spacing w:line="240" w:lineRule="auto"/>
        <w:ind w:left="927"/>
        <w:rPr>
          <w:rFonts w:ascii="Times New Roman" w:hAnsi="Times New Roman" w:cs="Times New Roman"/>
          <w:sz w:val="24"/>
          <w:szCs w:val="24"/>
        </w:rPr>
      </w:pPr>
    </w:p>
    <w:p w:rsidR="00436653" w:rsidRPr="00E879A2" w:rsidRDefault="00436653" w:rsidP="00E879A2">
      <w:pPr>
        <w:pStyle w:val="ListParagraph"/>
        <w:spacing w:line="240" w:lineRule="auto"/>
        <w:ind w:left="927" w:hanging="360"/>
        <w:rPr>
          <w:rFonts w:ascii="Times New Roman" w:hAnsi="Times New Roman" w:cs="Times New Roman"/>
          <w:b/>
          <w:bCs/>
          <w:sz w:val="24"/>
          <w:szCs w:val="24"/>
        </w:rPr>
      </w:pPr>
      <w:r w:rsidRPr="005961A8">
        <w:rPr>
          <w:rFonts w:ascii="Times New Roman" w:hAnsi="Times New Roman" w:cs="Times New Roman"/>
          <w:b/>
          <w:bCs/>
          <w:sz w:val="24"/>
          <w:szCs w:val="24"/>
        </w:rPr>
        <w:t>Направления взаимодействия педагога с родителями</w:t>
      </w:r>
      <w:r>
        <w:rPr>
          <w:rFonts w:ascii="Times New Roman" w:hAnsi="Times New Roman" w:cs="Times New Roman"/>
          <w:b/>
          <w:bCs/>
          <w:sz w:val="24"/>
          <w:szCs w:val="24"/>
        </w:rPr>
        <w:t>:</w:t>
      </w:r>
    </w:p>
    <w:p w:rsidR="00436653" w:rsidRPr="005961A8" w:rsidRDefault="00436653" w:rsidP="00224BFA">
      <w:pPr>
        <w:pStyle w:val="ListParagraph"/>
        <w:spacing w:line="240" w:lineRule="auto"/>
        <w:ind w:left="927" w:hanging="360"/>
        <w:rPr>
          <w:rFonts w:ascii="Times New Roman" w:hAnsi="Times New Roman" w:cs="Times New Roman"/>
          <w:i/>
          <w:iCs/>
          <w:sz w:val="24"/>
          <w:szCs w:val="24"/>
        </w:rPr>
      </w:pPr>
      <w:r w:rsidRPr="005961A8">
        <w:rPr>
          <w:rFonts w:ascii="Times New Roman" w:hAnsi="Times New Roman" w:cs="Times New Roman"/>
          <w:i/>
          <w:iCs/>
          <w:sz w:val="24"/>
          <w:szCs w:val="24"/>
        </w:rPr>
        <w:t>Педагогический мониторинг</w:t>
      </w:r>
    </w:p>
    <w:p w:rsidR="00436653" w:rsidRDefault="00436653" w:rsidP="005961A8">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воспитательиспользует метод первичной диагностики: анкетирование на тему: «Мой ребёнок», беседа с родителями «Наша семья и ребёнок», наблюдение за общением родителей и детей в утренний и вечерний отрезок времени.</w:t>
      </w:r>
    </w:p>
    <w:p w:rsidR="00436653" w:rsidRDefault="00436653" w:rsidP="005961A8">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 ходе наблюдений за общением родителей с ребёнком в утренний и вечерний отрезок времени воспитатель может обратить внимание на  следующие показатели:</w:t>
      </w:r>
    </w:p>
    <w:p w:rsidR="00436653" w:rsidRDefault="00436653" w:rsidP="005961A8">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эмоциональный настрой ребёнка на общение со взрослым (ребёнок встречается  близкими радостно, спокойно, равнодушно, с нежеланием, раздраженно).</w:t>
      </w:r>
    </w:p>
    <w:p w:rsidR="00436653" w:rsidRDefault="00436653" w:rsidP="005961A8">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эмоциональный настрой взрослого на общение с ребёнком (взрослый вступает в общение с удовольствием, спокойно, с нежеланием, раздражённо).</w:t>
      </w:r>
    </w:p>
    <w:p w:rsidR="00436653" w:rsidRDefault="00436653" w:rsidP="005961A8">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особенности взаимодействия взрослого и ребёнка в общении: сотрудничают, умеют договориться; не взаимодействуют, каждый занимается своим делом; конфликтуют, не могут прийти к общему решению.</w:t>
      </w:r>
    </w:p>
    <w:p w:rsidR="00436653" w:rsidRDefault="00436653" w:rsidP="005961A8">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особенности воспитательной тактики родителя: при затруднениях взрослый настаивает, угрожает наказанием, уговаривает, убеждает, принимает позицию ребёнка, ищет компромиссы.</w:t>
      </w:r>
    </w:p>
    <w:p w:rsidR="00436653" w:rsidRDefault="00436653" w:rsidP="005961A8">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типичная позиция, которую занимает каждый в общении. Лидер (указывает, направляет, заставляет, оценивает), партнер (советует, сочувствует, напоминает, интересуется, согласовывает), отстраненный (выслушивает, отвлекается, молчит, задает формальные вопросы) или др.</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возникающие трудности общения, конфликты, их причины, пути выхода из затруднительной ситуаций.</w:t>
      </w:r>
    </w:p>
    <w:p w:rsidR="00436653" w:rsidRPr="005961A8" w:rsidRDefault="00436653" w:rsidP="00224BFA">
      <w:pPr>
        <w:pStyle w:val="ListParagraph"/>
        <w:spacing w:line="240" w:lineRule="auto"/>
        <w:ind w:left="927" w:hanging="360"/>
        <w:rPr>
          <w:rFonts w:ascii="Times New Roman" w:hAnsi="Times New Roman" w:cs="Times New Roman"/>
          <w:i/>
          <w:iCs/>
          <w:sz w:val="24"/>
          <w:szCs w:val="24"/>
        </w:rPr>
      </w:pPr>
      <w:r w:rsidRPr="005961A8">
        <w:rPr>
          <w:rFonts w:ascii="Times New Roman" w:hAnsi="Times New Roman" w:cs="Times New Roman"/>
          <w:i/>
          <w:iCs/>
          <w:sz w:val="24"/>
          <w:szCs w:val="24"/>
        </w:rPr>
        <w:t>Педагогическая поддержка</w:t>
      </w:r>
    </w:p>
    <w:p w:rsidR="00436653" w:rsidRDefault="00436653" w:rsidP="004323E9">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 беседах с родителями педагог подчёркивает, что во многом привыкание ребёнка к условиям детского сада зависит от организации его жизни в семье (режима, особенностей питания), развитие элементарной детской самостоятельности в бытовых процессах.</w:t>
      </w:r>
    </w:p>
    <w:p w:rsidR="00436653" w:rsidRPr="004323E9" w:rsidRDefault="00436653" w:rsidP="004323E9">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Для более успешной адаптации воспитатель предлагает такие совместные формы взаимодействия с родителями «Первое знакомство», «Вместе с мамой бегаем, рисуем, играем», «Делаем рисунок (поделку) в подарок группе».</w:t>
      </w:r>
    </w:p>
    <w:p w:rsidR="00436653" w:rsidRPr="000F523F" w:rsidRDefault="00436653" w:rsidP="000F523F">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Воспитатель подчеркивает, что взрослым очень важно поощрять самостоятельность детей, поддерживать попытки её проявления, хвалить ребёнка за помощь и заботу.</w:t>
      </w:r>
    </w:p>
    <w:p w:rsidR="00436653" w:rsidRPr="005961A8" w:rsidRDefault="00436653" w:rsidP="005961A8">
      <w:pPr>
        <w:pStyle w:val="ListParagraph"/>
        <w:spacing w:line="240" w:lineRule="auto"/>
        <w:ind w:left="927" w:hanging="360"/>
        <w:rPr>
          <w:rFonts w:ascii="Times New Roman" w:hAnsi="Times New Roman" w:cs="Times New Roman"/>
          <w:i/>
          <w:iCs/>
          <w:sz w:val="24"/>
          <w:szCs w:val="24"/>
        </w:rPr>
      </w:pPr>
      <w:r w:rsidRPr="005961A8">
        <w:rPr>
          <w:rFonts w:ascii="Times New Roman" w:hAnsi="Times New Roman" w:cs="Times New Roman"/>
          <w:i/>
          <w:iCs/>
          <w:sz w:val="24"/>
          <w:szCs w:val="24"/>
        </w:rPr>
        <w:t>Педагогическое образование родителей</w:t>
      </w:r>
    </w:p>
    <w:p w:rsidR="00436653" w:rsidRDefault="00436653" w:rsidP="0031002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Педагогическое образование родителей ориентировано на развитие активной, компетентной позиции родителя.</w:t>
      </w:r>
    </w:p>
    <w:p w:rsidR="00436653" w:rsidRDefault="00436653" w:rsidP="0031002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xml:space="preserve">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«Развиваем детскую самостоятельность», «Как научить ребёнка играть», «Как организовать семейный досуг». Педагог стремится поддерживать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 </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Педагог знакомит родителей с факторами укрепления здоровья детей, обращая внимание на их значимость в период адаптации ребёнка в детском саду. Особенно важно вызвать у родителей младших дошкольников интерес к вопросам здоровья ребенка,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ребёнок плохо адаптируется в детском саду?», «Как уберечь ребёнка от простуды?» воспитатель подводит родителей к пониманию того, что основным фактором сохранения здоровья ребёнка становится здоровый образ жизни его семьи.</w:t>
      </w:r>
    </w:p>
    <w:p w:rsidR="00436653" w:rsidRPr="005961A8" w:rsidRDefault="00436653" w:rsidP="005961A8">
      <w:pPr>
        <w:pStyle w:val="ListParagraph"/>
        <w:spacing w:line="240" w:lineRule="auto"/>
        <w:ind w:left="927" w:hanging="360"/>
        <w:rPr>
          <w:rFonts w:ascii="Times New Roman" w:hAnsi="Times New Roman" w:cs="Times New Roman"/>
          <w:i/>
          <w:iCs/>
          <w:sz w:val="24"/>
          <w:szCs w:val="24"/>
        </w:rPr>
      </w:pPr>
      <w:r w:rsidRPr="005961A8">
        <w:rPr>
          <w:rFonts w:ascii="Times New Roman" w:hAnsi="Times New Roman" w:cs="Times New Roman"/>
          <w:i/>
          <w:iCs/>
          <w:sz w:val="24"/>
          <w:szCs w:val="24"/>
        </w:rPr>
        <w:t>Совместная деятельность педагогов и родителей</w:t>
      </w:r>
    </w:p>
    <w:p w:rsidR="00436653" w:rsidRDefault="00436653" w:rsidP="000C2311">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Педагог стремится активно включать родителей в совместную деятельность с их детьми – сюжетные и подвижные игры, совместное рисование. Очень важно помочь родителям получать удовольствие от совместных игр, общения со своим ребенком.</w:t>
      </w:r>
    </w:p>
    <w:p w:rsidR="00436653" w:rsidRDefault="00436653" w:rsidP="000C2311">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Развитию совместного общения взрослых и детей поможет цикл игровых встреч: «Вот она какая, мамочка родная», «Сильные, ловкие, смелые», «Мы рисуем Новый год».</w:t>
      </w:r>
    </w:p>
    <w:p w:rsidR="00436653" w:rsidRDefault="00436653" w:rsidP="000C2311">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Участие родителей и детей различных смотрах-конкурсах поможет педагогу лучше узнать возможности родителей, их таланты: «Визитная карточка осени», «Рождественский подарок», «Мамина фантазия, папины руки – в доме веселье, не бывает скуки», «Игрушки для театра – просто и занятно». Очень важно, чтобы после конкурса были отмечены все его участники.</w:t>
      </w:r>
    </w:p>
    <w:p w:rsidR="00436653" w:rsidRDefault="00436653" w:rsidP="000C2311">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 ходе организации взаимодействия с родителями младших дошкольников воспитатель стремится развивать ин интерес к проявлениям своего ребёнка, желание познать свои возможности как родителя, включиться в активное сотрудничество с педагогами группы по развитию ребёнка.</w:t>
      </w:r>
    </w:p>
    <w:p w:rsidR="00436653" w:rsidRDefault="00436653" w:rsidP="00E879A2">
      <w:pPr>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 xml:space="preserve">Средняя группа (От 4 до 5 лет) </w:t>
      </w:r>
    </w:p>
    <w:p w:rsidR="00436653" w:rsidRPr="00224BFA" w:rsidRDefault="00436653" w:rsidP="005961A8">
      <w:pPr>
        <w:spacing w:after="0" w:line="240" w:lineRule="auto"/>
        <w:ind w:left="567"/>
        <w:rPr>
          <w:rFonts w:ascii="Times New Roman" w:hAnsi="Times New Roman" w:cs="Times New Roman"/>
          <w:b/>
          <w:bCs/>
          <w:sz w:val="24"/>
          <w:szCs w:val="24"/>
        </w:rPr>
      </w:pPr>
      <w:r w:rsidRPr="00224BFA">
        <w:rPr>
          <w:rFonts w:ascii="Times New Roman" w:hAnsi="Times New Roman" w:cs="Times New Roman"/>
          <w:b/>
          <w:bCs/>
          <w:sz w:val="24"/>
          <w:szCs w:val="24"/>
        </w:rPr>
        <w:t>Задачи взаимодействия педагога с семьями дошкольников:</w:t>
      </w:r>
    </w:p>
    <w:p w:rsidR="00436653" w:rsidRDefault="00436653" w:rsidP="00D402F8">
      <w:pPr>
        <w:pStyle w:val="ListParagraph"/>
        <w:numPr>
          <w:ilvl w:val="0"/>
          <w:numId w:val="63"/>
        </w:numPr>
        <w:spacing w:after="0" w:line="240" w:lineRule="auto"/>
        <w:rPr>
          <w:rFonts w:ascii="Times New Roman" w:hAnsi="Times New Roman" w:cs="Times New Roman"/>
          <w:sz w:val="24"/>
          <w:szCs w:val="24"/>
        </w:rPr>
      </w:pPr>
      <w:r>
        <w:rPr>
          <w:rFonts w:ascii="Times New Roman" w:hAnsi="Times New Roman" w:cs="Times New Roman"/>
          <w:sz w:val="24"/>
          <w:szCs w:val="24"/>
        </w:rPr>
        <w:t>Познакомить родителей с особенностями развития ребенка пятого года жизни, приоритетными задачами его физического и психического развития.</w:t>
      </w:r>
    </w:p>
    <w:p w:rsidR="00436653" w:rsidRDefault="00436653" w:rsidP="00D402F8">
      <w:pPr>
        <w:pStyle w:val="ListParagraph"/>
        <w:numPr>
          <w:ilvl w:val="0"/>
          <w:numId w:val="63"/>
        </w:numPr>
        <w:spacing w:line="240" w:lineRule="auto"/>
        <w:rPr>
          <w:rFonts w:ascii="Times New Roman" w:hAnsi="Times New Roman" w:cs="Times New Roman"/>
          <w:sz w:val="24"/>
          <w:szCs w:val="24"/>
        </w:rPr>
      </w:pPr>
      <w:r>
        <w:rPr>
          <w:rFonts w:ascii="Times New Roman" w:hAnsi="Times New Roman" w:cs="Times New Roman"/>
          <w:sz w:val="24"/>
          <w:szCs w:val="24"/>
        </w:rPr>
        <w:t>Поддержать интерес родителей к развитию собственного ребёнка, умения оценивать особенности его социального, познавательного развития, видеть его индивидуальность.</w:t>
      </w:r>
    </w:p>
    <w:p w:rsidR="00436653" w:rsidRDefault="00436653" w:rsidP="00D402F8">
      <w:pPr>
        <w:pStyle w:val="ListParagraph"/>
        <w:numPr>
          <w:ilvl w:val="0"/>
          <w:numId w:val="63"/>
        </w:numPr>
        <w:spacing w:line="240" w:lineRule="auto"/>
        <w:rPr>
          <w:rFonts w:ascii="Times New Roman" w:hAnsi="Times New Roman" w:cs="Times New Roman"/>
          <w:sz w:val="24"/>
          <w:szCs w:val="24"/>
        </w:rPr>
      </w:pPr>
      <w:r>
        <w:rPr>
          <w:rFonts w:ascii="Times New Roman" w:hAnsi="Times New Roman" w:cs="Times New Roman"/>
          <w:sz w:val="24"/>
          <w:szCs w:val="24"/>
        </w:rPr>
        <w:t>Ориентировать родителей на совместное с педагогами приобщение ребёнка к здоровому образу жизни, развитие умений выполнять правила безопасного поведения дома, на улице, на природе.</w:t>
      </w:r>
    </w:p>
    <w:p w:rsidR="00436653" w:rsidRDefault="00436653" w:rsidP="00D402F8">
      <w:pPr>
        <w:pStyle w:val="ListParagraph"/>
        <w:numPr>
          <w:ilvl w:val="0"/>
          <w:numId w:val="63"/>
        </w:numPr>
        <w:spacing w:line="240" w:lineRule="auto"/>
        <w:rPr>
          <w:rFonts w:ascii="Times New Roman" w:hAnsi="Times New Roman" w:cs="Times New Roman"/>
          <w:sz w:val="24"/>
          <w:szCs w:val="24"/>
        </w:rPr>
      </w:pPr>
      <w:r>
        <w:rPr>
          <w:rFonts w:ascii="Times New Roman" w:hAnsi="Times New Roman" w:cs="Times New Roman"/>
          <w:sz w:val="24"/>
          <w:szCs w:val="24"/>
        </w:rPr>
        <w:t>Побуждать родителей развивать доброжелательные отношения ребёнка ко взрослым и сверстникам, заботу, внимание, эмоциональную отзывчивость по отношению к близким, культуру поведения и общения.</w:t>
      </w:r>
    </w:p>
    <w:p w:rsidR="00436653" w:rsidRDefault="00436653" w:rsidP="00D402F8">
      <w:pPr>
        <w:pStyle w:val="ListParagraph"/>
        <w:numPr>
          <w:ilvl w:val="0"/>
          <w:numId w:val="63"/>
        </w:numPr>
        <w:spacing w:line="240" w:lineRule="auto"/>
        <w:rPr>
          <w:rFonts w:ascii="Times New Roman" w:hAnsi="Times New Roman" w:cs="Times New Roman"/>
          <w:sz w:val="24"/>
          <w:szCs w:val="24"/>
        </w:rPr>
      </w:pPr>
      <w:r>
        <w:rPr>
          <w:rFonts w:ascii="Times New Roman" w:hAnsi="Times New Roman" w:cs="Times New Roman"/>
          <w:sz w:val="24"/>
          <w:szCs w:val="24"/>
        </w:rPr>
        <w:t>Показать родителям возможность речевого развития ребёнка в семье (игры, темы разговоров, детских рассказов), развитие умения сравнивать, группировать, развития его кругозора.</w:t>
      </w:r>
    </w:p>
    <w:p w:rsidR="00436653" w:rsidRDefault="00436653" w:rsidP="00D402F8">
      <w:pPr>
        <w:pStyle w:val="ListParagraph"/>
        <w:numPr>
          <w:ilvl w:val="0"/>
          <w:numId w:val="63"/>
        </w:numPr>
        <w:spacing w:line="240" w:lineRule="auto"/>
        <w:rPr>
          <w:rFonts w:ascii="Times New Roman" w:hAnsi="Times New Roman" w:cs="Times New Roman"/>
          <w:sz w:val="24"/>
          <w:szCs w:val="24"/>
        </w:rPr>
      </w:pPr>
      <w:r>
        <w:rPr>
          <w:rFonts w:ascii="Times New Roman" w:hAnsi="Times New Roman" w:cs="Times New Roman"/>
          <w:sz w:val="24"/>
          <w:szCs w:val="24"/>
        </w:rPr>
        <w:t>Включать родителей в игровое общение с ребёнком, как помочь им построить партнерские отношения с ребёнком в игре, создавать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436653" w:rsidRDefault="00436653" w:rsidP="00D402F8">
      <w:pPr>
        <w:pStyle w:val="ListParagraph"/>
        <w:numPr>
          <w:ilvl w:val="0"/>
          <w:numId w:val="63"/>
        </w:numPr>
        <w:spacing w:line="240" w:lineRule="auto"/>
        <w:rPr>
          <w:rFonts w:ascii="Times New Roman" w:hAnsi="Times New Roman" w:cs="Times New Roman"/>
          <w:sz w:val="24"/>
          <w:szCs w:val="24"/>
        </w:rPr>
      </w:pPr>
      <w:r>
        <w:rPr>
          <w:rFonts w:ascii="Times New Roman" w:hAnsi="Times New Roman" w:cs="Times New Roman"/>
          <w:sz w:val="24"/>
          <w:szCs w:val="24"/>
        </w:rPr>
        <w:t>Совместно с родителями развивать положительное отношение ребёнка к себе, уверенность в своих силах, стремление к самостоятельности.</w:t>
      </w:r>
    </w:p>
    <w:p w:rsidR="00436653" w:rsidRDefault="00436653" w:rsidP="005961A8">
      <w:pPr>
        <w:pStyle w:val="ListParagraph"/>
        <w:spacing w:line="240" w:lineRule="auto"/>
        <w:ind w:left="927"/>
        <w:rPr>
          <w:rFonts w:ascii="Times New Roman" w:hAnsi="Times New Roman" w:cs="Times New Roman"/>
          <w:sz w:val="24"/>
          <w:szCs w:val="24"/>
        </w:rPr>
      </w:pPr>
    </w:p>
    <w:p w:rsidR="00436653" w:rsidRPr="00E879A2" w:rsidRDefault="00436653" w:rsidP="00E879A2">
      <w:pPr>
        <w:pStyle w:val="ListParagraph"/>
        <w:spacing w:line="240" w:lineRule="auto"/>
        <w:ind w:left="927" w:hanging="360"/>
        <w:rPr>
          <w:rFonts w:ascii="Times New Roman" w:hAnsi="Times New Roman" w:cs="Times New Roman"/>
          <w:b/>
          <w:bCs/>
          <w:sz w:val="24"/>
          <w:szCs w:val="24"/>
        </w:rPr>
      </w:pPr>
      <w:r w:rsidRPr="005961A8">
        <w:rPr>
          <w:rFonts w:ascii="Times New Roman" w:hAnsi="Times New Roman" w:cs="Times New Roman"/>
          <w:b/>
          <w:bCs/>
          <w:sz w:val="24"/>
          <w:szCs w:val="24"/>
        </w:rPr>
        <w:t>Направления взаимодействия педагога с родителями</w:t>
      </w:r>
      <w:r>
        <w:rPr>
          <w:rFonts w:ascii="Times New Roman" w:hAnsi="Times New Roman" w:cs="Times New Roman"/>
          <w:b/>
          <w:bCs/>
          <w:sz w:val="24"/>
          <w:szCs w:val="24"/>
        </w:rPr>
        <w:t>:</w:t>
      </w:r>
    </w:p>
    <w:p w:rsidR="00436653" w:rsidRPr="00F90980" w:rsidRDefault="00436653" w:rsidP="005961A8">
      <w:pPr>
        <w:pStyle w:val="ListParagraph"/>
        <w:spacing w:line="240" w:lineRule="auto"/>
        <w:ind w:left="927" w:hanging="360"/>
        <w:rPr>
          <w:rFonts w:ascii="Times New Roman" w:hAnsi="Times New Roman" w:cs="Times New Roman"/>
          <w:i/>
          <w:iCs/>
          <w:sz w:val="24"/>
          <w:szCs w:val="24"/>
        </w:rPr>
      </w:pPr>
      <w:r w:rsidRPr="00F90980">
        <w:rPr>
          <w:rFonts w:ascii="Times New Roman" w:hAnsi="Times New Roman" w:cs="Times New Roman"/>
          <w:i/>
          <w:iCs/>
          <w:sz w:val="24"/>
          <w:szCs w:val="24"/>
        </w:rPr>
        <w:t>Педагогический мониторинг</w:t>
      </w:r>
    </w:p>
    <w:p w:rsidR="00436653" w:rsidRDefault="00436653" w:rsidP="00F9098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 Воспитатель проводит анкетирование родителей «Семейное воспитание», «Мы и наш ребёнок», беседу с родителями «Традиции нашей семьи».</w:t>
      </w:r>
    </w:p>
    <w:p w:rsidR="00436653" w:rsidRDefault="00436653" w:rsidP="00F9098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Понять особенности внутрисемейных отношений и роль ребёнка в семье педагогу помогут беседа с ребёнком «Ты и твоя семья», диагностическая игра «Почта».</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w:t>
      </w:r>
    </w:p>
    <w:p w:rsidR="00436653" w:rsidRPr="00F90980" w:rsidRDefault="00436653" w:rsidP="005961A8">
      <w:pPr>
        <w:pStyle w:val="ListParagraph"/>
        <w:spacing w:line="240" w:lineRule="auto"/>
        <w:ind w:left="927" w:hanging="360"/>
        <w:rPr>
          <w:rFonts w:ascii="Times New Roman" w:hAnsi="Times New Roman" w:cs="Times New Roman"/>
          <w:i/>
          <w:iCs/>
          <w:sz w:val="24"/>
          <w:szCs w:val="24"/>
        </w:rPr>
      </w:pPr>
      <w:r w:rsidRPr="00F90980">
        <w:rPr>
          <w:rFonts w:ascii="Times New Roman" w:hAnsi="Times New Roman" w:cs="Times New Roman"/>
          <w:i/>
          <w:iCs/>
          <w:sz w:val="24"/>
          <w:szCs w:val="24"/>
        </w:rPr>
        <w:t>Педагогическая поддержка</w:t>
      </w:r>
    </w:p>
    <w:p w:rsidR="00436653" w:rsidRDefault="00436653" w:rsidP="00F9098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 средней группе воспитатель стремится установить тесные взаимоотношения с каждым родителем, способствует сплочению родительского коллектива группы – возникновение желания общаться, делиться проблемами, вместе с детьми проводить свободное время. Можно родителям предложить вместе с детьми составить рассказы на темы: «А у нас в семье так», «Мы умеем отдыхать», «Познакомьтесь, это я, это вся моя семья».</w:t>
      </w:r>
    </w:p>
    <w:p w:rsidR="00436653" w:rsidRDefault="00436653" w:rsidP="0060379F">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приёмами активизации детской любознательности, обогащения представлений об окружающем мире, развития речевых способностей. Он предлагает родителям игры, проблемные ситуации для детей, элементарные опыты, которые не требуют много времени и специально оборудования: «На кого похожи облака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Педагогу важно заинтересовать родителей проблемой знакомства ребёнка с родным городом. Для этого может быть проведена викторина «Знаем ли мы свой город».</w:t>
      </w:r>
    </w:p>
    <w:p w:rsidR="00436653" w:rsidRPr="00CA489D" w:rsidRDefault="00436653" w:rsidP="005961A8">
      <w:pPr>
        <w:pStyle w:val="ListParagraph"/>
        <w:spacing w:line="240" w:lineRule="auto"/>
        <w:ind w:left="927" w:hanging="360"/>
        <w:rPr>
          <w:rFonts w:ascii="Times New Roman" w:hAnsi="Times New Roman" w:cs="Times New Roman"/>
          <w:i/>
          <w:iCs/>
          <w:sz w:val="24"/>
          <w:szCs w:val="24"/>
        </w:rPr>
      </w:pPr>
      <w:r w:rsidRPr="00CA489D">
        <w:rPr>
          <w:rFonts w:ascii="Times New Roman" w:hAnsi="Times New Roman" w:cs="Times New Roman"/>
          <w:i/>
          <w:iCs/>
          <w:sz w:val="24"/>
          <w:szCs w:val="24"/>
        </w:rPr>
        <w:t>Педагогическое образование родителей</w:t>
      </w:r>
    </w:p>
    <w:p w:rsidR="00436653" w:rsidRDefault="00436653" w:rsidP="00CA489D">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«Растём без папы», «Легко ли быть послушным».</w:t>
      </w:r>
    </w:p>
    <w:p w:rsidR="00436653" w:rsidRPr="00CA489D" w:rsidRDefault="00436653" w:rsidP="005961A8">
      <w:pPr>
        <w:pStyle w:val="ListParagraph"/>
        <w:spacing w:line="240" w:lineRule="auto"/>
        <w:ind w:left="927" w:hanging="360"/>
        <w:rPr>
          <w:rFonts w:ascii="Times New Roman" w:hAnsi="Times New Roman" w:cs="Times New Roman"/>
          <w:i/>
          <w:iCs/>
          <w:sz w:val="24"/>
          <w:szCs w:val="24"/>
        </w:rPr>
      </w:pPr>
      <w:r w:rsidRPr="00CA489D">
        <w:rPr>
          <w:rFonts w:ascii="Times New Roman" w:hAnsi="Times New Roman" w:cs="Times New Roman"/>
          <w:i/>
          <w:iCs/>
          <w:sz w:val="24"/>
          <w:szCs w:val="24"/>
        </w:rPr>
        <w:t>Совместная деятельность педагогов и родителей</w:t>
      </w:r>
    </w:p>
    <w:p w:rsidR="00436653" w:rsidRDefault="00436653" w:rsidP="00D40EEE">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Способствуя развитию доверительных отношений между родителями и детьми, воспитатель организует такие совместные праздники и досуги. Важно, чтобы на этих встречах родители присутствовали не просто как зрители, а совместно с детьми вступали с концертными номерами, включались в детские театрализации, читали стихи, участвовали в конкурсах. 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именинника.</w:t>
      </w:r>
    </w:p>
    <w:p w:rsidR="00436653" w:rsidRDefault="00436653" w:rsidP="00D40EEE">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Особую роль играет взаимодействие воспитателя с родителями в решении задач социально-личностного развития ребёнка. Именно в семье ребёнок получает опыт взаимодействия с другими людьми, учится понимать чувства, настроения других людей, проявлять сочувствие, внимание, заботу о своих близких. Поэтому успешно решить задачи по воспитанию у дошкольников гордости за вою семью, развитию представлений об индивидуальном своеобразии семей, воспитанию культуры поведения возможно только при взаимодействии детского сад и семьи. Воспитатель проводит такие игровые встречи, как «Посмотрите, это я, это вся моя семья», «Очень бабушку свою, маму мамину люблю», «Папа может все что угодно».</w:t>
      </w:r>
    </w:p>
    <w:p w:rsidR="00436653" w:rsidRDefault="00436653" w:rsidP="00D40EEE">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w:t>
      </w:r>
    </w:p>
    <w:p w:rsidR="00436653" w:rsidRDefault="00436653" w:rsidP="00ED0C99">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Приглашая родителей в группу, воспитатель обращает их внимание на необходимость развития у детей умения замечать чувства других, проявлять внимание, оказывать помощь.</w:t>
      </w:r>
    </w:p>
    <w:p w:rsidR="00436653" w:rsidRDefault="00436653" w:rsidP="00ED0C99">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Украшаем группу к празднику весны».</w:t>
      </w:r>
    </w:p>
    <w:p w:rsidR="00436653" w:rsidRPr="00ED0C99" w:rsidRDefault="00436653" w:rsidP="00ED0C99">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Важно, чтобы во время совместных образовательных ситуаций и после них педагог поддерживал активность родителей, подчёркивал, что ему и детям без участия родителей не обойтись, обращая их внимание на то, как многому научились дети в совместной деятельности с родителями, как они гордятся своими близкими.</w:t>
      </w:r>
    </w:p>
    <w:p w:rsidR="00436653" w:rsidRDefault="00436653" w:rsidP="00E879A2">
      <w:pPr>
        <w:spacing w:after="0" w:line="240" w:lineRule="auto"/>
        <w:ind w:left="567"/>
        <w:jc w:val="center"/>
        <w:rPr>
          <w:rFonts w:ascii="Times New Roman" w:hAnsi="Times New Roman" w:cs="Times New Roman"/>
          <w:b/>
          <w:bCs/>
          <w:sz w:val="24"/>
          <w:szCs w:val="24"/>
        </w:rPr>
      </w:pPr>
    </w:p>
    <w:p w:rsidR="00436653" w:rsidRDefault="00436653" w:rsidP="00E879A2">
      <w:pPr>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 xml:space="preserve">Старшая группа (От 5 до 6 лет) </w:t>
      </w:r>
    </w:p>
    <w:p w:rsidR="00436653" w:rsidRPr="00224BFA" w:rsidRDefault="00436653" w:rsidP="005961A8">
      <w:pPr>
        <w:spacing w:after="0" w:line="240" w:lineRule="auto"/>
        <w:ind w:left="567"/>
        <w:rPr>
          <w:rFonts w:ascii="Times New Roman" w:hAnsi="Times New Roman" w:cs="Times New Roman"/>
          <w:b/>
          <w:bCs/>
          <w:sz w:val="24"/>
          <w:szCs w:val="24"/>
        </w:rPr>
      </w:pPr>
      <w:r w:rsidRPr="00224BFA">
        <w:rPr>
          <w:rFonts w:ascii="Times New Roman" w:hAnsi="Times New Roman" w:cs="Times New Roman"/>
          <w:b/>
          <w:bCs/>
          <w:sz w:val="24"/>
          <w:szCs w:val="24"/>
        </w:rPr>
        <w:t>Задачи взаимодействия педагога с семьями дошкольников:</w:t>
      </w:r>
    </w:p>
    <w:p w:rsidR="00436653" w:rsidRDefault="00436653" w:rsidP="00D402F8">
      <w:pPr>
        <w:pStyle w:val="ListParagraph"/>
        <w:numPr>
          <w:ilvl w:val="0"/>
          <w:numId w:val="64"/>
        </w:numPr>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w:t>
      </w:r>
    </w:p>
    <w:p w:rsidR="00436653" w:rsidRDefault="00436653" w:rsidP="00D402F8">
      <w:pPr>
        <w:pStyle w:val="ListParagraph"/>
        <w:numPr>
          <w:ilvl w:val="0"/>
          <w:numId w:val="64"/>
        </w:numPr>
        <w:spacing w:line="240" w:lineRule="auto"/>
        <w:rPr>
          <w:rFonts w:ascii="Times New Roman" w:hAnsi="Times New Roman" w:cs="Times New Roman"/>
          <w:sz w:val="24"/>
          <w:szCs w:val="24"/>
        </w:rPr>
      </w:pPr>
      <w:r>
        <w:rPr>
          <w:rFonts w:ascii="Times New Roman" w:hAnsi="Times New Roman" w:cs="Times New Roman"/>
          <w:sz w:val="24"/>
          <w:szCs w:val="24"/>
        </w:rPr>
        <w:t>Способствовать укреплению физического здоровья дошкольников в семье, обогащению совместного с детьми физического досуга (занятия в бассейне, коньки, лыжи, туристические походы), развитию у детей умений безопасного поведения дома, на улице, в лесу, у водоёма.</w:t>
      </w:r>
    </w:p>
    <w:p w:rsidR="00436653" w:rsidRDefault="00436653" w:rsidP="00D402F8">
      <w:pPr>
        <w:pStyle w:val="ListParagraph"/>
        <w:numPr>
          <w:ilvl w:val="0"/>
          <w:numId w:val="64"/>
        </w:numPr>
        <w:spacing w:line="240" w:lineRule="auto"/>
        <w:rPr>
          <w:rFonts w:ascii="Times New Roman" w:hAnsi="Times New Roman" w:cs="Times New Roman"/>
          <w:sz w:val="24"/>
          <w:szCs w:val="24"/>
        </w:rPr>
      </w:pPr>
      <w:r>
        <w:rPr>
          <w:rFonts w:ascii="Times New Roman" w:hAnsi="Times New Roman" w:cs="Times New Roman"/>
          <w:sz w:val="24"/>
          <w:szCs w:val="24"/>
        </w:rPr>
        <w:t>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w:t>
      </w:r>
    </w:p>
    <w:p w:rsidR="00436653" w:rsidRDefault="00436653" w:rsidP="00D402F8">
      <w:pPr>
        <w:pStyle w:val="ListParagraph"/>
        <w:numPr>
          <w:ilvl w:val="0"/>
          <w:numId w:val="64"/>
        </w:numPr>
        <w:spacing w:line="240" w:lineRule="auto"/>
        <w:rPr>
          <w:rFonts w:ascii="Times New Roman" w:hAnsi="Times New Roman" w:cs="Times New Roman"/>
          <w:sz w:val="24"/>
          <w:szCs w:val="24"/>
        </w:rPr>
      </w:pPr>
      <w:r>
        <w:rPr>
          <w:rFonts w:ascii="Times New Roman" w:hAnsi="Times New Roman" w:cs="Times New Roman"/>
          <w:sz w:val="24"/>
          <w:szCs w:val="24"/>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436653" w:rsidRDefault="00436653" w:rsidP="00D402F8">
      <w:pPr>
        <w:pStyle w:val="ListParagraph"/>
        <w:numPr>
          <w:ilvl w:val="0"/>
          <w:numId w:val="64"/>
        </w:numPr>
        <w:spacing w:line="240" w:lineRule="auto"/>
        <w:rPr>
          <w:rFonts w:ascii="Times New Roman" w:hAnsi="Times New Roman" w:cs="Times New Roman"/>
          <w:sz w:val="24"/>
          <w:szCs w:val="24"/>
        </w:rPr>
      </w:pPr>
      <w:r>
        <w:rPr>
          <w:rFonts w:ascii="Times New Roman" w:hAnsi="Times New Roman" w:cs="Times New Roman"/>
          <w:sz w:val="24"/>
          <w:szCs w:val="24"/>
        </w:rPr>
        <w:t>Включать родителей в совместную с педагогом деятельность по развитию субъектных проявлений ребёнка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w:t>
      </w:r>
    </w:p>
    <w:p w:rsidR="00436653" w:rsidRDefault="00436653" w:rsidP="00D402F8">
      <w:pPr>
        <w:pStyle w:val="ListParagraph"/>
        <w:numPr>
          <w:ilvl w:val="0"/>
          <w:numId w:val="64"/>
        </w:numPr>
        <w:spacing w:line="240" w:lineRule="auto"/>
        <w:rPr>
          <w:rFonts w:ascii="Times New Roman" w:hAnsi="Times New Roman" w:cs="Times New Roman"/>
          <w:sz w:val="24"/>
          <w:szCs w:val="24"/>
        </w:rPr>
      </w:pPr>
      <w:r>
        <w:rPr>
          <w:rFonts w:ascii="Times New Roman" w:hAnsi="Times New Roman" w:cs="Times New Roman"/>
          <w:sz w:val="24"/>
          <w:szCs w:val="24"/>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436653" w:rsidRDefault="00436653" w:rsidP="005961A8">
      <w:pPr>
        <w:pStyle w:val="ListParagraph"/>
        <w:spacing w:line="240" w:lineRule="auto"/>
        <w:ind w:left="927"/>
        <w:rPr>
          <w:rFonts w:ascii="Times New Roman" w:hAnsi="Times New Roman" w:cs="Times New Roman"/>
          <w:sz w:val="24"/>
          <w:szCs w:val="24"/>
        </w:rPr>
      </w:pPr>
    </w:p>
    <w:p w:rsidR="00436653" w:rsidRPr="005961A8" w:rsidRDefault="00436653" w:rsidP="005961A8">
      <w:pPr>
        <w:pStyle w:val="ListParagraph"/>
        <w:spacing w:line="240" w:lineRule="auto"/>
        <w:ind w:left="927" w:hanging="360"/>
        <w:rPr>
          <w:rFonts w:ascii="Times New Roman" w:hAnsi="Times New Roman" w:cs="Times New Roman"/>
          <w:b/>
          <w:bCs/>
          <w:sz w:val="24"/>
          <w:szCs w:val="24"/>
        </w:rPr>
      </w:pPr>
      <w:r w:rsidRPr="005961A8">
        <w:rPr>
          <w:rFonts w:ascii="Times New Roman" w:hAnsi="Times New Roman" w:cs="Times New Roman"/>
          <w:b/>
          <w:bCs/>
          <w:sz w:val="24"/>
          <w:szCs w:val="24"/>
        </w:rPr>
        <w:t>Направления взаимодействия педагога с родителями</w:t>
      </w:r>
      <w:r>
        <w:rPr>
          <w:rFonts w:ascii="Times New Roman" w:hAnsi="Times New Roman" w:cs="Times New Roman"/>
          <w:b/>
          <w:bCs/>
          <w:sz w:val="24"/>
          <w:szCs w:val="24"/>
        </w:rPr>
        <w:t>:</w:t>
      </w:r>
    </w:p>
    <w:p w:rsidR="00436653" w:rsidRPr="00606C79" w:rsidRDefault="00436653" w:rsidP="00606C79">
      <w:pPr>
        <w:pStyle w:val="ListParagraph"/>
        <w:spacing w:line="240" w:lineRule="auto"/>
        <w:ind w:left="567"/>
        <w:rPr>
          <w:rFonts w:ascii="Times New Roman" w:hAnsi="Times New Roman" w:cs="Times New Roman"/>
          <w:i/>
          <w:iCs/>
          <w:sz w:val="24"/>
          <w:szCs w:val="24"/>
        </w:rPr>
      </w:pPr>
      <w:r w:rsidRPr="00606C79">
        <w:rPr>
          <w:rFonts w:ascii="Times New Roman" w:hAnsi="Times New Roman" w:cs="Times New Roman"/>
          <w:i/>
          <w:iCs/>
          <w:sz w:val="24"/>
          <w:szCs w:val="24"/>
        </w:rPr>
        <w:t>Педагогический мониторинг</w:t>
      </w:r>
    </w:p>
    <w:p w:rsidR="00436653" w:rsidRDefault="00436653" w:rsidP="00A27DF7">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xml:space="preserve">Учитывая формирующиеся образовательные запросы родителей, педагог стремится учесть их пожелания, узнать их возможности в совместном воспитании дошкольников. С этой целью воспитатель проводит беседы с родителями, анкетирование на темы «Какие мы родители», «Развиваем 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каждого родителя в педагогическом процессе детского сада. </w:t>
      </w:r>
    </w:p>
    <w:p w:rsidR="00436653" w:rsidRDefault="00436653" w:rsidP="00A27DF7">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 ходе педагогической диагностики воспитатель обращает внимание на характер детско-родительских отношений в семьях, проблемы семьи и семейного воспитания. Воспитатель использует методики, которые позволяют увидеть проблемы семьи глазами ребенка: анализ детских рисунков «Моя семья», проективная беседа с детьми «Чтобы бы ты сделал?», диагностические игры «Семья», «День рождения».</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 старшем возрасте особое внимание семьи и самого ребенка нацелено на подготовку к будущему школьному обучению. Поэтому воспитатель использует такие методики: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Анализ и совместное обсуждение с родителями результатов этих методик позволяет увидеть особенности отношения к будущей школьной жизни, как родителей, так и детей, наметить пути дальнейшей подготовки каждого ребенка к школе, ответить на волнующие родителей вопрос: Когда лучше отдавать  в школу.</w:t>
      </w:r>
    </w:p>
    <w:p w:rsidR="00436653" w:rsidRPr="00002412" w:rsidRDefault="00436653" w:rsidP="005961A8">
      <w:pPr>
        <w:pStyle w:val="ListParagraph"/>
        <w:spacing w:line="240" w:lineRule="auto"/>
        <w:ind w:left="927" w:hanging="360"/>
        <w:rPr>
          <w:rFonts w:ascii="Times New Roman" w:hAnsi="Times New Roman" w:cs="Times New Roman"/>
          <w:i/>
          <w:iCs/>
          <w:sz w:val="24"/>
          <w:szCs w:val="24"/>
        </w:rPr>
      </w:pPr>
      <w:r w:rsidRPr="00002412">
        <w:rPr>
          <w:rFonts w:ascii="Times New Roman" w:hAnsi="Times New Roman" w:cs="Times New Roman"/>
          <w:i/>
          <w:iCs/>
          <w:sz w:val="24"/>
          <w:szCs w:val="24"/>
        </w:rPr>
        <w:t>Педагогическая поддержка</w:t>
      </w:r>
    </w:p>
    <w:p w:rsidR="00436653" w:rsidRDefault="00436653" w:rsidP="0000241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Для удовлетворения сформировавшихся образовательных запросов родителей педагог организует разные формы взаимодействия – семинары, выставки, творческие гостиные.</w:t>
      </w:r>
    </w:p>
    <w:p w:rsidR="00436653" w:rsidRDefault="00436653" w:rsidP="0000241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Беседуя с родителями, воспитатель обращает их внимание на развивающуюся самостоятельность детей, потребность в познавательном общении со взрослым, признания своих достижений со стороны близких взрослых и сверстников. Воспитатель показывает близким ребёнка, что в старшем дошкольном детстве ребенок учится и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детстве заглянуть так хочется», альбомов-воспоминаний «Это было недавно, это было давно…»</w:t>
      </w:r>
    </w:p>
    <w:p w:rsidR="00436653" w:rsidRDefault="00436653" w:rsidP="0000241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xml:space="preserve">Достижения детей родителям помогает увидеть выставки детского и совместного детского-родительского творчества: «Вот мы какие!»,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(праздники, развлечения, экскурсии и прогулки по городу). </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Для расширения представлений старших дошкольников о социальном мире воспитатель помогает родителям организовать с детьми игры-беседы о профессиях родителей и близких родственников, познакомить детей с путешествиями по родной стране и другим странам мира. Совместная деятельность способствует накоплению родителями позитивного воспитательного опыта.</w:t>
      </w:r>
    </w:p>
    <w:p w:rsidR="00436653" w:rsidRPr="00B52E5C" w:rsidRDefault="00436653" w:rsidP="005961A8">
      <w:pPr>
        <w:pStyle w:val="ListParagraph"/>
        <w:spacing w:line="240" w:lineRule="auto"/>
        <w:ind w:left="927" w:hanging="360"/>
        <w:rPr>
          <w:rFonts w:ascii="Times New Roman" w:hAnsi="Times New Roman" w:cs="Times New Roman"/>
          <w:i/>
          <w:iCs/>
          <w:sz w:val="24"/>
          <w:szCs w:val="24"/>
        </w:rPr>
      </w:pPr>
      <w:r w:rsidRPr="00B52E5C">
        <w:rPr>
          <w:rFonts w:ascii="Times New Roman" w:hAnsi="Times New Roman" w:cs="Times New Roman"/>
          <w:i/>
          <w:iCs/>
          <w:sz w:val="24"/>
          <w:szCs w:val="24"/>
        </w:rPr>
        <w:t>Педагогическое образование родителей</w:t>
      </w:r>
    </w:p>
    <w:p w:rsidR="00436653" w:rsidRDefault="00436653" w:rsidP="0073468F">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Воспитатель учитывает развивающие возможности родителей и детей, помогает родителям устанавливать партнерские взаимоотношения с дошкольниками, увидеть перспективы их будущей жизни. Педагог организует встречи с родителями: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родительскую субъективную позицию – тренинги, анализ реальных ситуаций, показ и обсуждение видеоматериалов. 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w:t>
      </w:r>
    </w:p>
    <w:p w:rsidR="00436653" w:rsidRDefault="00436653" w:rsidP="0073468F">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Педагог поддерживает готовность родителей к обмену опытом по вопросам социально-личностного развития детей, включает их в совместные с детьми игры и упражнения «Приятные слова», «Что мы любим, что не любим», «Слушаем чувства», «Угадай, чьи это руки».  В ходе встреч воспитатель предлагает родителям и детям совместно поучаствовать в различных видах деятельности – совместное рисование, совместно сложить картинку из частей, догадаться о чувствах другого по мимике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 развитие коммуникативных навыков детей и взрослых, развитие их эмоциональной отзывчивости.</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Воспитателю важно создавать условия для презентации их родительского роста – проведение родительских встреч, конкурсов.</w:t>
      </w:r>
    </w:p>
    <w:p w:rsidR="00436653" w:rsidRPr="0073468F" w:rsidRDefault="00436653" w:rsidP="005961A8">
      <w:pPr>
        <w:pStyle w:val="ListParagraph"/>
        <w:spacing w:line="240" w:lineRule="auto"/>
        <w:ind w:left="927" w:hanging="360"/>
        <w:rPr>
          <w:rFonts w:ascii="Times New Roman" w:hAnsi="Times New Roman" w:cs="Times New Roman"/>
          <w:i/>
          <w:iCs/>
          <w:sz w:val="24"/>
          <w:szCs w:val="24"/>
        </w:rPr>
      </w:pPr>
      <w:r w:rsidRPr="0073468F">
        <w:rPr>
          <w:rFonts w:ascii="Times New Roman" w:hAnsi="Times New Roman" w:cs="Times New Roman"/>
          <w:i/>
          <w:iCs/>
          <w:sz w:val="24"/>
          <w:szCs w:val="24"/>
        </w:rPr>
        <w:t>Совместная деятельность педагогов и родителей</w:t>
      </w:r>
    </w:p>
    <w:p w:rsidR="00436653" w:rsidRDefault="00436653" w:rsidP="0013096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w:t>
      </w:r>
    </w:p>
    <w:p w:rsidR="00436653" w:rsidRDefault="00436653" w:rsidP="0013096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xml:space="preserve">Нетрадиционные формы творческих встреч активизируют интерес родителей и детей. </w:t>
      </w:r>
    </w:p>
    <w:p w:rsidR="00436653" w:rsidRDefault="00436653" w:rsidP="0013096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поисково-познавательной и творческой направленности. Проекты объединяют педагогов, родителей и детей,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w:t>
      </w:r>
    </w:p>
    <w:p w:rsidR="00436653" w:rsidRPr="005961A8" w:rsidRDefault="00436653" w:rsidP="0013096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Результаты взаимодействия взрослых и детей становятся предметом дальнейшего обсуждения с родителями, в ходе которого важно уделить внимание развитию педагогической рефлексии, послужить основой для определения перспектив совместного с семьей развития дошкольников.</w:t>
      </w:r>
    </w:p>
    <w:p w:rsidR="00436653" w:rsidRDefault="00436653" w:rsidP="00E879A2">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Подготовительная группа (От 6 до 7 лет) </w:t>
      </w:r>
    </w:p>
    <w:p w:rsidR="00436653" w:rsidRPr="00224BFA" w:rsidRDefault="00436653" w:rsidP="00E879A2">
      <w:pPr>
        <w:spacing w:after="0" w:line="240" w:lineRule="auto"/>
        <w:ind w:left="567"/>
        <w:rPr>
          <w:rFonts w:ascii="Times New Roman" w:hAnsi="Times New Roman" w:cs="Times New Roman"/>
          <w:b/>
          <w:bCs/>
          <w:sz w:val="24"/>
          <w:szCs w:val="24"/>
        </w:rPr>
      </w:pPr>
      <w:r w:rsidRPr="00224BFA">
        <w:rPr>
          <w:rFonts w:ascii="Times New Roman" w:hAnsi="Times New Roman" w:cs="Times New Roman"/>
          <w:b/>
          <w:bCs/>
          <w:sz w:val="24"/>
          <w:szCs w:val="24"/>
        </w:rPr>
        <w:t>Задачи взаимодействия педагога с семьями дошкольников:</w:t>
      </w:r>
    </w:p>
    <w:p w:rsidR="00436653" w:rsidRDefault="00436653" w:rsidP="00D402F8">
      <w:pPr>
        <w:pStyle w:val="ListParagraph"/>
        <w:numPr>
          <w:ilvl w:val="0"/>
          <w:numId w:val="65"/>
        </w:numPr>
        <w:spacing w:after="0" w:line="240" w:lineRule="auto"/>
        <w:rPr>
          <w:rFonts w:ascii="Times New Roman" w:hAnsi="Times New Roman" w:cs="Times New Roman"/>
          <w:sz w:val="24"/>
          <w:szCs w:val="24"/>
        </w:rPr>
      </w:pPr>
      <w:r>
        <w:rPr>
          <w:rFonts w:ascii="Times New Roman" w:hAnsi="Times New Roman" w:cs="Times New Roman"/>
          <w:sz w:val="24"/>
          <w:szCs w:val="24"/>
        </w:rPr>
        <w:t>Познакомить родителей с особенностями физического и психического развития ребёнка, развития самостоятельности, навыков безопасного поведения, умения оказать элементарную помощь в угрожающих здоровью ситуациях.</w:t>
      </w:r>
    </w:p>
    <w:p w:rsidR="00436653" w:rsidRDefault="00436653" w:rsidP="00D402F8">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Познакомить родителей с особенностями подготовки ребёнка к школе, развивать позитивное отношение к будущей школьной жизни ребёнка.</w:t>
      </w:r>
    </w:p>
    <w:p w:rsidR="00436653" w:rsidRDefault="00436653" w:rsidP="00D402F8">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Ориентировать родителей на развитие познавательной деятельности ребёнка,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p>
    <w:p w:rsidR="00436653" w:rsidRDefault="00436653" w:rsidP="00D402F8">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w:t>
      </w:r>
    </w:p>
    <w:p w:rsidR="00436653" w:rsidRDefault="00436653" w:rsidP="00D402F8">
      <w:pPr>
        <w:pStyle w:val="ListParagraph"/>
        <w:numPr>
          <w:ilvl w:val="0"/>
          <w:numId w:val="65"/>
        </w:numPr>
        <w:spacing w:line="240" w:lineRule="auto"/>
        <w:rPr>
          <w:rFonts w:ascii="Times New Roman" w:hAnsi="Times New Roman" w:cs="Times New Roman"/>
          <w:sz w:val="24"/>
          <w:szCs w:val="24"/>
        </w:rPr>
      </w:pPr>
      <w:r>
        <w:rPr>
          <w:rFonts w:ascii="Times New Roman" w:hAnsi="Times New Roman" w:cs="Times New Roman"/>
          <w:sz w:val="24"/>
          <w:szCs w:val="24"/>
        </w:rPr>
        <w:t>Способствовать развитию партнерской позиции родителей в общении с ребёнком,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436653" w:rsidRDefault="00436653" w:rsidP="005961A8">
      <w:pPr>
        <w:pStyle w:val="ListParagraph"/>
        <w:spacing w:line="240" w:lineRule="auto"/>
        <w:ind w:left="927"/>
        <w:rPr>
          <w:rFonts w:ascii="Times New Roman" w:hAnsi="Times New Roman" w:cs="Times New Roman"/>
          <w:sz w:val="24"/>
          <w:szCs w:val="24"/>
        </w:rPr>
      </w:pPr>
    </w:p>
    <w:p w:rsidR="00436653" w:rsidRPr="00E879A2" w:rsidRDefault="00436653" w:rsidP="00E879A2">
      <w:pPr>
        <w:pStyle w:val="ListParagraph"/>
        <w:spacing w:line="240" w:lineRule="auto"/>
        <w:ind w:left="927" w:hanging="360"/>
        <w:rPr>
          <w:rFonts w:ascii="Times New Roman" w:hAnsi="Times New Roman" w:cs="Times New Roman"/>
          <w:b/>
          <w:bCs/>
          <w:sz w:val="24"/>
          <w:szCs w:val="24"/>
        </w:rPr>
      </w:pPr>
      <w:r w:rsidRPr="005961A8">
        <w:rPr>
          <w:rFonts w:ascii="Times New Roman" w:hAnsi="Times New Roman" w:cs="Times New Roman"/>
          <w:b/>
          <w:bCs/>
          <w:sz w:val="24"/>
          <w:szCs w:val="24"/>
        </w:rPr>
        <w:t>Направления взаимодействия педагога с родителями</w:t>
      </w:r>
      <w:r>
        <w:rPr>
          <w:rFonts w:ascii="Times New Roman" w:hAnsi="Times New Roman" w:cs="Times New Roman"/>
          <w:b/>
          <w:bCs/>
          <w:sz w:val="24"/>
          <w:szCs w:val="24"/>
        </w:rPr>
        <w:t>:</w:t>
      </w:r>
    </w:p>
    <w:p w:rsidR="00436653" w:rsidRPr="001C3BAB" w:rsidRDefault="00436653" w:rsidP="005961A8">
      <w:pPr>
        <w:pStyle w:val="ListParagraph"/>
        <w:spacing w:line="240" w:lineRule="auto"/>
        <w:ind w:left="927" w:hanging="360"/>
        <w:rPr>
          <w:rFonts w:ascii="Times New Roman" w:hAnsi="Times New Roman" w:cs="Times New Roman"/>
          <w:i/>
          <w:iCs/>
          <w:sz w:val="24"/>
          <w:szCs w:val="24"/>
        </w:rPr>
      </w:pPr>
      <w:r w:rsidRPr="001C3BAB">
        <w:rPr>
          <w:rFonts w:ascii="Times New Roman" w:hAnsi="Times New Roman" w:cs="Times New Roman"/>
          <w:i/>
          <w:iCs/>
          <w:sz w:val="24"/>
          <w:szCs w:val="24"/>
        </w:rPr>
        <w:t>Педагогический мониторинг</w:t>
      </w:r>
    </w:p>
    <w:p w:rsidR="00436653" w:rsidRDefault="00436653" w:rsidP="00B116FB">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Многие родители ориентированы на самостоятельную диагностику результатов развития ребёнка и самоанализ воспитательной деятельности. Задача педагога – предоставить родителям выбор материалов для самодиагностики. Это анкета «Какой вы воспитатель?», тесты «Какие мы родители?», «Понимаем ли мы своих детей?»</w:t>
      </w:r>
    </w:p>
    <w:p w:rsidR="00436653" w:rsidRDefault="00436653" w:rsidP="00B116FB">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Особое внимание семьи и педагогов нацелено на подготовку к школьному обучению, поэтому воспитатель осуществляет комплексную диагностику, позволяющую выявить проблемы готовности родителей к будущей школьной жизни ребенка. Для этого могут быть использованы такие методы: анкетирование родителей: «Насколько вы готовы быть родителем школьника», «Мое мнение о школьной жизни ребёнка», проективная методика «Как я представляю своего ребёнка в школе».</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и избегать проблем в школьной дезадаптации.</w:t>
      </w:r>
    </w:p>
    <w:p w:rsidR="00436653" w:rsidRPr="00B116FB" w:rsidRDefault="00436653" w:rsidP="005961A8">
      <w:pPr>
        <w:pStyle w:val="ListParagraph"/>
        <w:spacing w:line="240" w:lineRule="auto"/>
        <w:ind w:left="927" w:hanging="360"/>
        <w:rPr>
          <w:rFonts w:ascii="Times New Roman" w:hAnsi="Times New Roman" w:cs="Times New Roman"/>
          <w:i/>
          <w:iCs/>
          <w:sz w:val="24"/>
          <w:szCs w:val="24"/>
        </w:rPr>
      </w:pPr>
      <w:r w:rsidRPr="00B116FB">
        <w:rPr>
          <w:rFonts w:ascii="Times New Roman" w:hAnsi="Times New Roman" w:cs="Times New Roman"/>
          <w:i/>
          <w:iCs/>
          <w:sz w:val="24"/>
          <w:szCs w:val="24"/>
        </w:rPr>
        <w:t>Педагогическая поддержка</w:t>
      </w:r>
    </w:p>
    <w:p w:rsidR="00436653" w:rsidRDefault="00436653" w:rsidP="00B116FB">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 завершающий период дошкольного образования воспитатель убеждает родителей в том, что подготовка ребёнка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w:t>
      </w:r>
    </w:p>
    <w:p w:rsidR="00436653" w:rsidRDefault="00436653" w:rsidP="00921FD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Обогащению родительского опыта по этой проблеме способствуют наблюдение за детьми в ходе открытых занятий, дискуссии на темы: «Если у ребёнка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w:t>
      </w:r>
    </w:p>
    <w:p w:rsidR="00436653" w:rsidRDefault="00436653" w:rsidP="00921FD0">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игры-занятия «Умники и умницы», «Играем пальчиками», «Самый смышленый». 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ребёнка «Сложи слоги из макарон», «Посчитай мыльные пузыри», «Кто больше назовет предметов на букву «А», «Придумай задачи про конфеты (игрушки, животных)». В результате родители убеждаются в том, что подготовка к школе не должна быть скучной для ребёнка. Дополняют представления родителей о возможностях познавательного развития будущего школьника информационная наглядность для родителей «Учимся, играя», «Как научить ребенка запоминать», «Развиваем внимание дошкольника».</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Педагогу очень важно продолжать организацию совместных с родителями творческих и исследовательских проектов дошкольников, которые помогут показать детям возможности совместного поиска информации в литературе, интернет-источниках, возможность воплотить совместные идеи, проявить инициативу и творчество.</w:t>
      </w:r>
    </w:p>
    <w:p w:rsidR="00436653" w:rsidRPr="002F580E" w:rsidRDefault="00436653" w:rsidP="005961A8">
      <w:pPr>
        <w:pStyle w:val="ListParagraph"/>
        <w:spacing w:line="240" w:lineRule="auto"/>
        <w:ind w:left="927" w:hanging="360"/>
        <w:rPr>
          <w:rFonts w:ascii="Times New Roman" w:hAnsi="Times New Roman" w:cs="Times New Roman"/>
          <w:i/>
          <w:iCs/>
          <w:sz w:val="24"/>
          <w:szCs w:val="24"/>
        </w:rPr>
      </w:pPr>
      <w:r w:rsidRPr="002F580E">
        <w:rPr>
          <w:rFonts w:ascii="Times New Roman" w:hAnsi="Times New Roman" w:cs="Times New Roman"/>
          <w:i/>
          <w:iCs/>
          <w:sz w:val="24"/>
          <w:szCs w:val="24"/>
        </w:rPr>
        <w:t>Педагогическое образование родителей</w:t>
      </w:r>
    </w:p>
    <w:p w:rsidR="00436653" w:rsidRDefault="00436653" w:rsidP="002F580E">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обучению поможет организация образовательной программы для родителей «Готовимся к школе». Педагог организует тематические встречи для родителей «Что такое готовность к школе?», «Готов ли ваш ребенок к школе?», «Как повысит работоспособность и выносливость ребенка?», «Учимся рассказывать», «Как не остаться одному в школьном коллективе», «В доме первоклассника».</w:t>
      </w:r>
    </w:p>
    <w:p w:rsidR="00436653" w:rsidRDefault="00436653" w:rsidP="002F580E">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Тематические встречи помогают родителям найти решение часто встречающихся школьных проблем: развитие самостоятельности ребенка, как предупредить ошибки в письме, как помочь ребенку запомнить правила, как быть, если ребенок не хочет учиться, быстро устает, а также помогают решить проблемы выбора школы,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и помогут родителям в создании будущих индивидуальных образовательных маршрутов для своего ребенка.</w:t>
      </w:r>
    </w:p>
    <w:p w:rsidR="00436653" w:rsidRPr="00E879A2" w:rsidRDefault="00436653" w:rsidP="00E879A2">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(интерес взрослых и детей к книге, домашнему чтению, обсуждение новинок детской и познавательной литературы).</w:t>
      </w:r>
    </w:p>
    <w:p w:rsidR="00436653" w:rsidRPr="002F580E" w:rsidRDefault="00436653" w:rsidP="005961A8">
      <w:pPr>
        <w:pStyle w:val="ListParagraph"/>
        <w:spacing w:line="240" w:lineRule="auto"/>
        <w:ind w:left="927" w:hanging="360"/>
        <w:rPr>
          <w:rFonts w:ascii="Times New Roman" w:hAnsi="Times New Roman" w:cs="Times New Roman"/>
          <w:i/>
          <w:iCs/>
          <w:sz w:val="24"/>
          <w:szCs w:val="24"/>
        </w:rPr>
      </w:pPr>
      <w:r w:rsidRPr="002F580E">
        <w:rPr>
          <w:rFonts w:ascii="Times New Roman" w:hAnsi="Times New Roman" w:cs="Times New Roman"/>
          <w:i/>
          <w:iCs/>
          <w:sz w:val="24"/>
          <w:szCs w:val="24"/>
        </w:rPr>
        <w:t>Совместная деятельность педагогов и родителей</w:t>
      </w:r>
    </w:p>
    <w:p w:rsidR="00436653" w:rsidRDefault="00436653" w:rsidP="0063747E">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Педагог опирается на проявление заинтересованности, инициативности самих родителей, делая их активными участниками различных конкурсов, спортивных досугов, включает их в совместные с дошкольниками дела, направленные на заботу об окружающих.</w:t>
      </w:r>
    </w:p>
    <w:p w:rsidR="00436653" w:rsidRDefault="00436653" w:rsidP="0063747E">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w:t>
      </w:r>
    </w:p>
    <w:p w:rsidR="00436653" w:rsidRPr="005961A8" w:rsidRDefault="00436653" w:rsidP="0063747E">
      <w:pPr>
        <w:pStyle w:val="ListParagraph"/>
        <w:spacing w:line="240" w:lineRule="auto"/>
        <w:ind w:left="567"/>
        <w:rPr>
          <w:rFonts w:ascii="Times New Roman" w:hAnsi="Times New Roman" w:cs="Times New Roman"/>
          <w:sz w:val="24"/>
          <w:szCs w:val="24"/>
        </w:rPr>
      </w:pPr>
    </w:p>
    <w:p w:rsidR="00436653" w:rsidRDefault="00436653" w:rsidP="00170963">
      <w:pPr>
        <w:pStyle w:val="ListParagraph"/>
        <w:spacing w:after="0" w:line="240" w:lineRule="auto"/>
        <w:ind w:left="1080"/>
        <w:rPr>
          <w:rFonts w:ascii="Times New Roman" w:hAnsi="Times New Roman" w:cs="Times New Roman"/>
          <w:sz w:val="24"/>
          <w:szCs w:val="24"/>
        </w:rPr>
      </w:pPr>
    </w:p>
    <w:p w:rsidR="00436653" w:rsidRDefault="00436653" w:rsidP="00170963">
      <w:pPr>
        <w:pStyle w:val="ListParagraph"/>
        <w:spacing w:after="0" w:line="240" w:lineRule="auto"/>
        <w:ind w:left="1080"/>
        <w:rPr>
          <w:rFonts w:ascii="Times New Roman" w:hAnsi="Times New Roman" w:cs="Times New Roman"/>
          <w:sz w:val="24"/>
          <w:szCs w:val="24"/>
        </w:rPr>
      </w:pPr>
    </w:p>
    <w:p w:rsidR="00436653" w:rsidRDefault="00436653" w:rsidP="00170963">
      <w:pPr>
        <w:pStyle w:val="ListParagraph"/>
        <w:spacing w:after="0" w:line="240" w:lineRule="auto"/>
        <w:ind w:left="1080"/>
        <w:rPr>
          <w:rFonts w:ascii="Times New Roman" w:hAnsi="Times New Roman" w:cs="Times New Roman"/>
          <w:sz w:val="24"/>
          <w:szCs w:val="24"/>
        </w:rPr>
      </w:pPr>
    </w:p>
    <w:p w:rsidR="00436653" w:rsidRDefault="00436653" w:rsidP="00170963">
      <w:pPr>
        <w:pStyle w:val="ListParagraph"/>
        <w:spacing w:after="0" w:line="240" w:lineRule="auto"/>
        <w:ind w:left="1080"/>
        <w:rPr>
          <w:rFonts w:ascii="Times New Roman" w:hAnsi="Times New Roman" w:cs="Times New Roman"/>
          <w:sz w:val="24"/>
          <w:szCs w:val="24"/>
        </w:rPr>
      </w:pPr>
    </w:p>
    <w:p w:rsidR="00436653" w:rsidRPr="00170963" w:rsidRDefault="00436653" w:rsidP="00170963">
      <w:pPr>
        <w:pStyle w:val="ListParagraph"/>
        <w:spacing w:after="0" w:line="240" w:lineRule="auto"/>
        <w:ind w:left="1080"/>
        <w:rPr>
          <w:rFonts w:ascii="Times New Roman" w:hAnsi="Times New Roman" w:cs="Times New Roman"/>
          <w:sz w:val="24"/>
          <w:szCs w:val="24"/>
        </w:rPr>
      </w:pPr>
    </w:p>
    <w:p w:rsidR="00436653" w:rsidRPr="006304F0" w:rsidRDefault="00436653" w:rsidP="00CF20B7">
      <w:pPr>
        <w:pStyle w:val="ListParagraph"/>
        <w:spacing w:before="240" w:after="0" w:line="240" w:lineRule="auto"/>
        <w:ind w:left="1080"/>
        <w:jc w:val="center"/>
        <w:rPr>
          <w:rFonts w:ascii="Times New Roman" w:hAnsi="Times New Roman" w:cs="Times New Roman"/>
          <w:b/>
          <w:bCs/>
          <w:sz w:val="32"/>
          <w:szCs w:val="32"/>
          <w:u w:val="single"/>
        </w:rPr>
      </w:pPr>
      <w:r w:rsidRPr="006304F0">
        <w:rPr>
          <w:rFonts w:ascii="Times New Roman" w:hAnsi="Times New Roman" w:cs="Times New Roman"/>
          <w:b/>
          <w:bCs/>
          <w:sz w:val="32"/>
          <w:szCs w:val="32"/>
          <w:u w:val="single"/>
        </w:rPr>
        <w:t>2.6. Иные характеристики содержания Программы, наиболее существенные с точки зрения авторов Программы</w:t>
      </w:r>
    </w:p>
    <w:p w:rsidR="00436653" w:rsidRDefault="00436653" w:rsidP="00B97F68">
      <w:pPr>
        <w:spacing w:before="24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Оздоровительная работа </w:t>
      </w:r>
    </w:p>
    <w:p w:rsidR="00436653" w:rsidRPr="00F55416" w:rsidRDefault="00436653" w:rsidP="008B3EFF">
      <w:pPr>
        <w:spacing w:after="0" w:line="240" w:lineRule="auto"/>
        <w:jc w:val="center"/>
        <w:rPr>
          <w:rFonts w:ascii="Times New Roman" w:hAnsi="Times New Roman" w:cs="Times New Roman"/>
          <w:b/>
          <w:bCs/>
          <w:sz w:val="28"/>
          <w:szCs w:val="28"/>
        </w:rPr>
      </w:pPr>
    </w:p>
    <w:p w:rsidR="00436653" w:rsidRPr="00724CED" w:rsidRDefault="00436653" w:rsidP="008B5C2F">
      <w:pPr>
        <w:spacing w:after="0" w:line="240" w:lineRule="auto"/>
        <w:ind w:left="567"/>
        <w:rPr>
          <w:rFonts w:ascii="Times New Roman" w:hAnsi="Times New Roman" w:cs="Times New Roman"/>
          <w:b/>
          <w:bCs/>
          <w:sz w:val="24"/>
          <w:szCs w:val="24"/>
        </w:rPr>
      </w:pPr>
      <w:r w:rsidRPr="00724CED">
        <w:rPr>
          <w:rFonts w:ascii="Times New Roman" w:hAnsi="Times New Roman" w:cs="Times New Roman"/>
          <w:b/>
          <w:bCs/>
          <w:sz w:val="24"/>
          <w:szCs w:val="24"/>
        </w:rPr>
        <w:t>Цели:</w:t>
      </w:r>
    </w:p>
    <w:p w:rsidR="00436653" w:rsidRPr="00724CED" w:rsidRDefault="00436653" w:rsidP="00D402F8">
      <w:pPr>
        <w:pStyle w:val="ListParagraph"/>
        <w:numPr>
          <w:ilvl w:val="0"/>
          <w:numId w:val="23"/>
        </w:numPr>
        <w:spacing w:after="0" w:line="240" w:lineRule="auto"/>
        <w:rPr>
          <w:rFonts w:ascii="Times New Roman" w:hAnsi="Times New Roman" w:cs="Times New Roman"/>
          <w:sz w:val="24"/>
          <w:szCs w:val="24"/>
        </w:rPr>
      </w:pPr>
      <w:r w:rsidRPr="00724CED">
        <w:rPr>
          <w:rFonts w:ascii="Times New Roman" w:hAnsi="Times New Roman" w:cs="Times New Roman"/>
          <w:sz w:val="24"/>
          <w:szCs w:val="24"/>
        </w:rPr>
        <w:t>Охраны здоровья детей.</w:t>
      </w:r>
    </w:p>
    <w:p w:rsidR="00436653" w:rsidRPr="00724CED" w:rsidRDefault="00436653" w:rsidP="00D402F8">
      <w:pPr>
        <w:pStyle w:val="ListParagraph"/>
        <w:numPr>
          <w:ilvl w:val="0"/>
          <w:numId w:val="23"/>
        </w:numPr>
        <w:spacing w:before="240" w:after="0" w:line="240" w:lineRule="auto"/>
        <w:rPr>
          <w:rFonts w:ascii="Times New Roman" w:hAnsi="Times New Roman" w:cs="Times New Roman"/>
          <w:sz w:val="24"/>
          <w:szCs w:val="24"/>
        </w:rPr>
      </w:pPr>
      <w:r>
        <w:rPr>
          <w:rFonts w:ascii="Times New Roman" w:hAnsi="Times New Roman" w:cs="Times New Roman"/>
          <w:sz w:val="24"/>
          <w:szCs w:val="24"/>
        </w:rPr>
        <w:t>Ф</w:t>
      </w:r>
      <w:r w:rsidRPr="00724CED">
        <w:rPr>
          <w:rFonts w:ascii="Times New Roman" w:hAnsi="Times New Roman" w:cs="Times New Roman"/>
          <w:sz w:val="24"/>
          <w:szCs w:val="24"/>
        </w:rPr>
        <w:t>ормирование основы культуры здоровья.</w:t>
      </w:r>
    </w:p>
    <w:p w:rsidR="00436653" w:rsidRPr="00724CED" w:rsidRDefault="00436653" w:rsidP="00B97F68">
      <w:pPr>
        <w:spacing w:before="240" w:after="0" w:line="240" w:lineRule="auto"/>
        <w:ind w:left="567"/>
        <w:rPr>
          <w:rFonts w:ascii="Times New Roman" w:hAnsi="Times New Roman" w:cs="Times New Roman"/>
          <w:b/>
          <w:bCs/>
          <w:sz w:val="24"/>
          <w:szCs w:val="24"/>
        </w:rPr>
      </w:pPr>
      <w:r w:rsidRPr="00724CED">
        <w:rPr>
          <w:rFonts w:ascii="Times New Roman" w:hAnsi="Times New Roman" w:cs="Times New Roman"/>
          <w:b/>
          <w:bCs/>
          <w:sz w:val="24"/>
          <w:szCs w:val="24"/>
        </w:rPr>
        <w:t>Задачи:</w:t>
      </w:r>
    </w:p>
    <w:p w:rsidR="00436653" w:rsidRDefault="00436653" w:rsidP="00D402F8">
      <w:pPr>
        <w:pStyle w:val="ListParagraph"/>
        <w:numPr>
          <w:ilvl w:val="0"/>
          <w:numId w:val="16"/>
        </w:numPr>
        <w:spacing w:after="0" w:line="240" w:lineRule="auto"/>
        <w:rPr>
          <w:rFonts w:ascii="Times New Roman" w:hAnsi="Times New Roman" w:cs="Times New Roman"/>
          <w:sz w:val="24"/>
          <w:szCs w:val="24"/>
        </w:rPr>
      </w:pPr>
      <w:r w:rsidRPr="008B5C2F">
        <w:rPr>
          <w:rFonts w:ascii="Times New Roman" w:hAnsi="Times New Roman" w:cs="Times New Roman"/>
          <w:sz w:val="24"/>
          <w:szCs w:val="24"/>
        </w:rPr>
        <w:t>Сохранение и укрепление физического и психического здоровья детей;</w:t>
      </w:r>
    </w:p>
    <w:p w:rsidR="00436653" w:rsidRDefault="00436653" w:rsidP="00D402F8">
      <w:pPr>
        <w:pStyle w:val="ListParagraph"/>
        <w:numPr>
          <w:ilvl w:val="0"/>
          <w:numId w:val="16"/>
        </w:numPr>
        <w:spacing w:after="0" w:line="240" w:lineRule="auto"/>
        <w:rPr>
          <w:rFonts w:ascii="Times New Roman" w:hAnsi="Times New Roman" w:cs="Times New Roman"/>
          <w:sz w:val="24"/>
          <w:szCs w:val="24"/>
        </w:rPr>
      </w:pPr>
      <w:r w:rsidRPr="008B5C2F">
        <w:rPr>
          <w:rFonts w:ascii="Times New Roman" w:hAnsi="Times New Roman" w:cs="Times New Roman"/>
          <w:sz w:val="24"/>
          <w:szCs w:val="24"/>
        </w:rPr>
        <w:t>Воспитание культурно-гигиенических навыков;</w:t>
      </w:r>
    </w:p>
    <w:p w:rsidR="00436653" w:rsidRPr="008B5C2F" w:rsidRDefault="00436653" w:rsidP="00D402F8">
      <w:pPr>
        <w:pStyle w:val="ListParagraph"/>
        <w:numPr>
          <w:ilvl w:val="0"/>
          <w:numId w:val="16"/>
        </w:numPr>
        <w:spacing w:after="0" w:line="240" w:lineRule="auto"/>
        <w:rPr>
          <w:rFonts w:ascii="Times New Roman" w:hAnsi="Times New Roman" w:cs="Times New Roman"/>
          <w:sz w:val="24"/>
          <w:szCs w:val="24"/>
        </w:rPr>
      </w:pPr>
      <w:r w:rsidRPr="008B5C2F">
        <w:rPr>
          <w:rFonts w:ascii="Times New Roman" w:hAnsi="Times New Roman" w:cs="Times New Roman"/>
          <w:sz w:val="24"/>
          <w:szCs w:val="24"/>
        </w:rPr>
        <w:t>Формирование начальных представлений о здоровом образе жизни.</w:t>
      </w:r>
    </w:p>
    <w:p w:rsidR="00436653" w:rsidRPr="000F523F" w:rsidRDefault="00436653" w:rsidP="00B858FF">
      <w:pPr>
        <w:spacing w:before="240" w:line="240" w:lineRule="auto"/>
        <w:ind w:left="567"/>
        <w:jc w:val="center"/>
        <w:rPr>
          <w:rFonts w:ascii="Times New Roman" w:hAnsi="Times New Roman" w:cs="Times New Roman"/>
          <w:b/>
          <w:bCs/>
          <w:sz w:val="28"/>
          <w:szCs w:val="28"/>
        </w:rPr>
      </w:pPr>
      <w:r w:rsidRPr="000F523F">
        <w:rPr>
          <w:rFonts w:ascii="Times New Roman" w:hAnsi="Times New Roman" w:cs="Times New Roman"/>
          <w:b/>
          <w:bCs/>
          <w:sz w:val="28"/>
          <w:szCs w:val="28"/>
        </w:rPr>
        <w:t>Содержание оздоровительной работы</w:t>
      </w:r>
    </w:p>
    <w:p w:rsidR="00436653" w:rsidRPr="008B5C2F" w:rsidRDefault="00436653" w:rsidP="00480038">
      <w:pPr>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Ранний возраст (</w:t>
      </w:r>
      <w:r w:rsidRPr="008B5C2F">
        <w:rPr>
          <w:rFonts w:ascii="Times New Roman" w:hAnsi="Times New Roman" w:cs="Times New Roman"/>
          <w:b/>
          <w:bCs/>
          <w:sz w:val="24"/>
          <w:szCs w:val="24"/>
        </w:rPr>
        <w:t>От 2 до 3 лет</w:t>
      </w:r>
      <w:r>
        <w:rPr>
          <w:rFonts w:ascii="Times New Roman" w:hAnsi="Times New Roman" w:cs="Times New Roman"/>
          <w:b/>
          <w:bCs/>
          <w:sz w:val="24"/>
          <w:szCs w:val="24"/>
        </w:rPr>
        <w:t>)</w:t>
      </w:r>
    </w:p>
    <w:p w:rsidR="00436653" w:rsidRPr="007F44FB" w:rsidRDefault="00436653" w:rsidP="00480038">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Сохранение и укрепление физического и психического здоровья детей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Проведение комплекса закаливающих процедур с использованием природных факторов: солнца, воздуха, воды (в течение года под руководством медицинского персонал, учитывая здоровье детей).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у детей привычки находиться в помещении в облегченной одежде.</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Обеспечение пребывания детей на воздухе в соответствии с режимом дня.</w:t>
      </w:r>
    </w:p>
    <w:p w:rsidR="00436653" w:rsidRPr="007F44FB" w:rsidRDefault="00436653" w:rsidP="00E879A2">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Дифференцированный подход к детям с учётом состояния их здоровья при проведении закаливающих мероприятий.</w:t>
      </w:r>
    </w:p>
    <w:p w:rsidR="00436653" w:rsidRPr="007F44FB" w:rsidRDefault="00436653" w:rsidP="00E879A2">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Воспитание культурно-гигиенических навыков</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у детей привычки под контролем взрослого, а затем самостоятельно мыть руки по мере загрязнения и перед едой, насухо вытирать лицо и руки личным полотенцем.</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умения с помощью взрослого приводить себя в порядок; навыка пользоваться индивидуальными предметами (носовым платком, салфеткой, полотенцем, расчёской, горшком).</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умения во время еды правильно держать ложку.</w:t>
      </w:r>
    </w:p>
    <w:p w:rsidR="00436653" w:rsidRPr="007F44FB" w:rsidRDefault="00436653" w:rsidP="00480038">
      <w:pPr>
        <w:spacing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умения одеваться и раздеваться в определенном порядке; при небольшой помощи взрослого снимать одежду, обувь (расстёгивать пуговицы спереди, застёжки на липучках); в определённом порядке аккуратно складывать снятую одежду; правильно надевать одежду и обувь.</w:t>
      </w:r>
    </w:p>
    <w:p w:rsidR="00436653" w:rsidRPr="007F44FB" w:rsidRDefault="00436653" w:rsidP="00480038">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Формирование начальных представлений о здоровом образе жизни</w:t>
      </w:r>
    </w:p>
    <w:p w:rsidR="00436653" w:rsidRPr="007F44FB" w:rsidRDefault="00436653" w:rsidP="00480038">
      <w:pPr>
        <w:spacing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у детей представлений о значении каждого органа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туловище – наклоняться и поворачиваться в разные стороны.</w:t>
      </w:r>
    </w:p>
    <w:p w:rsidR="00436653" w:rsidRPr="008B5C2F" w:rsidRDefault="00436653" w:rsidP="00480038">
      <w:pPr>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Младшая группа (От 3 до 4 лет)</w:t>
      </w:r>
    </w:p>
    <w:p w:rsidR="00436653" w:rsidRPr="007F44FB" w:rsidRDefault="00436653" w:rsidP="00480038">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Сохранение и укрепление физического и психического здоровья детей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Укрепление и охрана здоровья детей, создание условий для систематического закаливания организма, формирования и совершенствования основных видов движений.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Постоянный контроль за выработкой правильной осанки.</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Под руководством медицинского персонала проведение комплекса закаливающих процедур с использованием различных природных факторов (воздух, солнце, вода).</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Поддерживание в помещении оптимального температурного режима. Организация регулярного проветривания.</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привычки находиться в помещении в облегчённой одежде. Обеспечение пребывания детей на воздухе в соответствии с режимом дня.</w:t>
      </w:r>
    </w:p>
    <w:p w:rsidR="00436653" w:rsidRPr="007F44FB" w:rsidRDefault="00436653" w:rsidP="00E879A2">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Ежедневная гимнастика продолжительностью 5-6 минут.</w:t>
      </w:r>
    </w:p>
    <w:p w:rsidR="00436653" w:rsidRPr="007F44FB" w:rsidRDefault="00436653" w:rsidP="00E879A2">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Воспитание культурно-гигиенических навыков</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Совершенствование культурно-гигиенических навыков, формирование простейших навыков поведения во время еды, умывания.</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привычки следить за своим внешним видом; умения правильно пользоваться мылом, аккуратно мыть руки, лицо, уши; насухо вытираться после умывания, вешать полотенце на место, пользоваться расчёской и носовым платком.</w:t>
      </w:r>
    </w:p>
    <w:p w:rsidR="00436653" w:rsidRPr="007F44FB" w:rsidRDefault="00436653" w:rsidP="00E879A2">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элементарных навыков поведения за столом: правильно пользоваться столовой и чайной ложками, вилкой, салфеткой; не крошить хлеб, пережёвывать пищу с закрытым ртом, не разговаривать с полным ртом.</w:t>
      </w:r>
    </w:p>
    <w:p w:rsidR="00436653" w:rsidRPr="007F44FB" w:rsidRDefault="00436653" w:rsidP="00E879A2">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Формирование начальных представлений о здоровом образе жизни</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Развитие умения различать и называть органы чувств (глаз, рот, нос, уши), формирование представления об их роли в организме и о том, как их беречь и ухаживать за ними.</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представлений о полезной и вредной пище; об овощах и фруктах, молочных продуктах, полезных для здоровья человека.</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представлений о том, что утренняя гимнастика, игры, физические упражнения вызывают хорошее настроение; с помощью сна восстанавливаются силы.</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Знакомство с упражнениями, укрепляющими различные органы и системы организма. Формирование представлений о необходимости закаливания.</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представлений о ценности здоровья; желания вести здоровый образ жизни.</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Воспитание бережного отношения к своему телу, своему здоровью, здоровью других детей.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умения сообщать о самочувствии взрослым, избегать ситуаций, приносящих вред здоровью, осознавать необходимость лечения.</w:t>
      </w:r>
    </w:p>
    <w:p w:rsidR="00436653" w:rsidRPr="007F44FB" w:rsidRDefault="00436653" w:rsidP="00480038">
      <w:pPr>
        <w:spacing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потребности в соблюдении навыков гигиены и опрятности в повседневной жизни.</w:t>
      </w:r>
    </w:p>
    <w:p w:rsidR="00436653" w:rsidRPr="008B5C2F" w:rsidRDefault="00436653" w:rsidP="00480038">
      <w:pPr>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Средняя группа (</w:t>
      </w:r>
      <w:r w:rsidRPr="008B5C2F">
        <w:rPr>
          <w:rFonts w:ascii="Times New Roman" w:hAnsi="Times New Roman" w:cs="Times New Roman"/>
          <w:b/>
          <w:bCs/>
          <w:sz w:val="24"/>
          <w:szCs w:val="24"/>
        </w:rPr>
        <w:t>От 4 до 5 лет</w:t>
      </w:r>
      <w:r>
        <w:rPr>
          <w:rFonts w:ascii="Times New Roman" w:hAnsi="Times New Roman" w:cs="Times New Roman"/>
          <w:b/>
          <w:bCs/>
          <w:sz w:val="24"/>
          <w:szCs w:val="24"/>
        </w:rPr>
        <w:t>)</w:t>
      </w:r>
    </w:p>
    <w:p w:rsidR="00436653" w:rsidRPr="007F44FB" w:rsidRDefault="00436653" w:rsidP="00480038">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Сохранение и укрепление физического и психического здоровья детей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Продолжение работы по укреплению здоровья детей, закаливанию организма и совершенствованию его функций.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Проведение под руководством медицинских работников комплекса закаливающих процедур с использованием природных факторов (воздух, солнце, вода). Обеспечение пребывания детей на воздухе в соответствии с режимом дня.</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Организация и проведение различных подвижных игр (зимой – катание на санках, скольжение по ледяным дорожкам, ходьба на лыжах; в тёплый период года – катание на велосипеде).</w:t>
      </w:r>
    </w:p>
    <w:p w:rsidR="00436653" w:rsidRPr="007F44FB" w:rsidRDefault="00436653" w:rsidP="00E879A2">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Ежедневная утренняя гимнастика продолжительностью 6-8 минут.</w:t>
      </w:r>
    </w:p>
    <w:p w:rsidR="00436653" w:rsidRPr="007F44FB" w:rsidRDefault="00436653" w:rsidP="00E879A2">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Воспитание культурно-гигиенических навыков</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Воспитание опрятности, привычки следить за своим внешним видом.</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привычки самостоятельно умываться, мыть руки с мылом перед едой, по мере загрязнения, после пользования туалетом.</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Закреплени</w:t>
      </w:r>
      <w:r>
        <w:rPr>
          <w:rFonts w:ascii="Times New Roman" w:hAnsi="Times New Roman" w:cs="Times New Roman"/>
          <w:sz w:val="24"/>
          <w:szCs w:val="24"/>
        </w:rPr>
        <w:t>е умения пользоваться расчёской</w:t>
      </w:r>
      <w:r w:rsidRPr="007F44FB">
        <w:rPr>
          <w:rFonts w:ascii="Times New Roman" w:hAnsi="Times New Roman" w:cs="Times New Roman"/>
          <w:sz w:val="24"/>
          <w:szCs w:val="24"/>
        </w:rPr>
        <w:t>, носовым платком; при кашле и чихании отворачиваться, прикрывать рот и нос носовым платком.</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Совершенствование навыков аккуратного приёма пищи: пищу брать понемногу, хорошо пережёвывать, есть бесшумно, правильно пользоваться столовыми приборами (ложка, вилка), салфеткой, полоскать рот после еды.</w:t>
      </w:r>
    </w:p>
    <w:p w:rsidR="00436653" w:rsidRDefault="00436653" w:rsidP="00480038">
      <w:pPr>
        <w:spacing w:after="0" w:line="240" w:lineRule="auto"/>
        <w:ind w:left="567"/>
        <w:jc w:val="center"/>
        <w:rPr>
          <w:rFonts w:ascii="Times New Roman" w:hAnsi="Times New Roman" w:cs="Times New Roman"/>
          <w:b/>
          <w:bCs/>
          <w:i/>
          <w:iCs/>
          <w:sz w:val="24"/>
          <w:szCs w:val="24"/>
          <w:u w:val="single"/>
        </w:rPr>
      </w:pPr>
    </w:p>
    <w:p w:rsidR="00436653" w:rsidRDefault="00436653" w:rsidP="00480038">
      <w:pPr>
        <w:spacing w:after="0" w:line="240" w:lineRule="auto"/>
        <w:ind w:left="567"/>
        <w:jc w:val="center"/>
        <w:rPr>
          <w:rFonts w:ascii="Times New Roman" w:hAnsi="Times New Roman" w:cs="Times New Roman"/>
          <w:b/>
          <w:bCs/>
          <w:i/>
          <w:iCs/>
          <w:sz w:val="24"/>
          <w:szCs w:val="24"/>
          <w:u w:val="single"/>
        </w:rPr>
      </w:pPr>
    </w:p>
    <w:p w:rsidR="00436653" w:rsidRPr="007F44FB" w:rsidRDefault="00436653" w:rsidP="00480038">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Формирование начальных представлений о здоровом образе жизни</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Продолжение знакомства детей с частями тела и органами чувств человека. Формирование представлений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Воспитание потребности в соблюдении режима питания, употреблении в пищу овощей и фруктов, других полезных продуктов.</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представлений о необходимых  человеку веществах и витаминах. Расширение представлений о важности для здоровья сна, гигиенических процедур, движений, закаливания.</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Знакомство детей с понятиями «здоровье» и «болезнь».</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Развитие умения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умения оказывать себе элементарную помощь при ушибах, обращаться за помощью к взрослым при заболевании, травме.</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Развитие умения заботиться о своём здоровье.</w:t>
      </w:r>
    </w:p>
    <w:p w:rsidR="00436653" w:rsidRPr="007F44FB" w:rsidRDefault="00436653" w:rsidP="00480038">
      <w:pPr>
        <w:spacing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представлений о составляющих здорового образа жизни; о значении физических упражнений для организма человека. Воспитание потребности быть здоровым. Знакомство с физическими упражнениями на укрепление различных органов и систем организма.</w:t>
      </w:r>
    </w:p>
    <w:p w:rsidR="00436653" w:rsidRPr="008B5C2F" w:rsidRDefault="00436653" w:rsidP="00480038">
      <w:pPr>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Старшая группа (От 5 до 6 лет)</w:t>
      </w:r>
    </w:p>
    <w:p w:rsidR="00436653" w:rsidRPr="007F44FB" w:rsidRDefault="00436653" w:rsidP="00480038">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Сохранение и укрепление физического и психического здоровья детей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Проведение под руководством медицинских работников комплекса закаливающих процедур с использованием природных факторов (воздух, солнце, вода) в сочетании с физическими упражнениями.</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Ежедневная утренняя гимнастика продолжительностью 8-10 минут.</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В процесс образовательной деятельности, требующей высокой умственной нагрузки и в середине времени, отведённого на НОД, проводят физкультминутку длительностью 1-3 минуты.</w:t>
      </w:r>
    </w:p>
    <w:p w:rsidR="00436653" w:rsidRPr="007F44FB" w:rsidRDefault="00436653" w:rsidP="00E879A2">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Поощрение самостоятельной организации дошкольниками подвижных игр, выполнения спортивных упражнений на прогулке, использования имеющегося физкультурного оборудования.</w:t>
      </w:r>
    </w:p>
    <w:p w:rsidR="00436653" w:rsidRPr="007F44FB" w:rsidRDefault="00436653" w:rsidP="00E879A2">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Воспитание культурно-гигиенических навыков</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у детей привычки следить за чистотой тела, опрятностью одежды, причёски; самостоятельно чистить зубы, следить за чистотой ногтей; при кашле и чихании закрывать рот и нос платком.</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Закрепление умения быстро, аккуратно одеваться и раздеваться, соблюдать порядок в своём шкафу (раскладывать одежду в определённые места). Опрятно заправлять постель.</w:t>
      </w:r>
    </w:p>
    <w:p w:rsidR="00436653" w:rsidRPr="007F44FB" w:rsidRDefault="00436653" w:rsidP="00E879A2">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Совершенствование культуры еды: умений правильно пользоваться столовыми приборами (вилкой, ножом); аккуратно, бесшумно, сохраняя правильную осанку за столом; обращаться с просьбой, благодарить.</w:t>
      </w:r>
    </w:p>
    <w:p w:rsidR="00436653" w:rsidRPr="007F44FB" w:rsidRDefault="00436653" w:rsidP="00E879A2">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Формирование начальных представлений о здоровом образе жизни</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Расширение представлений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Расширение представлений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представлений о зависимости здоровья человека от правильного питания; умения определять качество продуктов, основываясь на сенсорных ощущениях.</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Расширение представлений о роли гигиены и режима для здоровья человека.</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представлений о правилах ухода за больным (заботиться о нём, не шуметь, выполнять его просьбы и поручения). Воспитание сочувствия к болеющим. Формирование умения характеризовать своё самочувствие.</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Знакомство детей с возможностями здорового человека.</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Расширение представлений о месте человека в природе, о том, как нужно жить, чтобы не вредить себе и окружающей среде. Формирование потребности в здоровом образе жизни; интереса к физической культуре и спорту и желания заниматься физкультурой и спортом.</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Знакомство с доступными сведениями из истории олимпийского движения.</w:t>
      </w:r>
    </w:p>
    <w:p w:rsidR="00436653" w:rsidRPr="007F44FB" w:rsidRDefault="00436653" w:rsidP="00480038">
      <w:pPr>
        <w:spacing w:line="240" w:lineRule="auto"/>
        <w:ind w:left="567"/>
        <w:rPr>
          <w:rFonts w:ascii="Times New Roman" w:hAnsi="Times New Roman" w:cs="Times New Roman"/>
          <w:sz w:val="24"/>
          <w:szCs w:val="24"/>
        </w:rPr>
      </w:pPr>
      <w:r w:rsidRPr="007F44FB">
        <w:rPr>
          <w:rFonts w:ascii="Times New Roman" w:hAnsi="Times New Roman" w:cs="Times New Roman"/>
          <w:sz w:val="24"/>
          <w:szCs w:val="24"/>
        </w:rPr>
        <w:t>Знакомство с основами техники безопасности и правилами поведения в спортивном зале и на спортивной площадке.</w:t>
      </w:r>
    </w:p>
    <w:p w:rsidR="00436653" w:rsidRPr="008B5C2F" w:rsidRDefault="00436653" w:rsidP="00480038">
      <w:pPr>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Подготовительная группа (От 6 до 7 лет)</w:t>
      </w:r>
    </w:p>
    <w:p w:rsidR="00436653" w:rsidRPr="007F44FB" w:rsidRDefault="00436653" w:rsidP="00480038">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Сохранение и укрепление физического и психического здоровья детей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Развитие творчества, самостоятельности, инициативы в двигательных действиях, осознанного отношения к ним, способности к самоконтролю, самооценке при выполнении движений.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у дошкольников интереса и любви к спорту, физическим упражнениям.</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Проведение под руководством медицинских работников различных видов закаливающих процедур с учётом индивидуальных особенностей детей.</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Ежедневная утренняя гимнастика продолжительностью 10-12 минут.</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В процессе образовательной деятельности, требующей высокой умственной нагрузки, и в середине времени, отведённого на НОД, проводят физкультминутку длительностью 1-3 минуты.</w:t>
      </w:r>
    </w:p>
    <w:p w:rsidR="00436653" w:rsidRPr="007F44FB" w:rsidRDefault="00436653" w:rsidP="00E879A2">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Обеспечение оптимальной двигательной активности детей в течение всего дня в ходе подвижных, спортивных, народных игр и физических упражнений.</w:t>
      </w:r>
    </w:p>
    <w:p w:rsidR="00436653" w:rsidRPr="007F44FB" w:rsidRDefault="00436653" w:rsidP="00E879A2">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Воспитание культурно-гигиенических навыков</w:t>
      </w:r>
    </w:p>
    <w:p w:rsidR="00436653" w:rsidRPr="007F44FB" w:rsidRDefault="00436653" w:rsidP="00E879A2">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Воспитание привычки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определённом порядке, следить за чистотой одежды и обуви.</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Закрепление умения аккуратно пользоваться столовыми приборами.</w:t>
      </w:r>
    </w:p>
    <w:p w:rsidR="00436653" w:rsidRPr="007F44FB" w:rsidRDefault="00436653" w:rsidP="00E879A2">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Закрепление умения обращаться с просьбой, благодарить.</w:t>
      </w:r>
    </w:p>
    <w:p w:rsidR="00436653" w:rsidRPr="007F44FB" w:rsidRDefault="00436653" w:rsidP="00E879A2">
      <w:pPr>
        <w:spacing w:after="0" w:line="240" w:lineRule="auto"/>
        <w:ind w:left="567"/>
        <w:jc w:val="center"/>
        <w:rPr>
          <w:rFonts w:ascii="Times New Roman" w:hAnsi="Times New Roman" w:cs="Times New Roman"/>
          <w:b/>
          <w:bCs/>
          <w:i/>
          <w:iCs/>
          <w:sz w:val="24"/>
          <w:szCs w:val="24"/>
          <w:u w:val="single"/>
        </w:rPr>
      </w:pPr>
      <w:r w:rsidRPr="007F44FB">
        <w:rPr>
          <w:rFonts w:ascii="Times New Roman" w:hAnsi="Times New Roman" w:cs="Times New Roman"/>
          <w:b/>
          <w:bCs/>
          <w:i/>
          <w:iCs/>
          <w:sz w:val="24"/>
          <w:szCs w:val="24"/>
          <w:u w:val="single"/>
        </w:rPr>
        <w:t>Формирование начальных представлений о здоровом образе жизни</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Знакомство детей с особенностями строения и функциями организма человека.</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Расширение представлений детей о рациональном питании (объём пищи, последовательность её приёма, разнообразие в питании, питьевой режим).</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представлений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Формирование представлений об активном отдыхе.</w:t>
      </w:r>
    </w:p>
    <w:p w:rsidR="00436653" w:rsidRPr="007F44FB" w:rsidRDefault="00436653" w:rsidP="00480038">
      <w:pPr>
        <w:spacing w:after="0" w:line="240" w:lineRule="auto"/>
        <w:ind w:left="567"/>
        <w:rPr>
          <w:rFonts w:ascii="Times New Roman" w:hAnsi="Times New Roman" w:cs="Times New Roman"/>
          <w:sz w:val="24"/>
          <w:szCs w:val="24"/>
        </w:rPr>
      </w:pPr>
      <w:r w:rsidRPr="007F44FB">
        <w:rPr>
          <w:rFonts w:ascii="Times New Roman" w:hAnsi="Times New Roman" w:cs="Times New Roman"/>
          <w:sz w:val="24"/>
          <w:szCs w:val="24"/>
        </w:rPr>
        <w:t>Расширение представлений о правилах и видах закаливания, о пользе закаливающих процедур.</w:t>
      </w:r>
    </w:p>
    <w:p w:rsidR="00436653" w:rsidRPr="007F44FB" w:rsidRDefault="00436653" w:rsidP="00480038">
      <w:pPr>
        <w:spacing w:line="240" w:lineRule="auto"/>
        <w:ind w:left="567"/>
        <w:rPr>
          <w:rFonts w:ascii="Times New Roman" w:hAnsi="Times New Roman" w:cs="Times New Roman"/>
          <w:sz w:val="24"/>
          <w:szCs w:val="24"/>
        </w:rPr>
      </w:pPr>
      <w:r w:rsidRPr="007F44FB">
        <w:rPr>
          <w:rFonts w:ascii="Times New Roman" w:hAnsi="Times New Roman" w:cs="Times New Roman"/>
          <w:sz w:val="24"/>
          <w:szCs w:val="24"/>
        </w:rPr>
        <w:t>Расширение представлений о роли солнечного света, воздуха и воды в жизни человека и их влияние на здоровье.</w:t>
      </w:r>
    </w:p>
    <w:p w:rsidR="00436653" w:rsidRDefault="00436653" w:rsidP="006372AB">
      <w:pPr>
        <w:pStyle w:val="ListParagraph"/>
        <w:spacing w:after="0" w:line="240" w:lineRule="auto"/>
        <w:ind w:left="2007"/>
        <w:rPr>
          <w:rFonts w:ascii="Times New Roman" w:hAnsi="Times New Roman" w:cs="Times New Roman"/>
          <w:sz w:val="24"/>
          <w:szCs w:val="24"/>
        </w:rPr>
      </w:pPr>
    </w:p>
    <w:p w:rsidR="00436653" w:rsidRDefault="00436653" w:rsidP="006372AB">
      <w:pPr>
        <w:pStyle w:val="ListParagraph"/>
        <w:spacing w:after="0" w:line="240" w:lineRule="auto"/>
        <w:ind w:left="2007"/>
        <w:rPr>
          <w:rFonts w:ascii="Times New Roman" w:hAnsi="Times New Roman" w:cs="Times New Roman"/>
          <w:sz w:val="24"/>
          <w:szCs w:val="24"/>
        </w:rPr>
      </w:pPr>
    </w:p>
    <w:p w:rsidR="00436653" w:rsidRDefault="00436653" w:rsidP="006372AB">
      <w:pPr>
        <w:pStyle w:val="ListParagraph"/>
        <w:spacing w:after="0" w:line="240" w:lineRule="auto"/>
        <w:ind w:left="2007"/>
        <w:rPr>
          <w:rFonts w:ascii="Times New Roman" w:hAnsi="Times New Roman" w:cs="Times New Roman"/>
          <w:sz w:val="24"/>
          <w:szCs w:val="24"/>
        </w:rPr>
      </w:pPr>
    </w:p>
    <w:p w:rsidR="00436653" w:rsidRDefault="00436653" w:rsidP="006372AB">
      <w:pPr>
        <w:pStyle w:val="ListParagraph"/>
        <w:spacing w:after="0" w:line="240" w:lineRule="auto"/>
        <w:ind w:left="2007"/>
        <w:rPr>
          <w:rFonts w:ascii="Times New Roman" w:hAnsi="Times New Roman" w:cs="Times New Roman"/>
          <w:sz w:val="24"/>
          <w:szCs w:val="24"/>
        </w:rPr>
      </w:pPr>
    </w:p>
    <w:p w:rsidR="00436653" w:rsidRDefault="00436653" w:rsidP="006372AB">
      <w:pPr>
        <w:pStyle w:val="ListParagraph"/>
        <w:spacing w:after="0" w:line="240" w:lineRule="auto"/>
        <w:ind w:left="2007"/>
        <w:rPr>
          <w:rFonts w:ascii="Times New Roman" w:hAnsi="Times New Roman" w:cs="Times New Roman"/>
          <w:sz w:val="24"/>
          <w:szCs w:val="24"/>
        </w:rPr>
      </w:pPr>
    </w:p>
    <w:p w:rsidR="00436653" w:rsidRDefault="00436653" w:rsidP="006372AB">
      <w:pPr>
        <w:pStyle w:val="ListParagraph"/>
        <w:spacing w:after="0" w:line="240" w:lineRule="auto"/>
        <w:ind w:left="2007"/>
        <w:rPr>
          <w:rFonts w:ascii="Times New Roman" w:hAnsi="Times New Roman" w:cs="Times New Roman"/>
          <w:sz w:val="24"/>
          <w:szCs w:val="24"/>
        </w:rPr>
      </w:pPr>
    </w:p>
    <w:p w:rsidR="00436653" w:rsidRDefault="00436653" w:rsidP="0064113A">
      <w:pPr>
        <w:spacing w:after="0" w:line="240" w:lineRule="auto"/>
        <w:jc w:val="center"/>
        <w:rPr>
          <w:rFonts w:ascii="Times New Roman" w:hAnsi="Times New Roman" w:cs="Times New Roman"/>
          <w:b/>
          <w:bCs/>
          <w:sz w:val="28"/>
          <w:szCs w:val="28"/>
        </w:rPr>
      </w:pPr>
      <w:r w:rsidRPr="00C55B04">
        <w:rPr>
          <w:rFonts w:ascii="Times New Roman" w:hAnsi="Times New Roman" w:cs="Times New Roman"/>
          <w:b/>
          <w:bCs/>
          <w:sz w:val="28"/>
          <w:szCs w:val="28"/>
        </w:rPr>
        <w:t>Взаимодействие с со</w:t>
      </w:r>
      <w:r>
        <w:rPr>
          <w:rFonts w:ascii="Times New Roman" w:hAnsi="Times New Roman" w:cs="Times New Roman"/>
          <w:b/>
          <w:bCs/>
          <w:sz w:val="28"/>
          <w:szCs w:val="28"/>
        </w:rPr>
        <w:t>циумом при реализации Программы</w:t>
      </w:r>
    </w:p>
    <w:p w:rsidR="00436653" w:rsidRPr="0064113A" w:rsidRDefault="00436653" w:rsidP="0064113A">
      <w:pPr>
        <w:spacing w:after="0" w:line="240" w:lineRule="auto"/>
        <w:jc w:val="center"/>
        <w:rPr>
          <w:rFonts w:ascii="Times New Roman" w:hAnsi="Times New Roman" w:cs="Times New Roman"/>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4394"/>
        <w:gridCol w:w="2126"/>
      </w:tblGrid>
      <w:tr w:rsidR="00436653" w:rsidRPr="002E5E3C">
        <w:tc>
          <w:tcPr>
            <w:tcW w:w="2552" w:type="dxa"/>
          </w:tcPr>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Наименование общественных организаций, учреждений</w:t>
            </w:r>
          </w:p>
        </w:tc>
        <w:tc>
          <w:tcPr>
            <w:tcW w:w="4394" w:type="dxa"/>
          </w:tcPr>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Формы сотрудничества</w:t>
            </w:r>
          </w:p>
        </w:tc>
        <w:tc>
          <w:tcPr>
            <w:tcW w:w="2126" w:type="dxa"/>
          </w:tcPr>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Периодичность </w:t>
            </w:r>
          </w:p>
        </w:tc>
      </w:tr>
      <w:tr w:rsidR="00436653" w:rsidRPr="002E5E3C">
        <w:tc>
          <w:tcPr>
            <w:tcW w:w="2552"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Автономное учреждение  «Институт развития образования Ивановской области»</w:t>
            </w:r>
          </w:p>
        </w:tc>
        <w:tc>
          <w:tcPr>
            <w:tcW w:w="4394"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Курсы повышения квалификации, участие в семинарах, обмен опытом</w:t>
            </w:r>
          </w:p>
        </w:tc>
        <w:tc>
          <w:tcPr>
            <w:tcW w:w="2126"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По плану ДОО</w:t>
            </w:r>
          </w:p>
        </w:tc>
      </w:tr>
      <w:tr w:rsidR="00436653" w:rsidRPr="002E5E3C">
        <w:tc>
          <w:tcPr>
            <w:tcW w:w="2552"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МБОУ СОШ № 2</w:t>
            </w:r>
          </w:p>
        </w:tc>
        <w:tc>
          <w:tcPr>
            <w:tcW w:w="4394"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Посещение уроков и занятий, семинары, конкурсы, консультации для воспитателей и родителей, беседы, встречи, экскурсии для воспитанников, дни открытых дверей, родительские собрания, совместное проведение каникул, выставки рисунков</w:t>
            </w:r>
          </w:p>
        </w:tc>
        <w:tc>
          <w:tcPr>
            <w:tcW w:w="2126"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По плану преемственности ДОО и школы</w:t>
            </w:r>
          </w:p>
        </w:tc>
      </w:tr>
      <w:tr w:rsidR="00436653" w:rsidRPr="002E5E3C">
        <w:tc>
          <w:tcPr>
            <w:tcW w:w="2552"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Творческое объединение «Маргарита»</w:t>
            </w:r>
          </w:p>
        </w:tc>
        <w:tc>
          <w:tcPr>
            <w:tcW w:w="4394"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Показ театрализованных постановок на базе ДОО</w:t>
            </w:r>
          </w:p>
        </w:tc>
        <w:tc>
          <w:tcPr>
            <w:tcW w:w="2126"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В течение года</w:t>
            </w:r>
          </w:p>
        </w:tc>
      </w:tr>
      <w:tr w:rsidR="00436653" w:rsidRPr="002E5E3C">
        <w:tc>
          <w:tcPr>
            <w:tcW w:w="2552"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ОГАУ «Ивановский областной драматический театр»</w:t>
            </w:r>
          </w:p>
        </w:tc>
        <w:tc>
          <w:tcPr>
            <w:tcW w:w="4394"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Проведение спектаклей на базе ДОО</w:t>
            </w:r>
          </w:p>
        </w:tc>
        <w:tc>
          <w:tcPr>
            <w:tcW w:w="2126"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В течение года</w:t>
            </w:r>
          </w:p>
        </w:tc>
      </w:tr>
      <w:tr w:rsidR="00436653" w:rsidRPr="002E5E3C">
        <w:tc>
          <w:tcPr>
            <w:tcW w:w="2552"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Детская библиотека – филиал № 2 МУ ЦБС детских библиотек</w:t>
            </w:r>
          </w:p>
        </w:tc>
        <w:tc>
          <w:tcPr>
            <w:tcW w:w="4394"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Коллективные посещения, книжные выставки, тематические обзоры литературы, литературные встречи, встречи с библиотекарем, подборка аудио и видео материалов</w:t>
            </w:r>
          </w:p>
        </w:tc>
        <w:tc>
          <w:tcPr>
            <w:tcW w:w="2126"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По плану</w:t>
            </w:r>
          </w:p>
        </w:tc>
      </w:tr>
      <w:tr w:rsidR="00436653" w:rsidRPr="002E5E3C">
        <w:tc>
          <w:tcPr>
            <w:tcW w:w="2552"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Областное бюджетное учреждение здравоохранения «Городская клиническая больница № 7»</w:t>
            </w:r>
          </w:p>
        </w:tc>
        <w:tc>
          <w:tcPr>
            <w:tcW w:w="4394"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Медицинские обследования, консультирование по вопросам заболеваемости и профилактики</w:t>
            </w:r>
          </w:p>
        </w:tc>
        <w:tc>
          <w:tcPr>
            <w:tcW w:w="2126"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 xml:space="preserve">По мере необходимости </w:t>
            </w:r>
          </w:p>
        </w:tc>
      </w:tr>
      <w:tr w:rsidR="00436653" w:rsidRPr="002E5E3C">
        <w:tc>
          <w:tcPr>
            <w:tcW w:w="2552"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Дошкольные образовательные организации города</w:t>
            </w:r>
          </w:p>
        </w:tc>
        <w:tc>
          <w:tcPr>
            <w:tcW w:w="4394"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Методические объединения, консультации, семинары, методические встречи, обмен опытом, совместное проведение праздников и развлечений</w:t>
            </w:r>
          </w:p>
        </w:tc>
        <w:tc>
          <w:tcPr>
            <w:tcW w:w="2126"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 xml:space="preserve">По плану </w:t>
            </w:r>
          </w:p>
        </w:tc>
      </w:tr>
      <w:tr w:rsidR="00436653" w:rsidRPr="002E5E3C">
        <w:tc>
          <w:tcPr>
            <w:tcW w:w="2552"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Муниципальное бюджетное учреждение «Методический центр в системе дополнительного профессионального образования» города Иванова</w:t>
            </w:r>
          </w:p>
        </w:tc>
        <w:tc>
          <w:tcPr>
            <w:tcW w:w="4394"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Семинары, консультации, обмен опытом, курсы повышения квалификации, конкурсы, круглые столы, семинары-практикумы, мастер-классы</w:t>
            </w:r>
          </w:p>
        </w:tc>
        <w:tc>
          <w:tcPr>
            <w:tcW w:w="2126"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sz w:val="24"/>
                <w:szCs w:val="24"/>
              </w:rPr>
              <w:t>По плану</w:t>
            </w:r>
          </w:p>
        </w:tc>
      </w:tr>
    </w:tbl>
    <w:p w:rsidR="00436653" w:rsidRDefault="00436653" w:rsidP="00724CED">
      <w:pPr>
        <w:shd w:val="clear" w:color="auto" w:fill="FFFFFF"/>
        <w:spacing w:after="0"/>
        <w:ind w:right="10" w:firstLine="567"/>
        <w:jc w:val="center"/>
        <w:rPr>
          <w:rFonts w:ascii="Times New Roman" w:hAnsi="Times New Roman" w:cs="Times New Roman"/>
          <w:sz w:val="28"/>
          <w:szCs w:val="28"/>
        </w:rPr>
      </w:pPr>
    </w:p>
    <w:p w:rsidR="00436653" w:rsidRPr="00B858FF" w:rsidRDefault="00436653" w:rsidP="00724CED">
      <w:pPr>
        <w:shd w:val="clear" w:color="auto" w:fill="FFFFFF"/>
        <w:spacing w:after="0"/>
        <w:ind w:right="10" w:firstLine="567"/>
        <w:jc w:val="center"/>
        <w:rPr>
          <w:rFonts w:ascii="Times New Roman" w:hAnsi="Times New Roman" w:cs="Times New Roman"/>
          <w:sz w:val="28"/>
          <w:szCs w:val="28"/>
        </w:rPr>
      </w:pPr>
    </w:p>
    <w:p w:rsidR="00436653" w:rsidRPr="00CF20B7" w:rsidRDefault="00436653" w:rsidP="00CF20B7">
      <w:pPr>
        <w:spacing w:before="240" w:line="360" w:lineRule="auto"/>
        <w:jc w:val="center"/>
        <w:rPr>
          <w:rFonts w:ascii="Cambria" w:hAnsi="Cambria" w:cs="Cambria"/>
          <w:b/>
          <w:bCs/>
          <w:sz w:val="36"/>
          <w:szCs w:val="36"/>
        </w:rPr>
      </w:pPr>
      <w:r>
        <w:rPr>
          <w:rFonts w:ascii="Cambria" w:hAnsi="Cambria" w:cs="Cambria"/>
          <w:b/>
          <w:bCs/>
          <w:sz w:val="36"/>
          <w:szCs w:val="36"/>
        </w:rPr>
        <w:t xml:space="preserve">III. </w:t>
      </w:r>
      <w:r w:rsidRPr="00CF20B7">
        <w:rPr>
          <w:rFonts w:ascii="Cambria" w:hAnsi="Cambria" w:cs="Cambria"/>
          <w:b/>
          <w:bCs/>
          <w:sz w:val="36"/>
          <w:szCs w:val="36"/>
        </w:rPr>
        <w:t xml:space="preserve">Организационный раздел </w:t>
      </w:r>
    </w:p>
    <w:p w:rsidR="00436653" w:rsidRPr="006228B3" w:rsidRDefault="00436653" w:rsidP="004106AE">
      <w:pPr>
        <w:pStyle w:val="ListParagraph"/>
        <w:spacing w:before="240" w:line="240" w:lineRule="auto"/>
        <w:ind w:left="1134"/>
        <w:jc w:val="center"/>
        <w:rPr>
          <w:rFonts w:ascii="Times New Roman" w:hAnsi="Times New Roman" w:cs="Times New Roman"/>
          <w:b/>
          <w:bCs/>
          <w:sz w:val="32"/>
          <w:szCs w:val="32"/>
          <w:u w:val="single"/>
        </w:rPr>
      </w:pPr>
      <w:r w:rsidRPr="006228B3">
        <w:rPr>
          <w:rFonts w:ascii="Times New Roman" w:hAnsi="Times New Roman" w:cs="Times New Roman"/>
          <w:b/>
          <w:bCs/>
          <w:sz w:val="32"/>
          <w:szCs w:val="32"/>
          <w:u w:val="single"/>
        </w:rPr>
        <w:t>3.1. Описание материально-технического обеспечения Программы</w:t>
      </w:r>
    </w:p>
    <w:p w:rsidR="00436653" w:rsidRDefault="00436653" w:rsidP="001677C8">
      <w:pPr>
        <w:pStyle w:val="ListParagraph"/>
        <w:spacing w:after="0" w:line="240" w:lineRule="auto"/>
        <w:ind w:left="1134"/>
        <w:rPr>
          <w:rFonts w:ascii="Times New Roman" w:hAnsi="Times New Roman" w:cs="Times New Roman"/>
          <w:sz w:val="24"/>
          <w:szCs w:val="24"/>
        </w:rPr>
      </w:pPr>
    </w:p>
    <w:p w:rsidR="00436653" w:rsidRDefault="00436653" w:rsidP="001677C8">
      <w:pPr>
        <w:pStyle w:val="ListParagraph"/>
        <w:spacing w:after="0" w:line="240" w:lineRule="auto"/>
        <w:ind w:left="1134"/>
        <w:rPr>
          <w:rFonts w:ascii="Times New Roman" w:hAnsi="Times New Roman" w:cs="Times New Roman"/>
          <w:sz w:val="24"/>
          <w:szCs w:val="24"/>
        </w:rPr>
      </w:pPr>
      <w:r w:rsidRPr="008502CF">
        <w:rPr>
          <w:rFonts w:ascii="Times New Roman" w:hAnsi="Times New Roman" w:cs="Times New Roman"/>
          <w:sz w:val="24"/>
          <w:szCs w:val="24"/>
        </w:rPr>
        <w:t>В детском саду имеется:</w:t>
      </w:r>
    </w:p>
    <w:p w:rsidR="00436653" w:rsidRDefault="00436653" w:rsidP="001677C8">
      <w:pPr>
        <w:pStyle w:val="ListParagraph"/>
        <w:spacing w:after="0" w:line="240" w:lineRule="auto"/>
        <w:ind w:left="1134"/>
        <w:rPr>
          <w:rFonts w:ascii="Times New Roman" w:hAnsi="Times New Roman" w:cs="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7057"/>
      </w:tblGrid>
      <w:tr w:rsidR="00436653" w:rsidRPr="002E5E3C">
        <w:tc>
          <w:tcPr>
            <w:tcW w:w="1951"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b/>
                <w:bCs/>
                <w:sz w:val="24"/>
                <w:szCs w:val="24"/>
              </w:rPr>
              <w:t>Вид помещения</w:t>
            </w:r>
          </w:p>
        </w:tc>
        <w:tc>
          <w:tcPr>
            <w:tcW w:w="7057"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b/>
                <w:bCs/>
                <w:sz w:val="24"/>
                <w:szCs w:val="24"/>
              </w:rPr>
              <w:t>Функциональное использование</w:t>
            </w:r>
          </w:p>
        </w:tc>
      </w:tr>
      <w:tr w:rsidR="00436653" w:rsidRPr="002E5E3C">
        <w:tc>
          <w:tcPr>
            <w:tcW w:w="1951"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 xml:space="preserve">Групповая комната – 6 </w:t>
            </w:r>
          </w:p>
        </w:tc>
        <w:tc>
          <w:tcPr>
            <w:tcW w:w="7057" w:type="dxa"/>
          </w:tcPr>
          <w:p w:rsidR="00436653" w:rsidRPr="002E5E3C" w:rsidRDefault="00436653" w:rsidP="002E5E3C">
            <w:pPr>
              <w:pStyle w:val="ListParagraph"/>
              <w:numPr>
                <w:ilvl w:val="0"/>
                <w:numId w:val="70"/>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Образовательная деятельность, осуществляемая в процессе организации различных видов детской деятельности.                </w:t>
            </w:r>
          </w:p>
          <w:p w:rsidR="00436653" w:rsidRPr="002E5E3C" w:rsidRDefault="00436653" w:rsidP="002E5E3C">
            <w:pPr>
              <w:pStyle w:val="ListParagraph"/>
              <w:numPr>
                <w:ilvl w:val="0"/>
                <w:numId w:val="70"/>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Самостоятельная деятельность детей.                                             </w:t>
            </w:r>
          </w:p>
          <w:p w:rsidR="00436653" w:rsidRPr="002E5E3C" w:rsidRDefault="00436653" w:rsidP="002E5E3C">
            <w:pPr>
              <w:pStyle w:val="ListParagraph"/>
              <w:numPr>
                <w:ilvl w:val="0"/>
                <w:numId w:val="70"/>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Образовательная деятельность, осуществляемая в ходе режимных моментов                          </w:t>
            </w:r>
          </w:p>
          <w:p w:rsidR="00436653" w:rsidRPr="002E5E3C" w:rsidRDefault="00436653" w:rsidP="002E5E3C">
            <w:pPr>
              <w:pStyle w:val="ListParagraph"/>
              <w:numPr>
                <w:ilvl w:val="0"/>
                <w:numId w:val="70"/>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Индивидуальная работа   </w:t>
            </w:r>
          </w:p>
          <w:p w:rsidR="00436653" w:rsidRPr="002E5E3C" w:rsidRDefault="00436653" w:rsidP="002E5E3C">
            <w:pPr>
              <w:pStyle w:val="ListParagraph"/>
              <w:numPr>
                <w:ilvl w:val="0"/>
                <w:numId w:val="70"/>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Совместные с родителями групповые мероприятия: досуги, конкурсы, развлечения и др.                                                    </w:t>
            </w:r>
          </w:p>
          <w:p w:rsidR="00436653" w:rsidRPr="002E5E3C" w:rsidRDefault="00436653" w:rsidP="002E5E3C">
            <w:pPr>
              <w:pStyle w:val="ListParagraph"/>
              <w:numPr>
                <w:ilvl w:val="0"/>
                <w:numId w:val="70"/>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Групповые родительские собрания                                         </w:t>
            </w:r>
          </w:p>
        </w:tc>
      </w:tr>
      <w:tr w:rsidR="00436653" w:rsidRPr="002E5E3C">
        <w:tc>
          <w:tcPr>
            <w:tcW w:w="195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Спальное помещение – 5 </w:t>
            </w:r>
          </w:p>
          <w:p w:rsidR="00436653" w:rsidRPr="002E5E3C" w:rsidRDefault="00436653" w:rsidP="002E5E3C">
            <w:pPr>
              <w:pStyle w:val="ListParagraph"/>
              <w:spacing w:after="0" w:line="240" w:lineRule="auto"/>
              <w:ind w:left="0"/>
              <w:rPr>
                <w:rFonts w:ascii="Times New Roman" w:hAnsi="Times New Roman" w:cs="Times New Roman"/>
                <w:sz w:val="24"/>
                <w:szCs w:val="24"/>
              </w:rPr>
            </w:pPr>
          </w:p>
        </w:tc>
        <w:tc>
          <w:tcPr>
            <w:tcW w:w="7057" w:type="dxa"/>
          </w:tcPr>
          <w:p w:rsidR="00436653" w:rsidRPr="002E5E3C" w:rsidRDefault="00436653" w:rsidP="002E5E3C">
            <w:pPr>
              <w:pStyle w:val="ListParagraph"/>
              <w:numPr>
                <w:ilvl w:val="0"/>
                <w:numId w:val="71"/>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Дневной сон</w:t>
            </w:r>
          </w:p>
          <w:p w:rsidR="00436653" w:rsidRPr="002E5E3C" w:rsidRDefault="00436653" w:rsidP="002E5E3C">
            <w:pPr>
              <w:pStyle w:val="ListParagraph"/>
              <w:numPr>
                <w:ilvl w:val="0"/>
                <w:numId w:val="71"/>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Образовательная деятельность, осуществляемая в ходе режимных моментов</w:t>
            </w:r>
          </w:p>
          <w:p w:rsidR="00436653" w:rsidRPr="002E5E3C" w:rsidRDefault="00436653" w:rsidP="002E5E3C">
            <w:pPr>
              <w:pStyle w:val="ListParagraph"/>
              <w:numPr>
                <w:ilvl w:val="0"/>
                <w:numId w:val="71"/>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Гимнастика пробуждения после сна</w:t>
            </w:r>
          </w:p>
          <w:p w:rsidR="00436653" w:rsidRPr="002E5E3C" w:rsidRDefault="00436653" w:rsidP="002E5E3C">
            <w:pPr>
              <w:pStyle w:val="ListParagraph"/>
              <w:numPr>
                <w:ilvl w:val="0"/>
                <w:numId w:val="71"/>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Игровая деятельность                                       </w:t>
            </w:r>
          </w:p>
          <w:p w:rsidR="00436653" w:rsidRPr="002E5E3C" w:rsidRDefault="00436653" w:rsidP="002E5E3C">
            <w:pPr>
              <w:pStyle w:val="ListParagraph"/>
              <w:numPr>
                <w:ilvl w:val="0"/>
                <w:numId w:val="72"/>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Эмоциональная разгрузка</w:t>
            </w:r>
          </w:p>
        </w:tc>
      </w:tr>
      <w:tr w:rsidR="00436653" w:rsidRPr="002E5E3C">
        <w:tc>
          <w:tcPr>
            <w:tcW w:w="195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Приемная  группы - 6</w:t>
            </w:r>
          </w:p>
          <w:p w:rsidR="00436653" w:rsidRPr="002E5E3C" w:rsidRDefault="00436653" w:rsidP="002E5E3C">
            <w:pPr>
              <w:pStyle w:val="ListParagraph"/>
              <w:spacing w:after="0" w:line="240" w:lineRule="auto"/>
              <w:ind w:left="0"/>
              <w:rPr>
                <w:rFonts w:ascii="Times New Roman" w:hAnsi="Times New Roman" w:cs="Times New Roman"/>
                <w:sz w:val="24"/>
                <w:szCs w:val="24"/>
              </w:rPr>
            </w:pPr>
          </w:p>
        </w:tc>
        <w:tc>
          <w:tcPr>
            <w:tcW w:w="7057" w:type="dxa"/>
          </w:tcPr>
          <w:p w:rsidR="00436653" w:rsidRPr="002E5E3C" w:rsidRDefault="00436653" w:rsidP="002E5E3C">
            <w:pPr>
              <w:pStyle w:val="ListParagraph"/>
              <w:numPr>
                <w:ilvl w:val="0"/>
                <w:numId w:val="72"/>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Образовательная деятельность, осуществляемая в ходе режимных моментов</w:t>
            </w:r>
          </w:p>
          <w:p w:rsidR="00436653" w:rsidRPr="002E5E3C" w:rsidRDefault="00436653" w:rsidP="002E5E3C">
            <w:pPr>
              <w:pStyle w:val="ListParagraph"/>
              <w:numPr>
                <w:ilvl w:val="0"/>
                <w:numId w:val="72"/>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Эмоциональная разгрузка</w:t>
            </w:r>
          </w:p>
          <w:p w:rsidR="00436653" w:rsidRPr="002E5E3C" w:rsidRDefault="00436653" w:rsidP="002E5E3C">
            <w:pPr>
              <w:pStyle w:val="ListParagraph"/>
              <w:numPr>
                <w:ilvl w:val="0"/>
                <w:numId w:val="72"/>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Информационно-просветительская работа с родителями           </w:t>
            </w:r>
          </w:p>
          <w:p w:rsidR="00436653" w:rsidRPr="002E5E3C" w:rsidRDefault="00436653" w:rsidP="002E5E3C">
            <w:pPr>
              <w:pStyle w:val="ListParagraph"/>
              <w:numPr>
                <w:ilvl w:val="0"/>
                <w:numId w:val="72"/>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Консультативная работа с родителями</w:t>
            </w:r>
          </w:p>
        </w:tc>
      </w:tr>
      <w:tr w:rsidR="00436653" w:rsidRPr="002E5E3C">
        <w:tc>
          <w:tcPr>
            <w:tcW w:w="195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Умывальные комнаты – 6 </w:t>
            </w:r>
          </w:p>
          <w:p w:rsidR="00436653" w:rsidRPr="002E5E3C" w:rsidRDefault="00436653" w:rsidP="002E5E3C">
            <w:pPr>
              <w:spacing w:after="0" w:line="240" w:lineRule="auto"/>
              <w:rPr>
                <w:rFonts w:ascii="Times New Roman" w:hAnsi="Times New Roman" w:cs="Times New Roman"/>
                <w:sz w:val="24"/>
                <w:szCs w:val="24"/>
              </w:rPr>
            </w:pPr>
          </w:p>
        </w:tc>
        <w:tc>
          <w:tcPr>
            <w:tcW w:w="7057" w:type="dxa"/>
          </w:tcPr>
          <w:p w:rsidR="00436653" w:rsidRPr="002E5E3C" w:rsidRDefault="00436653" w:rsidP="002E5E3C">
            <w:pPr>
              <w:pStyle w:val="ListParagraph"/>
              <w:numPr>
                <w:ilvl w:val="0"/>
                <w:numId w:val="73"/>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Образовательная деятельность, осуществляемая в ходе режимных моментов</w:t>
            </w:r>
          </w:p>
          <w:p w:rsidR="00436653" w:rsidRPr="002E5E3C" w:rsidRDefault="00436653" w:rsidP="002E5E3C">
            <w:pPr>
              <w:pStyle w:val="ListParagraph"/>
              <w:numPr>
                <w:ilvl w:val="0"/>
                <w:numId w:val="73"/>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Гигиенические процедуры</w:t>
            </w:r>
          </w:p>
          <w:p w:rsidR="00436653" w:rsidRPr="002E5E3C" w:rsidRDefault="00436653" w:rsidP="002E5E3C">
            <w:pPr>
              <w:pStyle w:val="ListParagraph"/>
              <w:numPr>
                <w:ilvl w:val="0"/>
                <w:numId w:val="73"/>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Закаливание водой                </w:t>
            </w:r>
          </w:p>
          <w:p w:rsidR="00436653" w:rsidRPr="002E5E3C" w:rsidRDefault="00436653" w:rsidP="002E5E3C">
            <w:pPr>
              <w:pStyle w:val="ListParagraph"/>
              <w:numPr>
                <w:ilvl w:val="0"/>
                <w:numId w:val="73"/>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Детский труд, связанный с водой</w:t>
            </w:r>
          </w:p>
        </w:tc>
      </w:tr>
      <w:tr w:rsidR="00436653" w:rsidRPr="002E5E3C">
        <w:tc>
          <w:tcPr>
            <w:tcW w:w="195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Комната двигательной активности - 1</w:t>
            </w:r>
          </w:p>
          <w:p w:rsidR="00436653" w:rsidRPr="002E5E3C" w:rsidRDefault="00436653" w:rsidP="002E5E3C">
            <w:pPr>
              <w:spacing w:after="0" w:line="240" w:lineRule="auto"/>
              <w:rPr>
                <w:rFonts w:ascii="Times New Roman" w:hAnsi="Times New Roman" w:cs="Times New Roman"/>
                <w:sz w:val="24"/>
                <w:szCs w:val="24"/>
              </w:rPr>
            </w:pPr>
          </w:p>
        </w:tc>
        <w:tc>
          <w:tcPr>
            <w:tcW w:w="7057" w:type="dxa"/>
          </w:tcPr>
          <w:p w:rsidR="00436653" w:rsidRPr="002E5E3C" w:rsidRDefault="00436653" w:rsidP="002E5E3C">
            <w:pPr>
              <w:pStyle w:val="ListParagraph"/>
              <w:numPr>
                <w:ilvl w:val="0"/>
                <w:numId w:val="74"/>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Совместная образовательная деятельность по физической культуре</w:t>
            </w:r>
          </w:p>
          <w:p w:rsidR="00436653" w:rsidRPr="002E5E3C" w:rsidRDefault="00436653" w:rsidP="002E5E3C">
            <w:pPr>
              <w:pStyle w:val="ListParagraph"/>
              <w:numPr>
                <w:ilvl w:val="0"/>
                <w:numId w:val="74"/>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Утренняя гимнастика</w:t>
            </w:r>
          </w:p>
          <w:p w:rsidR="00436653" w:rsidRPr="002E5E3C" w:rsidRDefault="00436653" w:rsidP="002E5E3C">
            <w:pPr>
              <w:pStyle w:val="ListParagraph"/>
              <w:numPr>
                <w:ilvl w:val="0"/>
                <w:numId w:val="74"/>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Физкультурные досуги, праздники, развлечения</w:t>
            </w:r>
          </w:p>
          <w:p w:rsidR="00436653" w:rsidRPr="002E5E3C" w:rsidRDefault="00436653" w:rsidP="002E5E3C">
            <w:pPr>
              <w:pStyle w:val="ListParagraph"/>
              <w:numPr>
                <w:ilvl w:val="0"/>
                <w:numId w:val="74"/>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Спортивные праздники, развлечения</w:t>
            </w:r>
          </w:p>
          <w:p w:rsidR="00436653" w:rsidRPr="002E5E3C" w:rsidRDefault="00436653" w:rsidP="002E5E3C">
            <w:pPr>
              <w:pStyle w:val="ListParagraph"/>
              <w:numPr>
                <w:ilvl w:val="0"/>
                <w:numId w:val="74"/>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Индивидуальная работа по развитию основных видов движений</w:t>
            </w:r>
          </w:p>
          <w:p w:rsidR="00436653" w:rsidRPr="002E5E3C" w:rsidRDefault="00436653" w:rsidP="002E5E3C">
            <w:pPr>
              <w:pStyle w:val="ListParagraph"/>
              <w:numPr>
                <w:ilvl w:val="0"/>
                <w:numId w:val="74"/>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Удовлетворение потребности детей в самовыражении</w:t>
            </w:r>
          </w:p>
          <w:p w:rsidR="00436653" w:rsidRPr="002E5E3C" w:rsidRDefault="00436653" w:rsidP="002E5E3C">
            <w:pPr>
              <w:pStyle w:val="ListParagraph"/>
              <w:numPr>
                <w:ilvl w:val="0"/>
                <w:numId w:val="74"/>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Частичное замещение прогулок в непогоду, мороз: организация двигательной активности детей</w:t>
            </w:r>
          </w:p>
        </w:tc>
      </w:tr>
      <w:tr w:rsidR="00436653" w:rsidRPr="002E5E3C">
        <w:tc>
          <w:tcPr>
            <w:tcW w:w="195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Музыкальный зал – 1 </w:t>
            </w:r>
          </w:p>
          <w:p w:rsidR="00436653" w:rsidRPr="002E5E3C" w:rsidRDefault="00436653" w:rsidP="002E5E3C">
            <w:pPr>
              <w:spacing w:after="0" w:line="240" w:lineRule="auto"/>
              <w:rPr>
                <w:rFonts w:ascii="Times New Roman" w:hAnsi="Times New Roman" w:cs="Times New Roman"/>
                <w:sz w:val="24"/>
                <w:szCs w:val="24"/>
              </w:rPr>
            </w:pPr>
          </w:p>
        </w:tc>
        <w:tc>
          <w:tcPr>
            <w:tcW w:w="7057" w:type="dxa"/>
          </w:tcPr>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Совместная образовательная деятельность по музыкальному воспитанию, приобщению к музыкальному искусству  и развитию музыкально-художественной деятельности</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Праздники, утренники, развлечения, досуги</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Утренняя гимнастика</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Театральные представления</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«Музыкальная гостиная»</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Индивидуальная работа по развитию творческих способностей</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Частичное замещение прогулок в непогоду, мороз: организация двигательной активности</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Музыкотерапия </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Методические мероприятия с педагогами</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Консультативная работа с родителями и воспитателями</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Совместные с родителями праздники, досуги и развлечения</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Родительские собрания, концерты, выставки и другие мероприятия для родителей</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Совместная образовательная деятельность по физической культуре</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Физкультурные досуги</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Спортивные праздники, развлечения</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Индивидуальная работа по развитию основных видов движений                 </w:t>
            </w:r>
          </w:p>
          <w:p w:rsidR="00436653" w:rsidRPr="002E5E3C" w:rsidRDefault="00436653" w:rsidP="002E5E3C">
            <w:pPr>
              <w:pStyle w:val="ListParagraph"/>
              <w:numPr>
                <w:ilvl w:val="0"/>
                <w:numId w:val="75"/>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Совместные с родителями физкультурные праздники, досуги и развлечения</w:t>
            </w:r>
          </w:p>
        </w:tc>
      </w:tr>
      <w:tr w:rsidR="00436653" w:rsidRPr="002E5E3C">
        <w:tc>
          <w:tcPr>
            <w:tcW w:w="195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Методический кабинет – 1 </w:t>
            </w:r>
          </w:p>
          <w:p w:rsidR="00436653" w:rsidRPr="002E5E3C" w:rsidRDefault="00436653" w:rsidP="002E5E3C">
            <w:pPr>
              <w:spacing w:after="0" w:line="240" w:lineRule="auto"/>
              <w:rPr>
                <w:rFonts w:ascii="Times New Roman" w:hAnsi="Times New Roman" w:cs="Times New Roman"/>
                <w:sz w:val="24"/>
                <w:szCs w:val="24"/>
              </w:rPr>
            </w:pPr>
          </w:p>
        </w:tc>
        <w:tc>
          <w:tcPr>
            <w:tcW w:w="7057" w:type="dxa"/>
          </w:tcPr>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Организация консультаций, семинаров, практикумов, тренингов, педагогических советов</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Удовлетворение информационных, учебно-методических, образовательных потребностей педагогов</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Организация нормативно-правового обеспечения</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Самообразование педагогов</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педагогов к выступлениям разного уровня</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Выставки педагогической литературы, методических разработок и материалов </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Индивидуальная работа с педагогами, консультации, оказание помощи, обучение</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Осуществление электронного документооборота</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Разработка необходимой документации: планов, положений, проектов, программ и т.п.</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Аналитическая деятельность</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Изучение и обобщение передового педагогического опыта</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Обработка и хранение различных документов (архив)</w:t>
            </w:r>
          </w:p>
          <w:p w:rsidR="00436653" w:rsidRPr="002E5E3C" w:rsidRDefault="00436653" w:rsidP="002E5E3C">
            <w:pPr>
              <w:pStyle w:val="ListParagraph"/>
              <w:numPr>
                <w:ilvl w:val="0"/>
                <w:numId w:val="76"/>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Консультативная работа с родителями</w:t>
            </w:r>
          </w:p>
        </w:tc>
      </w:tr>
      <w:tr w:rsidR="00436653" w:rsidRPr="002E5E3C">
        <w:tc>
          <w:tcPr>
            <w:tcW w:w="195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Коридор  и лестничные проемы </w:t>
            </w:r>
          </w:p>
          <w:p w:rsidR="00436653" w:rsidRPr="002E5E3C" w:rsidRDefault="00436653" w:rsidP="002E5E3C">
            <w:pPr>
              <w:spacing w:after="0" w:line="240" w:lineRule="auto"/>
              <w:rPr>
                <w:rFonts w:ascii="Times New Roman" w:hAnsi="Times New Roman" w:cs="Times New Roman"/>
                <w:sz w:val="24"/>
                <w:szCs w:val="24"/>
              </w:rPr>
            </w:pPr>
          </w:p>
        </w:tc>
        <w:tc>
          <w:tcPr>
            <w:tcW w:w="7057" w:type="dxa"/>
          </w:tcPr>
          <w:p w:rsidR="00436653" w:rsidRPr="002E5E3C" w:rsidRDefault="00436653" w:rsidP="002E5E3C">
            <w:pPr>
              <w:pStyle w:val="ListParagraph"/>
              <w:numPr>
                <w:ilvl w:val="0"/>
                <w:numId w:val="77"/>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Ознакомительная, информационная, просветительская работа с родителями</w:t>
            </w:r>
          </w:p>
          <w:p w:rsidR="00436653" w:rsidRPr="002E5E3C" w:rsidRDefault="00436653" w:rsidP="002E5E3C">
            <w:pPr>
              <w:pStyle w:val="ListParagraph"/>
              <w:numPr>
                <w:ilvl w:val="0"/>
                <w:numId w:val="77"/>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Образовательная деятельность с детьми                            Информационная, профилактическая работа с сотрудниками</w:t>
            </w:r>
          </w:p>
        </w:tc>
      </w:tr>
      <w:tr w:rsidR="00436653" w:rsidRPr="002E5E3C">
        <w:tc>
          <w:tcPr>
            <w:tcW w:w="195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Прогулочные участки – 6 </w:t>
            </w:r>
          </w:p>
        </w:tc>
        <w:tc>
          <w:tcPr>
            <w:tcW w:w="7057" w:type="dxa"/>
          </w:tcPr>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Образовательная деятельность, осуществляемая в процессе организации различных видов детской деятельности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Самостоятельная деятельность детей.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Удовлетворение потребности детей в самовыражении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Индивидуальная работа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Закаливание детей: различные гимнастики, игровой массаж, игры с водой; световоздушные ванны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Консультативная работа с родителями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Совместные прогулки с родителями</w:t>
            </w:r>
          </w:p>
        </w:tc>
      </w:tr>
      <w:tr w:rsidR="00436653" w:rsidRPr="002E5E3C">
        <w:tc>
          <w:tcPr>
            <w:tcW w:w="195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Спортивная площадка – 1 </w:t>
            </w:r>
          </w:p>
        </w:tc>
        <w:tc>
          <w:tcPr>
            <w:tcW w:w="7057" w:type="dxa"/>
          </w:tcPr>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Образовательная деятельность по физической культуре на свежем воздухе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Спортивные праздники, досуги и развлечения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Совместная со взрослым и самостоятельная деятельность детей по развитию физических качеств и основных видов движений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Удовлетворение потребности детей в самовыражении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Оздоровительные пробежки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Индивидуальная работа с детьми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Методические мероприятия с педагогами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Совместные мероприятия с родителями</w:t>
            </w:r>
          </w:p>
        </w:tc>
      </w:tr>
      <w:tr w:rsidR="00436653" w:rsidRPr="002E5E3C">
        <w:tc>
          <w:tcPr>
            <w:tcW w:w="195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Зона зеленых насаждений, цветники, клумбы </w:t>
            </w:r>
          </w:p>
        </w:tc>
        <w:tc>
          <w:tcPr>
            <w:tcW w:w="7057" w:type="dxa"/>
          </w:tcPr>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Образовательная деятельность, осуществляемая в процессе организации различных видов детской деятельности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Совместная деятельность по приобщению воспитанников к природе, формированию основ экологического сознания: беседы, наблюдения за живыми объектами, экологические игры, досуги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Экспериментальная  и опытническая деятельность                   </w:t>
            </w:r>
          </w:p>
          <w:p w:rsidR="00436653" w:rsidRPr="002E5E3C" w:rsidRDefault="00436653" w:rsidP="002E5E3C">
            <w:pPr>
              <w:pStyle w:val="ListParagraph"/>
              <w:numPr>
                <w:ilvl w:val="0"/>
                <w:numId w:val="78"/>
              </w:num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Индивидуальная работа с детьми</w:t>
            </w:r>
          </w:p>
        </w:tc>
      </w:tr>
    </w:tbl>
    <w:p w:rsidR="00436653" w:rsidRPr="00B07D93" w:rsidRDefault="00436653" w:rsidP="00B07D93">
      <w:pPr>
        <w:spacing w:after="0" w:line="240" w:lineRule="auto"/>
        <w:rPr>
          <w:rFonts w:ascii="Times New Roman" w:hAnsi="Times New Roman" w:cs="Times New Roman"/>
          <w:sz w:val="24"/>
          <w:szCs w:val="24"/>
        </w:rPr>
      </w:pPr>
    </w:p>
    <w:p w:rsidR="00436653" w:rsidRPr="008502CF" w:rsidRDefault="00436653" w:rsidP="001677C8">
      <w:pPr>
        <w:pStyle w:val="ListParagraph"/>
        <w:spacing w:after="0" w:line="240" w:lineRule="auto"/>
        <w:ind w:left="1134"/>
        <w:rPr>
          <w:rFonts w:ascii="Times New Roman" w:hAnsi="Times New Roman" w:cs="Times New Roman"/>
          <w:sz w:val="24"/>
          <w:szCs w:val="24"/>
        </w:rPr>
      </w:pPr>
    </w:p>
    <w:p w:rsidR="00436653" w:rsidRPr="006304F0" w:rsidRDefault="00436653" w:rsidP="000A6867">
      <w:pPr>
        <w:pStyle w:val="ListParagraph"/>
        <w:spacing w:after="0" w:line="240" w:lineRule="auto"/>
        <w:ind w:left="1134"/>
        <w:jc w:val="center"/>
        <w:rPr>
          <w:rFonts w:ascii="Times New Roman" w:hAnsi="Times New Roman" w:cs="Times New Roman"/>
          <w:b/>
          <w:bCs/>
          <w:sz w:val="32"/>
          <w:szCs w:val="32"/>
          <w:u w:val="single"/>
        </w:rPr>
      </w:pPr>
      <w:r w:rsidRPr="006304F0">
        <w:rPr>
          <w:rFonts w:ascii="Times New Roman" w:hAnsi="Times New Roman" w:cs="Times New Roman"/>
          <w:b/>
          <w:bCs/>
          <w:sz w:val="32"/>
          <w:szCs w:val="32"/>
          <w:u w:val="single"/>
        </w:rPr>
        <w:t>3.2. Описание обеспеченности методическими материалами</w:t>
      </w:r>
    </w:p>
    <w:p w:rsidR="00436653" w:rsidRPr="00EE656C" w:rsidRDefault="00436653" w:rsidP="00EE656C">
      <w:pPr>
        <w:spacing w:after="0" w:line="240" w:lineRule="auto"/>
        <w:rPr>
          <w:rFonts w:ascii="Cambria" w:hAnsi="Cambria" w:cs="Cambria"/>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2126"/>
        <w:gridCol w:w="6915"/>
      </w:tblGrid>
      <w:tr w:rsidR="00436653" w:rsidRPr="002E5E3C">
        <w:tc>
          <w:tcPr>
            <w:tcW w:w="567"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 </w:t>
            </w:r>
          </w:p>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п/п</w:t>
            </w:r>
          </w:p>
        </w:tc>
        <w:tc>
          <w:tcPr>
            <w:tcW w:w="2126"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Направления развития и образования детей</w:t>
            </w:r>
          </w:p>
        </w:tc>
        <w:tc>
          <w:tcPr>
            <w:tcW w:w="6915"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Автор, название, место издания, издательство, год издания учебной литературы</w:t>
            </w:r>
          </w:p>
        </w:tc>
      </w:tr>
      <w:tr w:rsidR="00436653" w:rsidRPr="002E5E3C">
        <w:tc>
          <w:tcPr>
            <w:tcW w:w="567"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1.</w:t>
            </w:r>
          </w:p>
        </w:tc>
        <w:tc>
          <w:tcPr>
            <w:tcW w:w="2126"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Образовательная область «Социально-коммуникативное развитие»</w:t>
            </w:r>
          </w:p>
        </w:tc>
        <w:tc>
          <w:tcPr>
            <w:tcW w:w="6915"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Авдеева Н.Н., Князева О.Л., Стеркина Р.Б. Безопасность. СПб.: «ДЕТСТВО-ПРЕСС», 2011</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Аралина Н.А. Ознакомление дошкольников с правилами пожарной безопасности. – М.: «Издательство Скрипторий 2003», 2007</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Скорлупова О.А. Занятия с детьми старшего дошкольного возраста по теме «Правила и безопасность дорожного движения». – М.: «Издательство Скрипторий 2003», 2007</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Князева О.Л., Стеркина Р.Б.  Я, ты, мы. М., Просвещение, 2005</w:t>
            </w:r>
          </w:p>
        </w:tc>
      </w:tr>
      <w:tr w:rsidR="00436653" w:rsidRPr="002E5E3C">
        <w:tc>
          <w:tcPr>
            <w:tcW w:w="567"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2.</w:t>
            </w:r>
          </w:p>
        </w:tc>
        <w:tc>
          <w:tcPr>
            <w:tcW w:w="2126"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Образовательная область «Познавательное развитие»</w:t>
            </w:r>
          </w:p>
        </w:tc>
        <w:tc>
          <w:tcPr>
            <w:tcW w:w="6915"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Новикова В.П. Математика в детском саду.</w:t>
            </w:r>
            <w:r w:rsidRPr="002E5E3C">
              <w:rPr>
                <w:rFonts w:ascii="Times New Roman" w:hAnsi="Times New Roman" w:cs="Times New Roman"/>
                <w:color w:val="000000"/>
                <w:sz w:val="24"/>
                <w:szCs w:val="24"/>
              </w:rPr>
              <w:t xml:space="preserve"> – М.: Мозаика – Синтез, 2015</w:t>
            </w:r>
          </w:p>
          <w:p w:rsidR="00436653" w:rsidRPr="002E5E3C" w:rsidRDefault="00436653" w:rsidP="002E5E3C">
            <w:pPr>
              <w:spacing w:after="0" w:line="240" w:lineRule="auto"/>
              <w:rPr>
                <w:rFonts w:ascii="Times New Roman" w:hAnsi="Times New Roman" w:cs="Times New Roman"/>
                <w:color w:val="000000"/>
                <w:sz w:val="24"/>
                <w:szCs w:val="24"/>
              </w:rPr>
            </w:pPr>
            <w:r w:rsidRPr="002E5E3C">
              <w:rPr>
                <w:rFonts w:ascii="Times New Roman" w:hAnsi="Times New Roman" w:cs="Times New Roman"/>
                <w:color w:val="000000"/>
                <w:sz w:val="24"/>
                <w:szCs w:val="24"/>
              </w:rPr>
              <w:t>Дыбина О.В.  Ребенок и окружающий мир. Программа  и  методические рекомендации. – М.: Мозаика – Синтез, 2006</w:t>
            </w:r>
          </w:p>
          <w:p w:rsidR="00436653" w:rsidRPr="002E5E3C" w:rsidRDefault="00436653" w:rsidP="002E5E3C">
            <w:pPr>
              <w:spacing w:after="0" w:line="240" w:lineRule="auto"/>
              <w:ind w:right="10"/>
              <w:rPr>
                <w:rFonts w:ascii="Times New Roman" w:hAnsi="Times New Roman" w:cs="Times New Roman"/>
                <w:color w:val="000000"/>
                <w:sz w:val="24"/>
                <w:szCs w:val="24"/>
              </w:rPr>
            </w:pPr>
            <w:r w:rsidRPr="002E5E3C">
              <w:rPr>
                <w:rFonts w:ascii="Times New Roman" w:hAnsi="Times New Roman" w:cs="Times New Roman"/>
                <w:sz w:val="24"/>
                <w:szCs w:val="24"/>
              </w:rPr>
              <w:t>Николаева С.Н. Юный эколог.</w:t>
            </w:r>
            <w:r w:rsidRPr="002E5E3C">
              <w:rPr>
                <w:rFonts w:ascii="Times New Roman" w:hAnsi="Times New Roman" w:cs="Times New Roman"/>
                <w:color w:val="000000"/>
                <w:sz w:val="24"/>
                <w:szCs w:val="24"/>
              </w:rPr>
              <w:t xml:space="preserve"> – М.: Мозаика – Синтез, 2006</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color w:val="000000"/>
                <w:sz w:val="24"/>
                <w:szCs w:val="24"/>
              </w:rPr>
              <w:t xml:space="preserve">Куцакова Л.В. Конструирование и художественный труд в детском саду. - </w:t>
            </w:r>
            <w:r w:rsidRPr="002E5E3C">
              <w:rPr>
                <w:rFonts w:ascii="Times New Roman" w:hAnsi="Times New Roman" w:cs="Times New Roman"/>
                <w:sz w:val="24"/>
                <w:szCs w:val="24"/>
              </w:rPr>
              <w:t>М.: ТЦ Сфера, 2005</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Кравченко И.В., Долгова Т.Л. Прогулки в детском саду. – М.: ТЦ Сфера, 2008</w:t>
            </w:r>
          </w:p>
        </w:tc>
      </w:tr>
      <w:tr w:rsidR="00436653" w:rsidRPr="002E5E3C">
        <w:tc>
          <w:tcPr>
            <w:tcW w:w="567"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3.</w:t>
            </w:r>
          </w:p>
        </w:tc>
        <w:tc>
          <w:tcPr>
            <w:tcW w:w="2126"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Образовательная область «Речевое развитие»</w:t>
            </w:r>
          </w:p>
        </w:tc>
        <w:tc>
          <w:tcPr>
            <w:tcW w:w="6915" w:type="dxa"/>
          </w:tcPr>
          <w:p w:rsidR="00436653" w:rsidRPr="002E5E3C" w:rsidRDefault="00436653" w:rsidP="002E5E3C">
            <w:pPr>
              <w:spacing w:after="0" w:line="240" w:lineRule="auto"/>
              <w:rPr>
                <w:rFonts w:ascii="Times New Roman" w:hAnsi="Times New Roman" w:cs="Times New Roman"/>
                <w:color w:val="000000"/>
                <w:sz w:val="24"/>
                <w:szCs w:val="24"/>
              </w:rPr>
            </w:pPr>
            <w:r w:rsidRPr="002E5E3C">
              <w:rPr>
                <w:rFonts w:ascii="Times New Roman" w:hAnsi="Times New Roman" w:cs="Times New Roman"/>
                <w:color w:val="000000"/>
                <w:sz w:val="24"/>
                <w:szCs w:val="24"/>
              </w:rPr>
              <w:t>Гербова В. В. Занятия по развитию речи во второй младшей группе детского сада. Средняя группа. Старшая группа. Подготовительная группа – М.: Мозаика-Синтез, 2014.</w:t>
            </w:r>
          </w:p>
        </w:tc>
      </w:tr>
      <w:tr w:rsidR="00436653" w:rsidRPr="002E5E3C">
        <w:tc>
          <w:tcPr>
            <w:tcW w:w="567"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4.</w:t>
            </w:r>
          </w:p>
        </w:tc>
        <w:tc>
          <w:tcPr>
            <w:tcW w:w="2126"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Образовательная область «Художественно-эстетическое развитие»</w:t>
            </w:r>
          </w:p>
        </w:tc>
        <w:tc>
          <w:tcPr>
            <w:tcW w:w="6915"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 xml:space="preserve">Колдина Д.Н. Рисование. Младшая группа. Средняя группа. Старшая группа. Подготовительная группа. </w:t>
            </w:r>
            <w:r w:rsidRPr="002E5E3C">
              <w:rPr>
                <w:rFonts w:ascii="Times New Roman" w:hAnsi="Times New Roman" w:cs="Times New Roman"/>
                <w:color w:val="000000"/>
                <w:sz w:val="24"/>
                <w:szCs w:val="24"/>
              </w:rPr>
              <w:t xml:space="preserve"> – М.: Мозаика – Синтез, 2006</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 xml:space="preserve">Колдина Д.Н. Лепка. Младшая группа. Средняя группа. Старшая группа. Подготовительная группа. </w:t>
            </w:r>
            <w:r w:rsidRPr="002E5E3C">
              <w:rPr>
                <w:rFonts w:ascii="Times New Roman" w:hAnsi="Times New Roman" w:cs="Times New Roman"/>
                <w:color w:val="000000"/>
                <w:sz w:val="24"/>
                <w:szCs w:val="24"/>
              </w:rPr>
              <w:t xml:space="preserve"> – М.: Мозаика – Синтез, 2006</w:t>
            </w:r>
          </w:p>
          <w:p w:rsidR="00436653" w:rsidRPr="002E5E3C" w:rsidRDefault="00436653" w:rsidP="002E5E3C">
            <w:pPr>
              <w:spacing w:after="0" w:line="240" w:lineRule="auto"/>
              <w:ind w:right="10"/>
              <w:rPr>
                <w:rFonts w:ascii="Times New Roman" w:hAnsi="Times New Roman" w:cs="Times New Roman"/>
                <w:color w:val="000000"/>
                <w:sz w:val="24"/>
                <w:szCs w:val="24"/>
              </w:rPr>
            </w:pPr>
            <w:r w:rsidRPr="002E5E3C">
              <w:rPr>
                <w:rFonts w:ascii="Times New Roman" w:hAnsi="Times New Roman" w:cs="Times New Roman"/>
                <w:sz w:val="24"/>
                <w:szCs w:val="24"/>
              </w:rPr>
              <w:t xml:space="preserve">Колдина Д.Н. Аппликация.Младшая группа. Средняя группа. Старшая группа. Подготовительная группа. </w:t>
            </w:r>
            <w:r w:rsidRPr="002E5E3C">
              <w:rPr>
                <w:rFonts w:ascii="Times New Roman" w:hAnsi="Times New Roman" w:cs="Times New Roman"/>
                <w:color w:val="000000"/>
                <w:sz w:val="24"/>
                <w:szCs w:val="24"/>
              </w:rPr>
              <w:t>– М.: Мозаика – Синтез, 2006</w:t>
            </w:r>
          </w:p>
          <w:p w:rsidR="00436653" w:rsidRPr="002E5E3C" w:rsidRDefault="00436653" w:rsidP="002E5E3C">
            <w:pPr>
              <w:spacing w:after="0" w:line="240" w:lineRule="auto"/>
              <w:rPr>
                <w:rFonts w:ascii="Times New Roman" w:hAnsi="Times New Roman" w:cs="Times New Roman"/>
                <w:color w:val="000000"/>
                <w:sz w:val="24"/>
                <w:szCs w:val="24"/>
              </w:rPr>
            </w:pPr>
            <w:r w:rsidRPr="002E5E3C">
              <w:rPr>
                <w:rFonts w:ascii="Times New Roman" w:hAnsi="Times New Roman" w:cs="Times New Roman"/>
                <w:color w:val="000000"/>
                <w:sz w:val="24"/>
                <w:szCs w:val="24"/>
              </w:rPr>
              <w:t>Комарова  Т.С. Изобразительная  деятельность  в детском  саду. – М.: Мозаика- Синтез, 2005</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Арсенина Е.Н. Музыкальные занятия по программе «От рождения до школы». – Волгоград.: Учитель, 2013</w:t>
            </w:r>
          </w:p>
        </w:tc>
      </w:tr>
      <w:tr w:rsidR="00436653" w:rsidRPr="002E5E3C">
        <w:tc>
          <w:tcPr>
            <w:tcW w:w="567"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5.</w:t>
            </w:r>
          </w:p>
        </w:tc>
        <w:tc>
          <w:tcPr>
            <w:tcW w:w="2126"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Образовательная область «Физическое развитие»</w:t>
            </w:r>
          </w:p>
        </w:tc>
        <w:tc>
          <w:tcPr>
            <w:tcW w:w="6915" w:type="dxa"/>
          </w:tcPr>
          <w:p w:rsidR="00436653" w:rsidRPr="002E5E3C" w:rsidRDefault="00436653" w:rsidP="002E5E3C">
            <w:pPr>
              <w:spacing w:after="0" w:line="240" w:lineRule="auto"/>
              <w:rPr>
                <w:rFonts w:ascii="Times New Roman" w:hAnsi="Times New Roman" w:cs="Times New Roman"/>
                <w:color w:val="000000"/>
                <w:sz w:val="24"/>
                <w:szCs w:val="24"/>
              </w:rPr>
            </w:pPr>
            <w:r w:rsidRPr="002E5E3C">
              <w:rPr>
                <w:rFonts w:ascii="Times New Roman" w:hAnsi="Times New Roman" w:cs="Times New Roman"/>
                <w:color w:val="000000"/>
                <w:sz w:val="24"/>
                <w:szCs w:val="24"/>
              </w:rPr>
              <w:t>Пензулаева Л. И. Физкультурные занятия в детском саду. Вторая младшая группа. Средняя группа. Старшая группа. Подготовительная группа. — М.: Мозаика-Синтез, 2009-2010</w:t>
            </w:r>
          </w:p>
          <w:p w:rsidR="00436653" w:rsidRPr="002E5E3C" w:rsidRDefault="00436653" w:rsidP="002E5E3C">
            <w:pPr>
              <w:spacing w:after="0" w:line="240" w:lineRule="auto"/>
              <w:rPr>
                <w:rFonts w:ascii="Times New Roman" w:hAnsi="Times New Roman" w:cs="Times New Roman"/>
                <w:color w:val="000000"/>
                <w:sz w:val="24"/>
                <w:szCs w:val="24"/>
              </w:rPr>
            </w:pPr>
            <w:r w:rsidRPr="002E5E3C">
              <w:rPr>
                <w:rFonts w:ascii="Times New Roman" w:hAnsi="Times New Roman" w:cs="Times New Roman"/>
                <w:color w:val="000000"/>
                <w:sz w:val="24"/>
                <w:szCs w:val="24"/>
              </w:rPr>
              <w:t>Пензулаева Л. И. Оздоровительная гимнастика для детей 3-7 лет. — М.: Мозаика-Синтез,2009-2010.</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Маханева М.Д. Программа оздоровления детей дошкольного возраста. – М.: ТЦ Сфера, 2013</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Аксенова З.Ф. Спортивные праздники в детском саду. – М.: ТЦ Сфера, 2004</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Голицына Н.С. Нетрадиционные занятия физкультурой в дошкольном образовательном учреждении. –М.: «Издательство Скрипторий 2003», 2006</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color w:val="000000"/>
                <w:sz w:val="24"/>
                <w:szCs w:val="24"/>
              </w:rPr>
              <w:t>Степаненкова Э. Я. Сборник подвижных игр. — М.: Мозаика-Синтез, 2009-2010</w:t>
            </w:r>
          </w:p>
        </w:tc>
      </w:tr>
    </w:tbl>
    <w:p w:rsidR="00436653" w:rsidRDefault="00436653" w:rsidP="00FD4935">
      <w:pPr>
        <w:pStyle w:val="ListParagraph"/>
        <w:spacing w:after="0" w:line="240" w:lineRule="auto"/>
        <w:ind w:left="1134"/>
        <w:rPr>
          <w:rFonts w:ascii="Cambria" w:hAnsi="Cambria" w:cs="Cambria"/>
          <w:b/>
          <w:bCs/>
          <w:sz w:val="32"/>
          <w:szCs w:val="32"/>
          <w:u w:val="single"/>
        </w:rPr>
      </w:pPr>
    </w:p>
    <w:p w:rsidR="00436653" w:rsidRPr="006304F0" w:rsidRDefault="00436653" w:rsidP="006304F0">
      <w:pPr>
        <w:pStyle w:val="ListParagraph"/>
        <w:spacing w:after="0" w:line="240" w:lineRule="auto"/>
        <w:ind w:left="1134" w:hanging="850"/>
        <w:jc w:val="center"/>
        <w:rPr>
          <w:rFonts w:ascii="Times New Roman" w:hAnsi="Times New Roman" w:cs="Times New Roman"/>
          <w:b/>
          <w:bCs/>
          <w:sz w:val="32"/>
          <w:szCs w:val="32"/>
          <w:u w:val="single"/>
        </w:rPr>
      </w:pPr>
      <w:r w:rsidRPr="006304F0">
        <w:rPr>
          <w:rFonts w:ascii="Times New Roman" w:hAnsi="Times New Roman" w:cs="Times New Roman"/>
          <w:b/>
          <w:bCs/>
          <w:sz w:val="32"/>
          <w:szCs w:val="32"/>
          <w:u w:val="single"/>
        </w:rPr>
        <w:t>3.3. Описание обеспеченности средствами обучения и воспитания</w:t>
      </w:r>
    </w:p>
    <w:p w:rsidR="00436653" w:rsidRPr="00762410" w:rsidRDefault="00436653" w:rsidP="008502CF">
      <w:pPr>
        <w:pStyle w:val="ListParagraph"/>
        <w:spacing w:after="0" w:line="240" w:lineRule="auto"/>
        <w:ind w:left="1134"/>
        <w:rPr>
          <w:rFonts w:ascii="Times New Roman" w:hAnsi="Times New Roman" w:cs="Times New Roman"/>
          <w:b/>
          <w:bCs/>
          <w:sz w:val="24"/>
          <w:szCs w:val="24"/>
        </w:rPr>
      </w:pPr>
    </w:p>
    <w:p w:rsidR="00436653" w:rsidRPr="00762410" w:rsidRDefault="00436653" w:rsidP="006304F0">
      <w:pPr>
        <w:pStyle w:val="ListParagraph"/>
        <w:spacing w:after="0" w:line="240" w:lineRule="auto"/>
        <w:ind w:left="1134" w:hanging="708"/>
        <w:rPr>
          <w:rFonts w:ascii="Times New Roman" w:hAnsi="Times New Roman" w:cs="Times New Roman"/>
          <w:b/>
          <w:bCs/>
          <w:sz w:val="24"/>
          <w:szCs w:val="24"/>
        </w:rPr>
      </w:pPr>
      <w:r w:rsidRPr="00762410">
        <w:rPr>
          <w:rFonts w:ascii="Times New Roman" w:hAnsi="Times New Roman" w:cs="Times New Roman"/>
          <w:b/>
          <w:bCs/>
          <w:sz w:val="24"/>
          <w:szCs w:val="24"/>
        </w:rPr>
        <w:t>Оборудование и технические средства, используемые в образовательном процессе:</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sidRPr="00FF1F31">
        <w:rPr>
          <w:rFonts w:ascii="Times New Roman" w:hAnsi="Times New Roman" w:cs="Times New Roman"/>
          <w:sz w:val="24"/>
          <w:szCs w:val="24"/>
        </w:rPr>
        <w:t>Компьютер  - 2;</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sidRPr="00FF1F31">
        <w:rPr>
          <w:rFonts w:ascii="Times New Roman" w:hAnsi="Times New Roman" w:cs="Times New Roman"/>
          <w:sz w:val="24"/>
          <w:szCs w:val="24"/>
        </w:rPr>
        <w:t>Многофункциональное устройство - 2;</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sidRPr="00FF1F31">
        <w:rPr>
          <w:rFonts w:ascii="Times New Roman" w:hAnsi="Times New Roman" w:cs="Times New Roman"/>
          <w:sz w:val="24"/>
          <w:szCs w:val="24"/>
        </w:rPr>
        <w:t>Ноутбук - 1;</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sidRPr="00FF1F31">
        <w:rPr>
          <w:rFonts w:ascii="Times New Roman" w:hAnsi="Times New Roman" w:cs="Times New Roman"/>
          <w:sz w:val="24"/>
          <w:szCs w:val="24"/>
        </w:rPr>
        <w:t>Магнитные доски – 5;</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sidRPr="00FF1F31">
        <w:rPr>
          <w:rFonts w:ascii="Times New Roman" w:hAnsi="Times New Roman" w:cs="Times New Roman"/>
          <w:sz w:val="24"/>
          <w:szCs w:val="24"/>
        </w:rPr>
        <w:t>Музыкальный центр- 1;</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sidRPr="00FF1F31">
        <w:rPr>
          <w:rFonts w:ascii="Times New Roman" w:hAnsi="Times New Roman" w:cs="Times New Roman"/>
          <w:sz w:val="24"/>
          <w:szCs w:val="24"/>
        </w:rPr>
        <w:t>Магнитола – 1;</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sidRPr="00FF1F31">
        <w:rPr>
          <w:rFonts w:ascii="Times New Roman" w:hAnsi="Times New Roman" w:cs="Times New Roman"/>
          <w:sz w:val="24"/>
          <w:szCs w:val="24"/>
        </w:rPr>
        <w:t>Магнитофон – 2;</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sidRPr="00FF1F31">
        <w:rPr>
          <w:rFonts w:ascii="Times New Roman" w:hAnsi="Times New Roman" w:cs="Times New Roman"/>
          <w:sz w:val="24"/>
          <w:szCs w:val="24"/>
        </w:rPr>
        <w:t>Фотоаппарат – 1;</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sidRPr="00FF1F31">
        <w:rPr>
          <w:rFonts w:ascii="Times New Roman" w:hAnsi="Times New Roman" w:cs="Times New Roman"/>
          <w:sz w:val="24"/>
          <w:szCs w:val="24"/>
        </w:rPr>
        <w:t>Мультимедийное устройство (экран, проект</w:t>
      </w:r>
      <w:r>
        <w:rPr>
          <w:rFonts w:ascii="Times New Roman" w:hAnsi="Times New Roman" w:cs="Times New Roman"/>
          <w:sz w:val="24"/>
          <w:szCs w:val="24"/>
        </w:rPr>
        <w:t>ор) - 1;</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Pr>
          <w:rFonts w:ascii="Times New Roman" w:hAnsi="Times New Roman" w:cs="Times New Roman"/>
          <w:sz w:val="24"/>
          <w:szCs w:val="24"/>
        </w:rPr>
        <w:t>Гимнастические стенки – 2;</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Pr>
          <w:rFonts w:ascii="Times New Roman" w:hAnsi="Times New Roman" w:cs="Times New Roman"/>
          <w:sz w:val="24"/>
          <w:szCs w:val="24"/>
        </w:rPr>
        <w:t>Маты, обручи, мячи разных размеров, мягкие модули«Малышок», «Сказка»;</w:t>
      </w:r>
    </w:p>
    <w:p w:rsidR="00436653" w:rsidRPr="00FF1F31" w:rsidRDefault="00436653" w:rsidP="00D402F8">
      <w:pPr>
        <w:pStyle w:val="ListParagraph"/>
        <w:numPr>
          <w:ilvl w:val="0"/>
          <w:numId w:val="58"/>
        </w:numPr>
        <w:spacing w:after="0" w:line="240" w:lineRule="auto"/>
        <w:rPr>
          <w:rFonts w:ascii="Times New Roman" w:hAnsi="Times New Roman" w:cs="Times New Roman"/>
          <w:b/>
          <w:bCs/>
          <w:sz w:val="32"/>
          <w:szCs w:val="32"/>
        </w:rPr>
      </w:pPr>
      <w:r>
        <w:rPr>
          <w:rFonts w:ascii="Times New Roman" w:hAnsi="Times New Roman" w:cs="Times New Roman"/>
          <w:sz w:val="24"/>
          <w:szCs w:val="24"/>
        </w:rPr>
        <w:t>Музыкальные инструменты и музыкальные игрушки;</w:t>
      </w:r>
    </w:p>
    <w:p w:rsidR="00436653" w:rsidRDefault="00436653" w:rsidP="00D402F8">
      <w:pPr>
        <w:pStyle w:val="ListParagraph"/>
        <w:numPr>
          <w:ilvl w:val="0"/>
          <w:numId w:val="58"/>
        </w:numPr>
        <w:spacing w:after="0" w:line="240" w:lineRule="auto"/>
        <w:rPr>
          <w:rFonts w:ascii="Times New Roman" w:hAnsi="Times New Roman" w:cs="Times New Roman"/>
          <w:sz w:val="24"/>
          <w:szCs w:val="24"/>
        </w:rPr>
      </w:pPr>
      <w:r w:rsidRPr="00762410">
        <w:rPr>
          <w:rFonts w:ascii="Times New Roman" w:hAnsi="Times New Roman" w:cs="Times New Roman"/>
          <w:sz w:val="24"/>
          <w:szCs w:val="24"/>
        </w:rPr>
        <w:t>Домашний кукольный театр</w:t>
      </w:r>
      <w:r>
        <w:rPr>
          <w:rFonts w:ascii="Times New Roman" w:hAnsi="Times New Roman" w:cs="Times New Roman"/>
          <w:sz w:val="24"/>
          <w:szCs w:val="24"/>
        </w:rPr>
        <w:t xml:space="preserve"> - 2;</w:t>
      </w:r>
    </w:p>
    <w:p w:rsidR="00436653" w:rsidRDefault="00436653" w:rsidP="00D402F8">
      <w:pPr>
        <w:pStyle w:val="ListParagraph"/>
        <w:numPr>
          <w:ilvl w:val="0"/>
          <w:numId w:val="58"/>
        </w:numPr>
        <w:spacing w:after="0" w:line="240" w:lineRule="auto"/>
        <w:rPr>
          <w:rFonts w:ascii="Times New Roman" w:hAnsi="Times New Roman" w:cs="Times New Roman"/>
          <w:sz w:val="24"/>
          <w:szCs w:val="24"/>
        </w:rPr>
      </w:pPr>
      <w:r>
        <w:rPr>
          <w:rFonts w:ascii="Times New Roman" w:hAnsi="Times New Roman" w:cs="Times New Roman"/>
          <w:sz w:val="24"/>
          <w:szCs w:val="24"/>
        </w:rPr>
        <w:t>Тактильные дорожки и коврики – 3;</w:t>
      </w:r>
    </w:p>
    <w:p w:rsidR="00436653" w:rsidRPr="006304F0" w:rsidRDefault="00436653" w:rsidP="006304F0">
      <w:pPr>
        <w:pStyle w:val="ListParagraph"/>
        <w:numPr>
          <w:ilvl w:val="0"/>
          <w:numId w:val="58"/>
        </w:numPr>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Конструктор «Поликарпов» - 1.</w:t>
      </w:r>
    </w:p>
    <w:p w:rsidR="00436653" w:rsidRDefault="00436653" w:rsidP="00762410">
      <w:pPr>
        <w:pStyle w:val="ListParagraph"/>
        <w:shd w:val="clear" w:color="auto" w:fill="FFFFFF"/>
        <w:spacing w:before="100" w:beforeAutospacing="1" w:after="100" w:afterAutospacing="1" w:line="240" w:lineRule="auto"/>
        <w:ind w:left="567"/>
        <w:textAlignment w:val="top"/>
        <w:rPr>
          <w:rFonts w:ascii="Times New Roman" w:hAnsi="Times New Roman" w:cs="Times New Roman"/>
          <w:b/>
          <w:bCs/>
          <w:sz w:val="24"/>
          <w:szCs w:val="24"/>
        </w:rPr>
      </w:pPr>
      <w:r w:rsidRPr="00762410">
        <w:rPr>
          <w:rFonts w:ascii="Times New Roman" w:hAnsi="Times New Roman" w:cs="Times New Roman"/>
          <w:b/>
          <w:bCs/>
          <w:sz w:val="24"/>
          <w:szCs w:val="24"/>
        </w:rPr>
        <w:t>Библиотечно-информационное обеспечение образовательного процесса.</w:t>
      </w:r>
    </w:p>
    <w:p w:rsidR="00436653" w:rsidRDefault="00436653" w:rsidP="00762410">
      <w:pPr>
        <w:pStyle w:val="ListParagraph"/>
        <w:shd w:val="clear" w:color="auto" w:fill="FFFFFF"/>
        <w:spacing w:before="100" w:beforeAutospacing="1" w:after="100" w:afterAutospacing="1" w:line="240" w:lineRule="auto"/>
        <w:ind w:left="567"/>
        <w:textAlignment w:val="top"/>
        <w:rPr>
          <w:rFonts w:ascii="Times New Roman" w:hAnsi="Times New Roman" w:cs="Times New Roman"/>
          <w:sz w:val="24"/>
          <w:szCs w:val="24"/>
        </w:rPr>
      </w:pPr>
      <w:r w:rsidRPr="00B07D93">
        <w:rPr>
          <w:rFonts w:ascii="Times New Roman" w:hAnsi="Times New Roman" w:cs="Times New Roman"/>
          <w:sz w:val="24"/>
          <w:szCs w:val="24"/>
        </w:rPr>
        <w:t xml:space="preserve">В </w:t>
      </w:r>
      <w:r>
        <w:rPr>
          <w:rFonts w:ascii="Times New Roman" w:hAnsi="Times New Roman" w:cs="Times New Roman"/>
          <w:sz w:val="24"/>
          <w:szCs w:val="24"/>
        </w:rPr>
        <w:t xml:space="preserve">ДОУ имеется: </w:t>
      </w:r>
    </w:p>
    <w:p w:rsidR="00436653" w:rsidRPr="00B07D93" w:rsidRDefault="00436653" w:rsidP="00D402F8">
      <w:pPr>
        <w:pStyle w:val="ListParagraph"/>
        <w:numPr>
          <w:ilvl w:val="0"/>
          <w:numId w:val="79"/>
        </w:numPr>
        <w:shd w:val="clear" w:color="auto" w:fill="FFFFFF"/>
        <w:spacing w:before="100" w:beforeAutospacing="1" w:after="100" w:afterAutospacing="1" w:line="240" w:lineRule="auto"/>
        <w:textAlignment w:val="top"/>
        <w:rPr>
          <w:rFonts w:ascii="Times New Roman" w:hAnsi="Times New Roman" w:cs="Times New Roman"/>
          <w:sz w:val="24"/>
          <w:szCs w:val="24"/>
        </w:rPr>
      </w:pPr>
      <w:r>
        <w:rPr>
          <w:rFonts w:ascii="Times New Roman" w:hAnsi="Times New Roman" w:cs="Times New Roman"/>
          <w:sz w:val="24"/>
          <w:szCs w:val="24"/>
        </w:rPr>
        <w:t>Библиотека методической и художественной литературы.</w:t>
      </w:r>
    </w:p>
    <w:p w:rsidR="00436653" w:rsidRPr="00B07D93" w:rsidRDefault="00436653" w:rsidP="00D402F8">
      <w:pPr>
        <w:pStyle w:val="ListParagraph"/>
        <w:numPr>
          <w:ilvl w:val="0"/>
          <w:numId w:val="79"/>
        </w:numPr>
        <w:shd w:val="clear" w:color="auto" w:fill="FFFFFF"/>
        <w:spacing w:before="100" w:beforeAutospacing="1" w:after="100" w:afterAutospacing="1" w:line="240" w:lineRule="auto"/>
        <w:textAlignment w:val="top"/>
        <w:rPr>
          <w:rFonts w:ascii="Times New Roman" w:hAnsi="Times New Roman" w:cs="Times New Roman"/>
          <w:sz w:val="24"/>
          <w:szCs w:val="24"/>
        </w:rPr>
      </w:pPr>
      <w:r>
        <w:rPr>
          <w:rFonts w:ascii="Times New Roman" w:hAnsi="Times New Roman" w:cs="Times New Roman"/>
          <w:sz w:val="24"/>
          <w:szCs w:val="24"/>
        </w:rPr>
        <w:t>Репродукции картин.</w:t>
      </w:r>
    </w:p>
    <w:p w:rsidR="00436653" w:rsidRPr="00B07D93" w:rsidRDefault="00436653" w:rsidP="00D402F8">
      <w:pPr>
        <w:pStyle w:val="ListParagraph"/>
        <w:numPr>
          <w:ilvl w:val="0"/>
          <w:numId w:val="79"/>
        </w:numPr>
        <w:shd w:val="clear" w:color="auto" w:fill="FFFFFF"/>
        <w:spacing w:before="100" w:beforeAutospacing="1" w:after="100" w:afterAutospacing="1" w:line="240" w:lineRule="auto"/>
        <w:textAlignment w:val="top"/>
        <w:rPr>
          <w:rFonts w:ascii="Times New Roman" w:hAnsi="Times New Roman" w:cs="Times New Roman"/>
          <w:sz w:val="24"/>
          <w:szCs w:val="24"/>
        </w:rPr>
      </w:pPr>
      <w:r>
        <w:rPr>
          <w:rFonts w:ascii="Times New Roman" w:hAnsi="Times New Roman" w:cs="Times New Roman"/>
          <w:sz w:val="24"/>
          <w:szCs w:val="24"/>
        </w:rPr>
        <w:t>Иллюстративный материал.</w:t>
      </w:r>
    </w:p>
    <w:p w:rsidR="00436653" w:rsidRPr="00B07D93" w:rsidRDefault="00436653" w:rsidP="00D402F8">
      <w:pPr>
        <w:pStyle w:val="ListParagraph"/>
        <w:numPr>
          <w:ilvl w:val="0"/>
          <w:numId w:val="79"/>
        </w:numPr>
        <w:shd w:val="clear" w:color="auto" w:fill="FFFFFF"/>
        <w:spacing w:before="100" w:beforeAutospacing="1" w:after="100" w:afterAutospacing="1" w:line="240" w:lineRule="auto"/>
        <w:textAlignment w:val="top"/>
        <w:rPr>
          <w:rFonts w:ascii="Times New Roman" w:hAnsi="Times New Roman" w:cs="Times New Roman"/>
          <w:sz w:val="24"/>
          <w:szCs w:val="24"/>
        </w:rPr>
      </w:pPr>
      <w:r>
        <w:rPr>
          <w:rFonts w:ascii="Times New Roman" w:hAnsi="Times New Roman" w:cs="Times New Roman"/>
          <w:sz w:val="24"/>
          <w:szCs w:val="24"/>
        </w:rPr>
        <w:t>Дидактические пособия.</w:t>
      </w:r>
    </w:p>
    <w:p w:rsidR="00436653" w:rsidRPr="006304F0" w:rsidRDefault="00436653" w:rsidP="006304F0">
      <w:pPr>
        <w:pStyle w:val="ListParagraph"/>
        <w:numPr>
          <w:ilvl w:val="0"/>
          <w:numId w:val="79"/>
        </w:numPr>
        <w:shd w:val="clear" w:color="auto" w:fill="FFFFFF"/>
        <w:spacing w:before="100" w:beforeAutospacing="1" w:after="100" w:afterAutospacing="1" w:line="240" w:lineRule="auto"/>
        <w:textAlignment w:val="top"/>
        <w:rPr>
          <w:rFonts w:ascii="Times New Roman" w:hAnsi="Times New Roman" w:cs="Times New Roman"/>
          <w:sz w:val="24"/>
          <w:szCs w:val="24"/>
        </w:rPr>
      </w:pPr>
      <w:r>
        <w:rPr>
          <w:rFonts w:ascii="Times New Roman" w:hAnsi="Times New Roman" w:cs="Times New Roman"/>
          <w:sz w:val="24"/>
          <w:szCs w:val="24"/>
        </w:rPr>
        <w:t>Демонстрационный и раздаточный материал.</w:t>
      </w:r>
    </w:p>
    <w:p w:rsidR="00436653" w:rsidRDefault="00436653" w:rsidP="00B07D93">
      <w:pPr>
        <w:pStyle w:val="ListParagraph"/>
        <w:shd w:val="clear" w:color="auto" w:fill="FFFFFF"/>
        <w:spacing w:before="100" w:beforeAutospacing="1" w:after="100" w:afterAutospacing="1" w:line="240" w:lineRule="auto"/>
        <w:ind w:left="927" w:hanging="360"/>
        <w:textAlignment w:val="top"/>
        <w:rPr>
          <w:rFonts w:ascii="Times New Roman" w:hAnsi="Times New Roman" w:cs="Times New Roman"/>
          <w:sz w:val="24"/>
          <w:szCs w:val="24"/>
        </w:rPr>
      </w:pPr>
      <w:r>
        <w:rPr>
          <w:rFonts w:ascii="Times New Roman" w:hAnsi="Times New Roman" w:cs="Times New Roman"/>
          <w:sz w:val="24"/>
          <w:szCs w:val="24"/>
        </w:rPr>
        <w:t>В фонде методической литературы есть подписные издания:</w:t>
      </w:r>
    </w:p>
    <w:p w:rsidR="00436653" w:rsidRDefault="00436653" w:rsidP="00D402F8">
      <w:pPr>
        <w:pStyle w:val="ListParagraph"/>
        <w:numPr>
          <w:ilvl w:val="0"/>
          <w:numId w:val="80"/>
        </w:numPr>
        <w:shd w:val="clear" w:color="auto" w:fill="FFFFFF"/>
        <w:spacing w:before="100" w:beforeAutospacing="1" w:after="100" w:afterAutospacing="1" w:line="240" w:lineRule="auto"/>
        <w:textAlignment w:val="top"/>
        <w:rPr>
          <w:rFonts w:ascii="Times New Roman" w:hAnsi="Times New Roman" w:cs="Times New Roman"/>
          <w:sz w:val="24"/>
          <w:szCs w:val="24"/>
        </w:rPr>
      </w:pPr>
      <w:r>
        <w:rPr>
          <w:rFonts w:ascii="Times New Roman" w:hAnsi="Times New Roman" w:cs="Times New Roman"/>
          <w:sz w:val="24"/>
          <w:szCs w:val="24"/>
        </w:rPr>
        <w:t>«Справочник старшего воспитателя ДОУ»;</w:t>
      </w:r>
    </w:p>
    <w:p w:rsidR="00436653" w:rsidRDefault="00436653" w:rsidP="00D402F8">
      <w:pPr>
        <w:pStyle w:val="ListParagraph"/>
        <w:numPr>
          <w:ilvl w:val="0"/>
          <w:numId w:val="80"/>
        </w:numPr>
        <w:shd w:val="clear" w:color="auto" w:fill="FFFFFF"/>
        <w:spacing w:before="100" w:beforeAutospacing="1" w:after="100" w:afterAutospacing="1" w:line="240" w:lineRule="auto"/>
        <w:textAlignment w:val="top"/>
        <w:rPr>
          <w:rFonts w:ascii="Times New Roman" w:hAnsi="Times New Roman" w:cs="Times New Roman"/>
          <w:sz w:val="24"/>
          <w:szCs w:val="24"/>
        </w:rPr>
      </w:pPr>
      <w:r>
        <w:rPr>
          <w:rFonts w:ascii="Times New Roman" w:hAnsi="Times New Roman" w:cs="Times New Roman"/>
          <w:sz w:val="24"/>
          <w:szCs w:val="24"/>
        </w:rPr>
        <w:t>«Справочник руководителя ДОУ»;</w:t>
      </w:r>
    </w:p>
    <w:p w:rsidR="00436653" w:rsidRDefault="00436653" w:rsidP="00D402F8">
      <w:pPr>
        <w:pStyle w:val="ListParagraph"/>
        <w:numPr>
          <w:ilvl w:val="0"/>
          <w:numId w:val="80"/>
        </w:numPr>
        <w:shd w:val="clear" w:color="auto" w:fill="FFFFFF"/>
        <w:spacing w:before="100" w:beforeAutospacing="1" w:after="100" w:afterAutospacing="1" w:line="240" w:lineRule="auto"/>
        <w:textAlignment w:val="top"/>
        <w:rPr>
          <w:rFonts w:ascii="Times New Roman" w:hAnsi="Times New Roman" w:cs="Times New Roman"/>
          <w:sz w:val="24"/>
          <w:szCs w:val="24"/>
        </w:rPr>
      </w:pPr>
      <w:r>
        <w:rPr>
          <w:rFonts w:ascii="Times New Roman" w:hAnsi="Times New Roman" w:cs="Times New Roman"/>
          <w:sz w:val="24"/>
          <w:szCs w:val="24"/>
        </w:rPr>
        <w:t>«Дошкольное воспитание»;</w:t>
      </w:r>
    </w:p>
    <w:p w:rsidR="00436653" w:rsidRPr="006304F0" w:rsidRDefault="00436653" w:rsidP="006304F0">
      <w:pPr>
        <w:pStyle w:val="ListParagraph"/>
        <w:numPr>
          <w:ilvl w:val="0"/>
          <w:numId w:val="80"/>
        </w:numPr>
        <w:shd w:val="clear" w:color="auto" w:fill="FFFFFF"/>
        <w:spacing w:before="100" w:beforeAutospacing="1" w:after="100" w:afterAutospacing="1" w:line="240" w:lineRule="auto"/>
        <w:textAlignment w:val="top"/>
        <w:rPr>
          <w:rFonts w:ascii="Times New Roman" w:hAnsi="Times New Roman" w:cs="Times New Roman"/>
          <w:sz w:val="24"/>
          <w:szCs w:val="24"/>
        </w:rPr>
      </w:pPr>
      <w:r>
        <w:rPr>
          <w:rFonts w:ascii="Times New Roman" w:hAnsi="Times New Roman" w:cs="Times New Roman"/>
          <w:sz w:val="24"/>
          <w:szCs w:val="24"/>
        </w:rPr>
        <w:t>«Музыкальная палитра».</w:t>
      </w:r>
    </w:p>
    <w:p w:rsidR="00436653" w:rsidRPr="006304F0" w:rsidRDefault="00436653" w:rsidP="006304F0">
      <w:pPr>
        <w:pStyle w:val="ListParagraph"/>
        <w:spacing w:before="240" w:after="0" w:line="240" w:lineRule="auto"/>
        <w:ind w:left="1134" w:hanging="1134"/>
        <w:jc w:val="center"/>
        <w:rPr>
          <w:rFonts w:ascii="Times New Roman" w:hAnsi="Times New Roman" w:cs="Times New Roman"/>
          <w:b/>
          <w:bCs/>
          <w:sz w:val="32"/>
          <w:szCs w:val="32"/>
          <w:u w:val="single"/>
        </w:rPr>
      </w:pPr>
      <w:r w:rsidRPr="006304F0">
        <w:rPr>
          <w:rFonts w:ascii="Times New Roman" w:hAnsi="Times New Roman" w:cs="Times New Roman"/>
          <w:b/>
          <w:bCs/>
          <w:sz w:val="32"/>
          <w:szCs w:val="32"/>
          <w:u w:val="single"/>
        </w:rPr>
        <w:t>3.4. Режим дня</w:t>
      </w:r>
    </w:p>
    <w:p w:rsidR="00436653" w:rsidRPr="000A6867" w:rsidRDefault="00436653" w:rsidP="006304F0">
      <w:pPr>
        <w:pStyle w:val="ListParagraph"/>
        <w:spacing w:before="240" w:after="0" w:line="240" w:lineRule="auto"/>
        <w:ind w:left="927" w:hanging="927"/>
        <w:jc w:val="center"/>
        <w:rPr>
          <w:rFonts w:ascii="Times New Roman" w:hAnsi="Times New Roman" w:cs="Times New Roman"/>
          <w:b/>
          <w:bCs/>
          <w:sz w:val="28"/>
          <w:szCs w:val="28"/>
        </w:rPr>
      </w:pPr>
      <w:r w:rsidRPr="000A6867">
        <w:rPr>
          <w:rFonts w:ascii="Times New Roman" w:hAnsi="Times New Roman" w:cs="Times New Roman"/>
          <w:b/>
          <w:bCs/>
          <w:sz w:val="28"/>
          <w:szCs w:val="28"/>
        </w:rPr>
        <w:t>Ранняя группа</w:t>
      </w:r>
      <w:r>
        <w:rPr>
          <w:rFonts w:ascii="Times New Roman" w:hAnsi="Times New Roman" w:cs="Times New Roman"/>
          <w:b/>
          <w:bCs/>
          <w:sz w:val="28"/>
          <w:szCs w:val="28"/>
        </w:rPr>
        <w:t xml:space="preserve"> (От 2 до 3 лет)</w:t>
      </w:r>
    </w:p>
    <w:p w:rsidR="00436653" w:rsidRPr="001677D0" w:rsidRDefault="00436653" w:rsidP="006304F0">
      <w:pPr>
        <w:pStyle w:val="ListParagraph"/>
        <w:spacing w:after="0" w:line="240" w:lineRule="auto"/>
        <w:ind w:left="927" w:hanging="927"/>
        <w:jc w:val="center"/>
        <w:rPr>
          <w:rFonts w:ascii="Times New Roman" w:hAnsi="Times New Roman" w:cs="Times New Roman"/>
          <w:b/>
          <w:bCs/>
          <w:sz w:val="24"/>
          <w:szCs w:val="24"/>
        </w:rPr>
      </w:pPr>
      <w:r>
        <w:rPr>
          <w:rFonts w:ascii="Times New Roman" w:hAnsi="Times New Roman" w:cs="Times New Roman"/>
          <w:b/>
          <w:bCs/>
          <w:sz w:val="24"/>
          <w:szCs w:val="24"/>
        </w:rPr>
        <w:t>(В холодный период – сентябрь – май)</w:t>
      </w:r>
    </w:p>
    <w:p w:rsidR="00436653" w:rsidRPr="001677D0" w:rsidRDefault="00436653" w:rsidP="008D0CF2">
      <w:pPr>
        <w:pStyle w:val="ListParagraph"/>
        <w:tabs>
          <w:tab w:val="left" w:pos="3810"/>
          <w:tab w:val="center" w:pos="5386"/>
        </w:tabs>
        <w:spacing w:after="0" w:line="240" w:lineRule="auto"/>
        <w:ind w:left="927"/>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27"/>
        <w:gridCol w:w="2798"/>
      </w:tblGrid>
      <w:tr w:rsidR="00436653" w:rsidRPr="002E5E3C">
        <w:tc>
          <w:tcPr>
            <w:tcW w:w="6527"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Дома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Подъём, утренний туалет</w:t>
            </w:r>
          </w:p>
        </w:tc>
        <w:tc>
          <w:tcPr>
            <w:tcW w:w="2798"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7</w:t>
            </w:r>
            <w:r w:rsidRPr="002E5E3C">
              <w:rPr>
                <w:rFonts w:ascii="Times New Roman" w:hAnsi="Times New Roman" w:cs="Times New Roman"/>
                <w:sz w:val="24"/>
                <w:szCs w:val="24"/>
                <w:vertAlign w:val="superscript"/>
              </w:rPr>
              <w:t>30</w:t>
            </w:r>
          </w:p>
        </w:tc>
      </w:tr>
      <w:tr w:rsidR="00436653" w:rsidRPr="002E5E3C">
        <w:tc>
          <w:tcPr>
            <w:tcW w:w="6527"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В дошкольном учреждении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Приём детей, самостоятельная деятельность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завтраку, завтрак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Самостоятельная деятельность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Совместная деятельность взрослого и детей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 подгруппам)</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самостоятельная деятельность, подготовка к обеду</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Обед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Спокойные игры, подготовка ко сну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Постепенный подъём, самостоятельная деятельность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Полдник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Самостоятельная деятельность, игра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Совместная деятельность взрослого и детей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 подгруппам)</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самостоятельная деятельность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ужину, ужин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Самостоятельная деятельность, уход домой</w:t>
            </w:r>
          </w:p>
        </w:tc>
        <w:tc>
          <w:tcPr>
            <w:tcW w:w="2798"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11</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11</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11</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11</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12</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15</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25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25</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17</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17</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vertAlign w:val="superscript"/>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00</w:t>
            </w:r>
          </w:p>
        </w:tc>
      </w:tr>
      <w:tr w:rsidR="00436653" w:rsidRPr="002E5E3C">
        <w:tc>
          <w:tcPr>
            <w:tcW w:w="6527"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Дома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Прогулка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домой, лёгкий ужин, спокойные игры, гигиенические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Ночной сон</w:t>
            </w:r>
          </w:p>
        </w:tc>
        <w:tc>
          <w:tcPr>
            <w:tcW w:w="2798"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19</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20</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20</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(7</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w:t>
            </w:r>
          </w:p>
        </w:tc>
      </w:tr>
    </w:tbl>
    <w:p w:rsidR="00436653" w:rsidRPr="006304F0" w:rsidRDefault="00436653" w:rsidP="006304F0">
      <w:pPr>
        <w:tabs>
          <w:tab w:val="left" w:pos="3810"/>
          <w:tab w:val="center" w:pos="5386"/>
        </w:tabs>
        <w:spacing w:after="0" w:line="240" w:lineRule="auto"/>
        <w:rPr>
          <w:rFonts w:ascii="Times New Roman" w:hAnsi="Times New Roman" w:cs="Times New Roman"/>
          <w:b/>
          <w:bCs/>
          <w:sz w:val="24"/>
          <w:szCs w:val="24"/>
        </w:rPr>
      </w:pPr>
    </w:p>
    <w:p w:rsidR="00436653" w:rsidRDefault="00436653" w:rsidP="006304F0">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r>
        <w:rPr>
          <w:rFonts w:ascii="Times New Roman" w:hAnsi="Times New Roman" w:cs="Times New Roman"/>
          <w:b/>
          <w:bCs/>
          <w:sz w:val="24"/>
          <w:szCs w:val="24"/>
        </w:rPr>
        <w:t>(В теплый период – июнь – август)</w:t>
      </w:r>
    </w:p>
    <w:p w:rsidR="00436653" w:rsidRPr="006304F0" w:rsidRDefault="00436653" w:rsidP="006304F0">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27"/>
        <w:gridCol w:w="2798"/>
      </w:tblGrid>
      <w:tr w:rsidR="00436653" w:rsidRPr="002E5E3C">
        <w:tc>
          <w:tcPr>
            <w:tcW w:w="6527"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Приём, осмотр детей, утренняя гимнастика на участке детского сада, самостоятельная деятельность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завтраку, завтрак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подготовка к прогулке, к образовательной деятельности и выход на прогулку</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наблюдения, воздушные, солнечные процедуры, образовательная деятельность (на участке)</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игры, самостоятельная деятельность, водные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обеду,обед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ко сну, 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Постепенный подъём, самостоятельная деятельность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Полдник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подготовка к прогулке, к образовательной деятельности и выход на прогулку</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наблюдения, воздушные, солнечные процедуры, образовательная деятельность (на участке)</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самостоятельная деятельность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ужину, ужин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Самостоятельная деятельность, уход домой</w:t>
            </w:r>
          </w:p>
        </w:tc>
        <w:tc>
          <w:tcPr>
            <w:tcW w:w="2798"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11</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11</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11</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11</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15</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17</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17</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vertAlign w:val="superscript"/>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00</w:t>
            </w:r>
          </w:p>
        </w:tc>
      </w:tr>
    </w:tbl>
    <w:p w:rsidR="00436653" w:rsidRDefault="00436653" w:rsidP="008D0CF2">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p>
    <w:p w:rsidR="00436653" w:rsidRPr="000A6867" w:rsidRDefault="00436653" w:rsidP="008D0CF2">
      <w:pPr>
        <w:pStyle w:val="ListParagraph"/>
        <w:tabs>
          <w:tab w:val="left" w:pos="3810"/>
          <w:tab w:val="center" w:pos="5386"/>
        </w:tabs>
        <w:spacing w:after="0" w:line="240" w:lineRule="auto"/>
        <w:ind w:left="927"/>
        <w:jc w:val="center"/>
        <w:rPr>
          <w:rFonts w:ascii="Times New Roman" w:hAnsi="Times New Roman" w:cs="Times New Roman"/>
          <w:b/>
          <w:bCs/>
          <w:sz w:val="28"/>
          <w:szCs w:val="28"/>
        </w:rPr>
      </w:pPr>
      <w:r w:rsidRPr="000A6867">
        <w:rPr>
          <w:rFonts w:ascii="Times New Roman" w:hAnsi="Times New Roman" w:cs="Times New Roman"/>
          <w:b/>
          <w:bCs/>
          <w:sz w:val="28"/>
          <w:szCs w:val="28"/>
        </w:rPr>
        <w:t>Младшая группа</w:t>
      </w:r>
      <w:r>
        <w:rPr>
          <w:rFonts w:ascii="Times New Roman" w:hAnsi="Times New Roman" w:cs="Times New Roman"/>
          <w:b/>
          <w:bCs/>
          <w:sz w:val="28"/>
          <w:szCs w:val="28"/>
        </w:rPr>
        <w:t xml:space="preserve"> (От 3 до 4 лет)</w:t>
      </w:r>
    </w:p>
    <w:p w:rsidR="00436653" w:rsidRPr="001677D0" w:rsidRDefault="00436653" w:rsidP="008D0CF2">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r>
        <w:rPr>
          <w:rFonts w:ascii="Times New Roman" w:hAnsi="Times New Roman" w:cs="Times New Roman"/>
          <w:b/>
          <w:bCs/>
          <w:sz w:val="24"/>
          <w:szCs w:val="24"/>
        </w:rPr>
        <w:t>(В холодный период – сентябрь – май)</w:t>
      </w:r>
    </w:p>
    <w:p w:rsidR="00436653" w:rsidRPr="008D0CF2" w:rsidRDefault="00436653" w:rsidP="008D0CF2">
      <w:pPr>
        <w:pStyle w:val="ListParagraph"/>
        <w:tabs>
          <w:tab w:val="left" w:pos="3810"/>
          <w:tab w:val="center" w:pos="5386"/>
        </w:tabs>
        <w:spacing w:after="0" w:line="240" w:lineRule="auto"/>
        <w:ind w:left="927"/>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31"/>
        <w:gridCol w:w="2794"/>
      </w:tblGrid>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Дома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Подъём, утренний туалет</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7</w:t>
            </w:r>
            <w:r w:rsidRPr="002E5E3C">
              <w:rPr>
                <w:rFonts w:ascii="Times New Roman" w:hAnsi="Times New Roman" w:cs="Times New Roman"/>
                <w:sz w:val="24"/>
                <w:szCs w:val="24"/>
                <w:vertAlign w:val="superscript"/>
              </w:rPr>
              <w:t>30</w:t>
            </w:r>
          </w:p>
        </w:tc>
      </w:tr>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В дошкольном учреждении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Приём, осмотр, игры, ежедневная утренняя гимнастика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завтраку, завтрак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Непосредственная образовательная деятельность (НОД)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 (игры, наблюдения, труд)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игры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обеду, обед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ко сну, 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Постепенный подъём, воздушные, водные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полднику, полдник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самостоятельная деятельность детей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Чтение художественной литературы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игры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ужину, ужин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уход детей домой</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9</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50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50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25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25</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50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50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35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35</w:t>
            </w:r>
            <w:r w:rsidRPr="002E5E3C">
              <w:rPr>
                <w:rFonts w:ascii="Times New Roman" w:hAnsi="Times New Roman" w:cs="Times New Roman"/>
                <w:sz w:val="24"/>
                <w:szCs w:val="24"/>
              </w:rPr>
              <w:t xml:space="preserve"> – 17</w:t>
            </w:r>
            <w:r w:rsidRPr="002E5E3C">
              <w:rPr>
                <w:rFonts w:ascii="Times New Roman" w:hAnsi="Times New Roman" w:cs="Times New Roman"/>
                <w:sz w:val="24"/>
                <w:szCs w:val="24"/>
                <w:vertAlign w:val="superscript"/>
              </w:rPr>
              <w:t>50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17</w:t>
            </w:r>
            <w:r w:rsidRPr="002E5E3C">
              <w:rPr>
                <w:rFonts w:ascii="Times New Roman" w:hAnsi="Times New Roman" w:cs="Times New Roman"/>
                <w:sz w:val="24"/>
                <w:szCs w:val="24"/>
                <w:vertAlign w:val="superscript"/>
              </w:rPr>
              <w:t>50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00</w:t>
            </w:r>
          </w:p>
        </w:tc>
      </w:tr>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Дома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Прогулка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Спокойные игры, гигиенические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Укладывание, ночной сон</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20</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20</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20</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20</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(7</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w:t>
            </w:r>
          </w:p>
        </w:tc>
      </w:tr>
    </w:tbl>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p>
    <w:p w:rsidR="00436653" w:rsidRPr="001677D0" w:rsidRDefault="00436653" w:rsidP="0038741E">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r>
        <w:rPr>
          <w:rFonts w:ascii="Times New Roman" w:hAnsi="Times New Roman" w:cs="Times New Roman"/>
          <w:b/>
          <w:bCs/>
          <w:sz w:val="24"/>
          <w:szCs w:val="24"/>
        </w:rPr>
        <w:t>(В тёплый период – июнь – август)</w:t>
      </w:r>
    </w:p>
    <w:p w:rsidR="00436653" w:rsidRPr="008D0CF2" w:rsidRDefault="00436653" w:rsidP="0038741E">
      <w:pPr>
        <w:pStyle w:val="ListParagraph"/>
        <w:tabs>
          <w:tab w:val="left" w:pos="3810"/>
          <w:tab w:val="center" w:pos="5386"/>
        </w:tabs>
        <w:spacing w:after="0" w:line="240" w:lineRule="auto"/>
        <w:ind w:left="927"/>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31"/>
        <w:gridCol w:w="2794"/>
      </w:tblGrid>
      <w:tr w:rsidR="00436653" w:rsidRPr="002E5E3C">
        <w:tc>
          <w:tcPr>
            <w:tcW w:w="653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Утренний приём, игры, общение, утренняя гимнастика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Завтрак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Самостоятельные игры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образовательная деятельность на прогулке, прогулка (игры, наблюдения, труд), возвращение с прогулки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Обед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ко сну, 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Постепенный подъём, воздушные, водные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Полдник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досуги, общение и самостоятельная деятельность детей по интересам</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 возвращение с прогулки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ужину, ужин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уход детей домой</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9</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13</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13</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35</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35</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00</w:t>
            </w:r>
          </w:p>
        </w:tc>
      </w:tr>
    </w:tbl>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p>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8"/>
          <w:szCs w:val="28"/>
        </w:rPr>
      </w:pPr>
    </w:p>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8"/>
          <w:szCs w:val="28"/>
        </w:rPr>
      </w:pPr>
    </w:p>
    <w:p w:rsidR="00436653" w:rsidRPr="000A6867"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8"/>
          <w:szCs w:val="28"/>
        </w:rPr>
      </w:pPr>
      <w:r w:rsidRPr="000A6867">
        <w:rPr>
          <w:rFonts w:ascii="Times New Roman" w:hAnsi="Times New Roman" w:cs="Times New Roman"/>
          <w:b/>
          <w:bCs/>
          <w:sz w:val="28"/>
          <w:szCs w:val="28"/>
        </w:rPr>
        <w:t>Средняя группа</w:t>
      </w:r>
      <w:r>
        <w:rPr>
          <w:rFonts w:ascii="Times New Roman" w:hAnsi="Times New Roman" w:cs="Times New Roman"/>
          <w:b/>
          <w:bCs/>
          <w:sz w:val="28"/>
          <w:szCs w:val="28"/>
        </w:rPr>
        <w:t xml:space="preserve"> (От 4 до 5 лет) </w:t>
      </w:r>
    </w:p>
    <w:p w:rsidR="00436653" w:rsidRPr="001677D0"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r w:rsidRPr="001677D0">
        <w:rPr>
          <w:rFonts w:ascii="Times New Roman" w:hAnsi="Times New Roman" w:cs="Times New Roman"/>
          <w:b/>
          <w:bCs/>
          <w:sz w:val="24"/>
          <w:szCs w:val="24"/>
        </w:rPr>
        <w:t>(</w:t>
      </w:r>
      <w:r>
        <w:rPr>
          <w:rFonts w:ascii="Times New Roman" w:hAnsi="Times New Roman" w:cs="Times New Roman"/>
          <w:b/>
          <w:bCs/>
          <w:sz w:val="24"/>
          <w:szCs w:val="24"/>
        </w:rPr>
        <w:t>В</w:t>
      </w:r>
      <w:r w:rsidRPr="001677D0">
        <w:rPr>
          <w:rFonts w:ascii="Times New Roman" w:hAnsi="Times New Roman" w:cs="Times New Roman"/>
          <w:b/>
          <w:bCs/>
          <w:sz w:val="24"/>
          <w:szCs w:val="24"/>
        </w:rPr>
        <w:t xml:space="preserve"> холодный период</w:t>
      </w:r>
      <w:r>
        <w:rPr>
          <w:rFonts w:ascii="Times New Roman" w:hAnsi="Times New Roman" w:cs="Times New Roman"/>
          <w:b/>
          <w:bCs/>
          <w:sz w:val="24"/>
          <w:szCs w:val="24"/>
        </w:rPr>
        <w:t xml:space="preserve"> – сентябрь – май</w:t>
      </w:r>
      <w:r w:rsidRPr="001677D0">
        <w:rPr>
          <w:rFonts w:ascii="Times New Roman" w:hAnsi="Times New Roman" w:cs="Times New Roman"/>
          <w:b/>
          <w:bCs/>
          <w:sz w:val="24"/>
          <w:szCs w:val="24"/>
        </w:rPr>
        <w:t>)</w:t>
      </w:r>
    </w:p>
    <w:p w:rsidR="00436653" w:rsidRPr="001677D0" w:rsidRDefault="00436653" w:rsidP="001677D0">
      <w:pPr>
        <w:pStyle w:val="ListParagraph"/>
        <w:spacing w:after="0" w:line="240" w:lineRule="auto"/>
        <w:ind w:left="927"/>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31"/>
        <w:gridCol w:w="2794"/>
      </w:tblGrid>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Дома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Подъём, утренний туалет</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7</w:t>
            </w:r>
            <w:r w:rsidRPr="002E5E3C">
              <w:rPr>
                <w:rFonts w:ascii="Times New Roman" w:hAnsi="Times New Roman" w:cs="Times New Roman"/>
                <w:sz w:val="24"/>
                <w:szCs w:val="24"/>
                <w:vertAlign w:val="superscript"/>
              </w:rPr>
              <w:t>30</w:t>
            </w:r>
          </w:p>
        </w:tc>
      </w:tr>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В дошкольном учреждении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Приём, осмотр, игры, дежурство, ежедневная утренняя гимнастика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завтраку, завтрак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Непосредственная образовательная деятельность (НОД)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подготовка к прогулке, прогулка (игры, наблюдения, труд)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игры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обеду, обед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ко сну, 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Постепенный подъём, воздушные, водные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полднику, полдник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самостоятельная деятельность детей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Чтение художественной литературы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игры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ужину, ужин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уход детей домой</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25</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25</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50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50</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13</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13</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25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25</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50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50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17</w:t>
            </w:r>
            <w:r w:rsidRPr="002E5E3C">
              <w:rPr>
                <w:rFonts w:ascii="Times New Roman" w:hAnsi="Times New Roman" w:cs="Times New Roman"/>
                <w:sz w:val="24"/>
                <w:szCs w:val="24"/>
                <w:vertAlign w:val="superscript"/>
              </w:rPr>
              <w:t>50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17</w:t>
            </w:r>
            <w:r w:rsidRPr="002E5E3C">
              <w:rPr>
                <w:rFonts w:ascii="Times New Roman" w:hAnsi="Times New Roman" w:cs="Times New Roman"/>
                <w:sz w:val="24"/>
                <w:szCs w:val="24"/>
                <w:vertAlign w:val="superscript"/>
              </w:rPr>
              <w:t>50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00</w:t>
            </w:r>
          </w:p>
        </w:tc>
      </w:tr>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Дома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Прогулка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спокойные игры, гигиенические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Укладывание, ночной сон</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20</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20</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20</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20</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(7</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w:t>
            </w:r>
          </w:p>
        </w:tc>
      </w:tr>
    </w:tbl>
    <w:p w:rsidR="00436653" w:rsidRDefault="00436653" w:rsidP="001677D0">
      <w:pPr>
        <w:pStyle w:val="ListParagraph"/>
        <w:spacing w:after="0" w:line="240" w:lineRule="auto"/>
        <w:ind w:left="927"/>
        <w:jc w:val="center"/>
        <w:rPr>
          <w:rFonts w:ascii="Times New Roman" w:hAnsi="Times New Roman" w:cs="Times New Roman"/>
          <w:b/>
          <w:bCs/>
          <w:sz w:val="24"/>
          <w:szCs w:val="24"/>
        </w:rPr>
      </w:pPr>
    </w:p>
    <w:p w:rsidR="00436653" w:rsidRPr="001677D0" w:rsidRDefault="00436653" w:rsidP="0045673A">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r>
        <w:rPr>
          <w:rFonts w:ascii="Times New Roman" w:hAnsi="Times New Roman" w:cs="Times New Roman"/>
          <w:b/>
          <w:bCs/>
          <w:sz w:val="24"/>
          <w:szCs w:val="24"/>
        </w:rPr>
        <w:t>(В тёплый период – июнь – август)</w:t>
      </w:r>
    </w:p>
    <w:p w:rsidR="00436653" w:rsidRPr="008D0CF2" w:rsidRDefault="00436653" w:rsidP="0045673A">
      <w:pPr>
        <w:pStyle w:val="ListParagraph"/>
        <w:tabs>
          <w:tab w:val="left" w:pos="3810"/>
          <w:tab w:val="center" w:pos="5386"/>
        </w:tabs>
        <w:spacing w:after="0" w:line="240" w:lineRule="auto"/>
        <w:ind w:left="927"/>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31"/>
        <w:gridCol w:w="2794"/>
      </w:tblGrid>
      <w:tr w:rsidR="00436653" w:rsidRPr="002E5E3C">
        <w:tc>
          <w:tcPr>
            <w:tcW w:w="653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Утренний приём, игры, индивидуальное общение воспитателя с детьми, утренняя гимнастика, самостоятельная деятельность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Завтрак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Самостоятельные игры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образовательная деятельность на прогулке, прогулка (игры, наблюдения, труд), возвращение с прогулки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обеду, обед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ко сну, 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Постепенный подъём, пробуждающая гимнастика после сна, воздушные, водные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полднику, полдник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досуги, общение и самостоятельная деятельность детей по интересам</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 возвращение с прогулки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ужину, ужин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уход детей домой</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50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50</w:t>
            </w:r>
            <w:r w:rsidRPr="002E5E3C">
              <w:rPr>
                <w:rFonts w:ascii="Times New Roman" w:hAnsi="Times New Roman" w:cs="Times New Roman"/>
                <w:sz w:val="24"/>
                <w:szCs w:val="24"/>
              </w:rPr>
              <w:t>– 9</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13</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13</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35</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35</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00</w:t>
            </w:r>
          </w:p>
        </w:tc>
      </w:tr>
    </w:tbl>
    <w:p w:rsidR="00436653" w:rsidRDefault="00436653" w:rsidP="001677D0">
      <w:pPr>
        <w:pStyle w:val="ListParagraph"/>
        <w:spacing w:after="0" w:line="240" w:lineRule="auto"/>
        <w:ind w:left="927"/>
        <w:jc w:val="center"/>
        <w:rPr>
          <w:rFonts w:ascii="Times New Roman" w:hAnsi="Times New Roman" w:cs="Times New Roman"/>
          <w:b/>
          <w:bCs/>
          <w:sz w:val="24"/>
          <w:szCs w:val="24"/>
        </w:rPr>
      </w:pPr>
    </w:p>
    <w:p w:rsidR="00436653" w:rsidRDefault="00436653" w:rsidP="001677D0">
      <w:pPr>
        <w:pStyle w:val="ListParagraph"/>
        <w:spacing w:after="0" w:line="240" w:lineRule="auto"/>
        <w:ind w:left="927"/>
        <w:jc w:val="center"/>
        <w:rPr>
          <w:rFonts w:ascii="Times New Roman" w:hAnsi="Times New Roman" w:cs="Times New Roman"/>
          <w:b/>
          <w:bCs/>
          <w:sz w:val="28"/>
          <w:szCs w:val="28"/>
        </w:rPr>
      </w:pPr>
    </w:p>
    <w:p w:rsidR="00436653" w:rsidRDefault="00436653" w:rsidP="001677D0">
      <w:pPr>
        <w:pStyle w:val="ListParagraph"/>
        <w:spacing w:after="0" w:line="240" w:lineRule="auto"/>
        <w:ind w:left="927"/>
        <w:jc w:val="center"/>
        <w:rPr>
          <w:rFonts w:ascii="Times New Roman" w:hAnsi="Times New Roman" w:cs="Times New Roman"/>
          <w:b/>
          <w:bCs/>
          <w:sz w:val="28"/>
          <w:szCs w:val="28"/>
        </w:rPr>
      </w:pPr>
    </w:p>
    <w:p w:rsidR="00436653" w:rsidRPr="000A6867" w:rsidRDefault="00436653" w:rsidP="001677D0">
      <w:pPr>
        <w:pStyle w:val="ListParagraph"/>
        <w:spacing w:after="0" w:line="240" w:lineRule="auto"/>
        <w:ind w:left="927"/>
        <w:jc w:val="center"/>
        <w:rPr>
          <w:rFonts w:ascii="Times New Roman" w:hAnsi="Times New Roman" w:cs="Times New Roman"/>
          <w:b/>
          <w:bCs/>
          <w:sz w:val="28"/>
          <w:szCs w:val="28"/>
        </w:rPr>
      </w:pPr>
      <w:r w:rsidRPr="000A6867">
        <w:rPr>
          <w:rFonts w:ascii="Times New Roman" w:hAnsi="Times New Roman" w:cs="Times New Roman"/>
          <w:b/>
          <w:bCs/>
          <w:sz w:val="28"/>
          <w:szCs w:val="28"/>
        </w:rPr>
        <w:t>Старшая группа</w:t>
      </w:r>
      <w:r>
        <w:rPr>
          <w:rFonts w:ascii="Times New Roman" w:hAnsi="Times New Roman" w:cs="Times New Roman"/>
          <w:b/>
          <w:bCs/>
          <w:sz w:val="28"/>
          <w:szCs w:val="28"/>
        </w:rPr>
        <w:t xml:space="preserve"> (От 5 до 6 лет)</w:t>
      </w:r>
    </w:p>
    <w:p w:rsidR="00436653" w:rsidRPr="001677D0" w:rsidRDefault="00436653" w:rsidP="001677D0">
      <w:pPr>
        <w:pStyle w:val="ListParagraph"/>
        <w:spacing w:after="0" w:line="240" w:lineRule="auto"/>
        <w:ind w:left="927"/>
        <w:jc w:val="center"/>
        <w:rPr>
          <w:rFonts w:ascii="Times New Roman" w:hAnsi="Times New Roman" w:cs="Times New Roman"/>
          <w:b/>
          <w:bCs/>
          <w:sz w:val="24"/>
          <w:szCs w:val="24"/>
        </w:rPr>
      </w:pPr>
      <w:r>
        <w:rPr>
          <w:rFonts w:ascii="Times New Roman" w:hAnsi="Times New Roman" w:cs="Times New Roman"/>
          <w:b/>
          <w:bCs/>
          <w:sz w:val="24"/>
          <w:szCs w:val="24"/>
        </w:rPr>
        <w:t>(в холодный период – сентябрь – май)</w:t>
      </w:r>
    </w:p>
    <w:p w:rsidR="00436653" w:rsidRPr="001677D0" w:rsidRDefault="00436653" w:rsidP="001677D0">
      <w:pPr>
        <w:pStyle w:val="ListParagraph"/>
        <w:spacing w:after="0" w:line="240" w:lineRule="auto"/>
        <w:ind w:left="927"/>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31"/>
        <w:gridCol w:w="2794"/>
      </w:tblGrid>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Дома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Подъём, утренний туалет</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7</w:t>
            </w:r>
            <w:r w:rsidRPr="002E5E3C">
              <w:rPr>
                <w:rFonts w:ascii="Times New Roman" w:hAnsi="Times New Roman" w:cs="Times New Roman"/>
                <w:sz w:val="24"/>
                <w:szCs w:val="24"/>
                <w:vertAlign w:val="superscript"/>
              </w:rPr>
              <w:t>30</w:t>
            </w:r>
          </w:p>
        </w:tc>
      </w:tr>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В детском саду</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Приём и осмотр, игры, дежурство, утренняя гимнастика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завтраку, завтрак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Непосредственная образовательная деятельность (НОД)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подготовка к прогулке, прогулка  (игры, наблюдения, труд)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обеду, обед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ко сну, 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Постепенный подъём, воздушные, водные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полднику, полдник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Игры, самостоятельная деятельность детей, НОД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ужину, ужин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уход детей домой</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55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55</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25</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25</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13</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13</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25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25</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00</w:t>
            </w:r>
          </w:p>
        </w:tc>
      </w:tr>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Дома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Прогулка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спокойные игры, гигиенические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Укладывание, ночной сон</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20</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20</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20</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20</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(7</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w:t>
            </w:r>
          </w:p>
        </w:tc>
      </w:tr>
    </w:tbl>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p>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r>
        <w:rPr>
          <w:rFonts w:ascii="Times New Roman" w:hAnsi="Times New Roman" w:cs="Times New Roman"/>
          <w:b/>
          <w:bCs/>
          <w:sz w:val="24"/>
          <w:szCs w:val="24"/>
        </w:rPr>
        <w:t>(В теплый период – июнь – август)</w:t>
      </w:r>
    </w:p>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31"/>
        <w:gridCol w:w="2794"/>
      </w:tblGrid>
      <w:tr w:rsidR="00436653" w:rsidRPr="002E5E3C">
        <w:tc>
          <w:tcPr>
            <w:tcW w:w="653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Утренний приём и осмотр, игры, дежурство, утренняя гимнастика, самостоятельная деятельность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завтраку, завтрак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Самостоятельные игры, подготовка к образовательной деятельности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подготовка к прогулке, прогулка  (игры, наблюдения, труд)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обеду, обед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ко сну, 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Постепенный подъём, воздушные, водные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полднику, полдник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самостоятельная деятельность детей, досуги, общение по интересам, водные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ужину, ужин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уход детей домой</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25</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25</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13</w:t>
            </w:r>
            <w:r w:rsidRPr="002E5E3C">
              <w:rPr>
                <w:rFonts w:ascii="Times New Roman" w:hAnsi="Times New Roman" w:cs="Times New Roman"/>
                <w:sz w:val="24"/>
                <w:szCs w:val="24"/>
                <w:vertAlign w:val="superscript"/>
              </w:rPr>
              <w:t>10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13</w:t>
            </w:r>
            <w:r w:rsidRPr="002E5E3C">
              <w:rPr>
                <w:rFonts w:ascii="Times New Roman" w:hAnsi="Times New Roman" w:cs="Times New Roman"/>
                <w:sz w:val="24"/>
                <w:szCs w:val="24"/>
                <w:vertAlign w:val="superscript"/>
              </w:rPr>
              <w:t>10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25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25</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00</w:t>
            </w:r>
          </w:p>
        </w:tc>
      </w:tr>
    </w:tbl>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p>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8"/>
          <w:szCs w:val="28"/>
        </w:rPr>
      </w:pPr>
    </w:p>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8"/>
          <w:szCs w:val="28"/>
        </w:rPr>
      </w:pPr>
    </w:p>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8"/>
          <w:szCs w:val="28"/>
        </w:rPr>
      </w:pPr>
    </w:p>
    <w:p w:rsidR="00436653"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8"/>
          <w:szCs w:val="28"/>
        </w:rPr>
      </w:pPr>
    </w:p>
    <w:p w:rsidR="00436653" w:rsidRPr="000A6867"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8"/>
          <w:szCs w:val="28"/>
        </w:rPr>
      </w:pPr>
      <w:r w:rsidRPr="000A6867">
        <w:rPr>
          <w:rFonts w:ascii="Times New Roman" w:hAnsi="Times New Roman" w:cs="Times New Roman"/>
          <w:b/>
          <w:bCs/>
          <w:sz w:val="28"/>
          <w:szCs w:val="28"/>
        </w:rPr>
        <w:t>Подготовительная группа</w:t>
      </w:r>
      <w:r>
        <w:rPr>
          <w:rFonts w:ascii="Times New Roman" w:hAnsi="Times New Roman" w:cs="Times New Roman"/>
          <w:b/>
          <w:bCs/>
          <w:sz w:val="28"/>
          <w:szCs w:val="28"/>
        </w:rPr>
        <w:t xml:space="preserve"> (От 6 до 7 лет) </w:t>
      </w:r>
    </w:p>
    <w:p w:rsidR="00436653" w:rsidRPr="001677D0" w:rsidRDefault="00436653" w:rsidP="001677D0">
      <w:pPr>
        <w:pStyle w:val="ListParagraph"/>
        <w:tabs>
          <w:tab w:val="left" w:pos="3810"/>
          <w:tab w:val="center" w:pos="5386"/>
        </w:tabs>
        <w:spacing w:after="0" w:line="240" w:lineRule="auto"/>
        <w:ind w:left="927"/>
        <w:jc w:val="center"/>
        <w:rPr>
          <w:rFonts w:ascii="Times New Roman" w:hAnsi="Times New Roman" w:cs="Times New Roman"/>
          <w:b/>
          <w:bCs/>
          <w:sz w:val="24"/>
          <w:szCs w:val="24"/>
        </w:rPr>
      </w:pPr>
      <w:r>
        <w:rPr>
          <w:rFonts w:ascii="Times New Roman" w:hAnsi="Times New Roman" w:cs="Times New Roman"/>
          <w:b/>
          <w:bCs/>
          <w:sz w:val="24"/>
          <w:szCs w:val="24"/>
        </w:rPr>
        <w:t>(в холодный период – сентябрь – май)</w:t>
      </w:r>
    </w:p>
    <w:p w:rsidR="00436653" w:rsidRPr="001677D0" w:rsidRDefault="00436653" w:rsidP="001677D0">
      <w:pPr>
        <w:spacing w:after="0" w:line="240" w:lineRule="auto"/>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31"/>
        <w:gridCol w:w="2794"/>
      </w:tblGrid>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Дома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Подъём, утренний туалет</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7</w:t>
            </w:r>
            <w:r w:rsidRPr="002E5E3C">
              <w:rPr>
                <w:rFonts w:ascii="Times New Roman" w:hAnsi="Times New Roman" w:cs="Times New Roman"/>
                <w:sz w:val="24"/>
                <w:szCs w:val="24"/>
                <w:vertAlign w:val="superscript"/>
              </w:rPr>
              <w:t>30</w:t>
            </w:r>
          </w:p>
        </w:tc>
      </w:tr>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В дошкольном учреждении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Приём, осмотр, игры, дежурство, ежедневная утренняя гимнастика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завтраку, завтрак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Непосредственная образовательная деятельность (НОД)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подготовка к прогулке, прогулка (игры, наблюдения, труд)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игры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обеду, обед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ко сну, 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Постепенный подъём, воздушные, водные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полднику, полдник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самостоятельная деятельность детей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Чтение художественной литературы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игры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ужину, ужин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уход детей домой</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10</w:t>
            </w:r>
            <w:r w:rsidRPr="002E5E3C">
              <w:rPr>
                <w:rFonts w:ascii="Times New Roman" w:hAnsi="Times New Roman" w:cs="Times New Roman"/>
                <w:sz w:val="24"/>
                <w:szCs w:val="24"/>
                <w:vertAlign w:val="superscript"/>
              </w:rPr>
              <w:t>50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10</w:t>
            </w:r>
            <w:r w:rsidRPr="002E5E3C">
              <w:rPr>
                <w:rFonts w:ascii="Times New Roman" w:hAnsi="Times New Roman" w:cs="Times New Roman"/>
                <w:sz w:val="24"/>
                <w:szCs w:val="24"/>
                <w:vertAlign w:val="superscript"/>
              </w:rPr>
              <w:t>50</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35</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35</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13</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13</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25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25</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00</w:t>
            </w:r>
          </w:p>
        </w:tc>
      </w:tr>
      <w:tr w:rsidR="00436653" w:rsidRPr="002E5E3C">
        <w:tc>
          <w:tcPr>
            <w:tcW w:w="6531"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Дома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Прогулка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спокойные игры, гигиенические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Укладывание, ночной сон</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20</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20</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20</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20</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6</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(7</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w:t>
            </w:r>
          </w:p>
        </w:tc>
      </w:tr>
    </w:tbl>
    <w:p w:rsidR="00436653" w:rsidRDefault="00436653" w:rsidP="001677D0">
      <w:pPr>
        <w:pStyle w:val="ListParagraph"/>
        <w:spacing w:after="0"/>
        <w:ind w:left="927"/>
        <w:jc w:val="center"/>
        <w:rPr>
          <w:rFonts w:ascii="Times New Roman" w:hAnsi="Times New Roman" w:cs="Times New Roman"/>
          <w:b/>
          <w:bCs/>
          <w:sz w:val="24"/>
          <w:szCs w:val="24"/>
        </w:rPr>
      </w:pPr>
    </w:p>
    <w:p w:rsidR="00436653" w:rsidRDefault="00436653" w:rsidP="001677D0">
      <w:pPr>
        <w:pStyle w:val="ListParagraph"/>
        <w:spacing w:after="0"/>
        <w:ind w:left="927"/>
        <w:jc w:val="center"/>
        <w:rPr>
          <w:rFonts w:ascii="Times New Roman" w:hAnsi="Times New Roman" w:cs="Times New Roman"/>
          <w:b/>
          <w:bCs/>
          <w:sz w:val="24"/>
          <w:szCs w:val="24"/>
        </w:rPr>
      </w:pPr>
      <w:r>
        <w:rPr>
          <w:rFonts w:ascii="Times New Roman" w:hAnsi="Times New Roman" w:cs="Times New Roman"/>
          <w:b/>
          <w:bCs/>
          <w:sz w:val="24"/>
          <w:szCs w:val="24"/>
        </w:rPr>
        <w:t>(В теплый период – июнь – август)</w:t>
      </w:r>
    </w:p>
    <w:p w:rsidR="00436653" w:rsidRDefault="00436653" w:rsidP="001677D0">
      <w:pPr>
        <w:pStyle w:val="ListParagraph"/>
        <w:spacing w:after="0"/>
        <w:ind w:left="927"/>
        <w:jc w:val="center"/>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31"/>
        <w:gridCol w:w="2794"/>
      </w:tblGrid>
      <w:tr w:rsidR="00436653" w:rsidRPr="002E5E3C">
        <w:tc>
          <w:tcPr>
            <w:tcW w:w="6531"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Утренний приём, осмотр, игры, дежурство, ежедневная утренняя гимнастика, индивидуальное общение воспитателя с детьми, самостоятельная деятельность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Завтрак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подготовка к образовательной деятельности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 (игры, наблюдения, труд)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игры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обеду, обед</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ко сну, 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Постепенный подъём, воздушные, водные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полднику, полдник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Игры, самостоятельная деятельность детей, досуги, общение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прогулке, прогулка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Возвращение с прогулки, игры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Подготовка к ужину, ужин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Игры, уход детей домой</w:t>
            </w:r>
          </w:p>
        </w:tc>
        <w:tc>
          <w:tcPr>
            <w:tcW w:w="2794"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7</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8</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8</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9</w:t>
            </w:r>
            <w:r w:rsidRPr="002E5E3C">
              <w:rPr>
                <w:rFonts w:ascii="Times New Roman" w:hAnsi="Times New Roman" w:cs="Times New Roman"/>
                <w:sz w:val="24"/>
                <w:szCs w:val="24"/>
                <w:vertAlign w:val="superscript"/>
              </w:rPr>
              <w:t>30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9</w:t>
            </w:r>
            <w:r w:rsidRPr="002E5E3C">
              <w:rPr>
                <w:rFonts w:ascii="Times New Roman" w:hAnsi="Times New Roman" w:cs="Times New Roman"/>
                <w:sz w:val="24"/>
                <w:szCs w:val="24"/>
                <w:vertAlign w:val="superscript"/>
              </w:rPr>
              <w:t>30</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35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35</w:t>
            </w:r>
            <w:r w:rsidRPr="002E5E3C">
              <w:rPr>
                <w:rFonts w:ascii="Times New Roman" w:hAnsi="Times New Roman" w:cs="Times New Roman"/>
                <w:sz w:val="24"/>
                <w:szCs w:val="24"/>
              </w:rPr>
              <w:t xml:space="preserve"> – 12</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12</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13</w:t>
            </w:r>
            <w:r w:rsidRPr="002E5E3C">
              <w:rPr>
                <w:rFonts w:ascii="Times New Roman" w:hAnsi="Times New Roman" w:cs="Times New Roman"/>
                <w:sz w:val="24"/>
                <w:szCs w:val="24"/>
                <w:vertAlign w:val="superscript"/>
              </w:rPr>
              <w:t>15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13</w:t>
            </w:r>
            <w:r w:rsidRPr="002E5E3C">
              <w:rPr>
                <w:rFonts w:ascii="Times New Roman" w:hAnsi="Times New Roman" w:cs="Times New Roman"/>
                <w:sz w:val="24"/>
                <w:szCs w:val="24"/>
                <w:vertAlign w:val="superscript"/>
              </w:rPr>
              <w:t>15</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15</w:t>
            </w:r>
            <w:r w:rsidRPr="002E5E3C">
              <w:rPr>
                <w:rFonts w:ascii="Times New Roman" w:hAnsi="Times New Roman" w:cs="Times New Roman"/>
                <w:sz w:val="24"/>
                <w:szCs w:val="24"/>
                <w:vertAlign w:val="superscript"/>
              </w:rPr>
              <w:t>25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15</w:t>
            </w:r>
            <w:r w:rsidRPr="002E5E3C">
              <w:rPr>
                <w:rFonts w:ascii="Times New Roman" w:hAnsi="Times New Roman" w:cs="Times New Roman"/>
                <w:sz w:val="24"/>
                <w:szCs w:val="24"/>
                <w:vertAlign w:val="superscript"/>
              </w:rPr>
              <w:t>25</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16</w:t>
            </w:r>
            <w:r w:rsidRPr="002E5E3C">
              <w:rPr>
                <w:rFonts w:ascii="Times New Roman" w:hAnsi="Times New Roman" w:cs="Times New Roman"/>
                <w:sz w:val="24"/>
                <w:szCs w:val="24"/>
                <w:vertAlign w:val="superscript"/>
              </w:rPr>
              <w:t>40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16</w:t>
            </w:r>
            <w:r w:rsidRPr="002E5E3C">
              <w:rPr>
                <w:rFonts w:ascii="Times New Roman" w:hAnsi="Times New Roman" w:cs="Times New Roman"/>
                <w:sz w:val="24"/>
                <w:szCs w:val="24"/>
                <w:vertAlign w:val="superscript"/>
              </w:rPr>
              <w:t>40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00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00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20</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20</w:t>
            </w:r>
            <w:r w:rsidRPr="002E5E3C">
              <w:rPr>
                <w:rFonts w:ascii="Times New Roman" w:hAnsi="Times New Roman" w:cs="Times New Roman"/>
                <w:sz w:val="24"/>
                <w:szCs w:val="24"/>
              </w:rPr>
              <w:t xml:space="preserve"> – 18</w:t>
            </w:r>
            <w:r w:rsidRPr="002E5E3C">
              <w:rPr>
                <w:rFonts w:ascii="Times New Roman" w:hAnsi="Times New Roman" w:cs="Times New Roman"/>
                <w:sz w:val="24"/>
                <w:szCs w:val="24"/>
                <w:vertAlign w:val="superscript"/>
              </w:rPr>
              <w:t>45</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18</w:t>
            </w:r>
            <w:r w:rsidRPr="002E5E3C">
              <w:rPr>
                <w:rFonts w:ascii="Times New Roman" w:hAnsi="Times New Roman" w:cs="Times New Roman"/>
                <w:sz w:val="24"/>
                <w:szCs w:val="24"/>
                <w:vertAlign w:val="superscript"/>
              </w:rPr>
              <w:t>45</w:t>
            </w:r>
            <w:r w:rsidRPr="002E5E3C">
              <w:rPr>
                <w:rFonts w:ascii="Times New Roman" w:hAnsi="Times New Roman" w:cs="Times New Roman"/>
                <w:sz w:val="24"/>
                <w:szCs w:val="24"/>
              </w:rPr>
              <w:t xml:space="preserve"> – 19</w:t>
            </w:r>
            <w:r w:rsidRPr="002E5E3C">
              <w:rPr>
                <w:rFonts w:ascii="Times New Roman" w:hAnsi="Times New Roman" w:cs="Times New Roman"/>
                <w:sz w:val="24"/>
                <w:szCs w:val="24"/>
                <w:vertAlign w:val="superscript"/>
              </w:rPr>
              <w:t>00</w:t>
            </w:r>
          </w:p>
        </w:tc>
      </w:tr>
    </w:tbl>
    <w:p w:rsidR="00436653" w:rsidRDefault="00436653" w:rsidP="00F56BD1">
      <w:pPr>
        <w:spacing w:after="0" w:line="240" w:lineRule="auto"/>
        <w:rPr>
          <w:rFonts w:ascii="Cambria" w:hAnsi="Cambria" w:cs="Cambria"/>
          <w:b/>
          <w:bCs/>
          <w:sz w:val="32"/>
          <w:szCs w:val="32"/>
        </w:rPr>
      </w:pPr>
    </w:p>
    <w:p w:rsidR="00436653" w:rsidRPr="00F56BD1" w:rsidRDefault="00436653" w:rsidP="00F56BD1">
      <w:pPr>
        <w:spacing w:after="0" w:line="240" w:lineRule="auto"/>
        <w:rPr>
          <w:rFonts w:ascii="Cambria" w:hAnsi="Cambria" w:cs="Cambria"/>
          <w:b/>
          <w:bCs/>
          <w:sz w:val="32"/>
          <w:szCs w:val="32"/>
        </w:rPr>
      </w:pPr>
    </w:p>
    <w:p w:rsidR="00436653" w:rsidRPr="006228B3" w:rsidRDefault="00436653" w:rsidP="00E340A0">
      <w:pPr>
        <w:spacing w:after="0" w:line="240" w:lineRule="auto"/>
        <w:jc w:val="center"/>
        <w:rPr>
          <w:rStyle w:val="Emphasis"/>
          <w:rFonts w:ascii="Times New Roman" w:hAnsi="Times New Roman" w:cs="Times New Roman"/>
          <w:b/>
          <w:bCs/>
          <w:i w:val="0"/>
          <w:iCs w:val="0"/>
          <w:sz w:val="32"/>
          <w:szCs w:val="32"/>
          <w:u w:val="single"/>
        </w:rPr>
      </w:pPr>
      <w:r w:rsidRPr="006228B3">
        <w:rPr>
          <w:rFonts w:ascii="Times New Roman" w:hAnsi="Times New Roman" w:cs="Times New Roman"/>
          <w:b/>
          <w:bCs/>
          <w:sz w:val="32"/>
          <w:szCs w:val="32"/>
          <w:u w:val="single"/>
        </w:rPr>
        <w:t>3.5. Особенности традиционных событий, праздников, мероприятий</w:t>
      </w:r>
    </w:p>
    <w:p w:rsidR="00436653" w:rsidRPr="00B96D44" w:rsidRDefault="00436653" w:rsidP="007D597A">
      <w:pPr>
        <w:pStyle w:val="NormalWeb"/>
        <w:spacing w:before="0" w:beforeAutospacing="0" w:after="0" w:afterAutospacing="0"/>
        <w:ind w:firstLine="567"/>
        <w:jc w:val="center"/>
        <w:rPr>
          <w:i/>
          <w:iCs/>
          <w:sz w:val="28"/>
          <w:szCs w:val="28"/>
        </w:rPr>
      </w:pPr>
      <w:r w:rsidRPr="00B96D44">
        <w:rPr>
          <w:rStyle w:val="Emphasis"/>
          <w:b/>
          <w:bCs/>
          <w:i w:val="0"/>
          <w:iCs w:val="0"/>
          <w:sz w:val="28"/>
          <w:szCs w:val="28"/>
        </w:rPr>
        <w:t>Организация воспитательно-образовательного процесса</w:t>
      </w:r>
    </w:p>
    <w:p w:rsidR="00436653" w:rsidRPr="00E340A0" w:rsidRDefault="00436653" w:rsidP="00E340A0">
      <w:pPr>
        <w:pStyle w:val="NormalWeb"/>
        <w:spacing w:before="0" w:beforeAutospacing="0" w:after="0" w:afterAutospacing="0"/>
        <w:ind w:firstLine="567"/>
        <w:jc w:val="center"/>
        <w:rPr>
          <w:rStyle w:val="Emphasis"/>
          <w:b/>
          <w:bCs/>
          <w:i w:val="0"/>
          <w:iCs w:val="0"/>
          <w:sz w:val="28"/>
          <w:szCs w:val="28"/>
        </w:rPr>
      </w:pPr>
      <w:r>
        <w:rPr>
          <w:rStyle w:val="Emphasis"/>
          <w:b/>
          <w:bCs/>
          <w:i w:val="0"/>
          <w:iCs w:val="0"/>
          <w:sz w:val="28"/>
          <w:szCs w:val="28"/>
        </w:rPr>
        <w:t>в детском саду на день</w:t>
      </w:r>
    </w:p>
    <w:p w:rsidR="00436653" w:rsidRPr="00F06530" w:rsidRDefault="00436653" w:rsidP="007D597A">
      <w:pPr>
        <w:pStyle w:val="NormalWeb"/>
        <w:spacing w:before="0" w:beforeAutospacing="0" w:after="0" w:afterAutospacing="0"/>
        <w:jc w:val="center"/>
        <w:rPr>
          <w:i/>
          <w:iCs/>
        </w:rPr>
      </w:pPr>
      <w:r w:rsidRPr="00F06530">
        <w:rPr>
          <w:rStyle w:val="Emphasis"/>
          <w:b/>
          <w:bCs/>
          <w:i w:val="0"/>
          <w:iCs w:val="0"/>
        </w:rPr>
        <w:t>Младший дошкольный возраст</w:t>
      </w:r>
    </w:p>
    <w:tbl>
      <w:tblPr>
        <w:tblW w:w="949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36"/>
        <w:gridCol w:w="2199"/>
        <w:gridCol w:w="4111"/>
        <w:gridCol w:w="2552"/>
      </w:tblGrid>
      <w:tr w:rsidR="00436653" w:rsidRPr="002E5E3C">
        <w:trPr>
          <w:trHeight w:val="583"/>
        </w:trPr>
        <w:tc>
          <w:tcPr>
            <w:tcW w:w="636" w:type="dxa"/>
          </w:tcPr>
          <w:p w:rsidR="00436653" w:rsidRPr="007D597A" w:rsidRDefault="00436653" w:rsidP="007D597A">
            <w:pPr>
              <w:pStyle w:val="NormalWeb"/>
              <w:spacing w:before="0" w:beforeAutospacing="0" w:after="0" w:afterAutospacing="0"/>
              <w:jc w:val="center"/>
            </w:pPr>
            <w:r w:rsidRPr="007D597A">
              <w:rPr>
                <w:rStyle w:val="Strong"/>
              </w:rPr>
              <w:t>№</w:t>
            </w:r>
          </w:p>
          <w:p w:rsidR="00436653" w:rsidRPr="007D597A" w:rsidRDefault="00436653" w:rsidP="00F06530">
            <w:pPr>
              <w:pStyle w:val="NormalWeb"/>
              <w:spacing w:before="0" w:beforeAutospacing="0" w:after="0" w:afterAutospacing="0"/>
              <w:jc w:val="center"/>
            </w:pPr>
            <w:r w:rsidRPr="007D597A">
              <w:rPr>
                <w:rStyle w:val="Strong"/>
              </w:rPr>
              <w:t>п/п</w:t>
            </w:r>
          </w:p>
        </w:tc>
        <w:tc>
          <w:tcPr>
            <w:tcW w:w="2199" w:type="dxa"/>
          </w:tcPr>
          <w:p w:rsidR="00436653" w:rsidRPr="007D597A" w:rsidRDefault="00436653" w:rsidP="007D597A">
            <w:pPr>
              <w:pStyle w:val="NormalWeb"/>
              <w:jc w:val="center"/>
            </w:pPr>
            <w:r w:rsidRPr="007D597A">
              <w:rPr>
                <w:rStyle w:val="Strong"/>
              </w:rPr>
              <w:t xml:space="preserve">Линия развития ребенка </w:t>
            </w:r>
          </w:p>
        </w:tc>
        <w:tc>
          <w:tcPr>
            <w:tcW w:w="4111" w:type="dxa"/>
          </w:tcPr>
          <w:p w:rsidR="00436653" w:rsidRPr="007D597A" w:rsidRDefault="00436653" w:rsidP="007D597A">
            <w:pPr>
              <w:pStyle w:val="NormalWeb"/>
              <w:jc w:val="center"/>
            </w:pPr>
            <w:r w:rsidRPr="007D597A">
              <w:rPr>
                <w:rStyle w:val="Strong"/>
              </w:rPr>
              <w:t>1 половина дня</w:t>
            </w:r>
          </w:p>
        </w:tc>
        <w:tc>
          <w:tcPr>
            <w:tcW w:w="2552" w:type="dxa"/>
          </w:tcPr>
          <w:p w:rsidR="00436653" w:rsidRPr="007D597A" w:rsidRDefault="00436653" w:rsidP="007D597A">
            <w:pPr>
              <w:pStyle w:val="NormalWeb"/>
              <w:jc w:val="center"/>
            </w:pPr>
            <w:r w:rsidRPr="007D597A">
              <w:rPr>
                <w:rStyle w:val="Strong"/>
              </w:rPr>
              <w:t>2 половина дня</w:t>
            </w:r>
          </w:p>
        </w:tc>
      </w:tr>
      <w:tr w:rsidR="00436653" w:rsidRPr="002E5E3C">
        <w:tc>
          <w:tcPr>
            <w:tcW w:w="636" w:type="dxa"/>
          </w:tcPr>
          <w:p w:rsidR="00436653" w:rsidRPr="007D597A" w:rsidRDefault="00436653" w:rsidP="007D597A">
            <w:pPr>
              <w:pStyle w:val="NormalWeb"/>
              <w:spacing w:before="0" w:beforeAutospacing="0" w:after="0" w:afterAutospacing="0"/>
              <w:jc w:val="center"/>
            </w:pPr>
            <w:r w:rsidRPr="007D597A">
              <w:t>1</w:t>
            </w:r>
          </w:p>
        </w:tc>
        <w:tc>
          <w:tcPr>
            <w:tcW w:w="2199" w:type="dxa"/>
          </w:tcPr>
          <w:p w:rsidR="00436653" w:rsidRPr="007D597A" w:rsidRDefault="00436653" w:rsidP="007D597A">
            <w:pPr>
              <w:pStyle w:val="NormalWeb"/>
              <w:spacing w:before="0" w:beforeAutospacing="0" w:after="0" w:afterAutospacing="0"/>
              <w:jc w:val="center"/>
            </w:pPr>
            <w:r w:rsidRPr="007D597A">
              <w:t>Физическое развитие и оздоровление</w:t>
            </w:r>
          </w:p>
        </w:tc>
        <w:tc>
          <w:tcPr>
            <w:tcW w:w="4111"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 Прием детей на воздухе в теплое время года </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Утренняя гимнастика (подвижные игры, игровые упражнения)</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Гигиенические процедуры (обширное умывание, полоскание рта)</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Закаливание в повседневной жизни (облегченная одежда в группе, одежда по сезону на прогулке, обширное умывание, воздушные ванны)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Физминутки на занятиях</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Физкультурные занятия</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Прогулка в двигательной активности</w:t>
            </w:r>
          </w:p>
        </w:tc>
        <w:tc>
          <w:tcPr>
            <w:tcW w:w="2552" w:type="dxa"/>
          </w:tcPr>
          <w:p w:rsidR="00436653" w:rsidRPr="002E5E3C" w:rsidRDefault="00436653" w:rsidP="007D597A">
            <w:pPr>
              <w:spacing w:after="0" w:line="240" w:lineRule="auto"/>
              <w:ind w:left="79"/>
              <w:rPr>
                <w:rFonts w:ascii="Times New Roman" w:hAnsi="Times New Roman" w:cs="Times New Roman"/>
                <w:sz w:val="24"/>
                <w:szCs w:val="24"/>
              </w:rPr>
            </w:pPr>
            <w:r w:rsidRPr="002E5E3C">
              <w:rPr>
                <w:rFonts w:ascii="Times New Roman" w:hAnsi="Times New Roman" w:cs="Times New Roman"/>
                <w:sz w:val="24"/>
                <w:szCs w:val="24"/>
              </w:rPr>
              <w:t>- Гимнастика после сна</w:t>
            </w:r>
          </w:p>
          <w:p w:rsidR="00436653" w:rsidRPr="002E5E3C" w:rsidRDefault="00436653" w:rsidP="007D597A">
            <w:pPr>
              <w:spacing w:after="0" w:line="240" w:lineRule="auto"/>
              <w:ind w:left="79"/>
              <w:rPr>
                <w:rFonts w:ascii="Times New Roman" w:hAnsi="Times New Roman" w:cs="Times New Roman"/>
                <w:sz w:val="24"/>
                <w:szCs w:val="24"/>
              </w:rPr>
            </w:pPr>
            <w:r w:rsidRPr="002E5E3C">
              <w:rPr>
                <w:rFonts w:ascii="Times New Roman" w:hAnsi="Times New Roman" w:cs="Times New Roman"/>
                <w:sz w:val="24"/>
                <w:szCs w:val="24"/>
              </w:rPr>
              <w:t>- Закаливание (воздушные ванны, ходьба босиком в спальне)</w:t>
            </w:r>
          </w:p>
          <w:p w:rsidR="00436653" w:rsidRPr="002E5E3C" w:rsidRDefault="00436653" w:rsidP="007D597A">
            <w:pPr>
              <w:spacing w:after="0" w:line="240" w:lineRule="auto"/>
              <w:ind w:left="79"/>
              <w:rPr>
                <w:rFonts w:ascii="Times New Roman" w:hAnsi="Times New Roman" w:cs="Times New Roman"/>
                <w:sz w:val="24"/>
                <w:szCs w:val="24"/>
              </w:rPr>
            </w:pPr>
            <w:r w:rsidRPr="002E5E3C">
              <w:rPr>
                <w:rFonts w:ascii="Times New Roman" w:hAnsi="Times New Roman" w:cs="Times New Roman"/>
                <w:sz w:val="24"/>
                <w:szCs w:val="24"/>
              </w:rPr>
              <w:t>- Физкультурные досуги, игры и развлечения</w:t>
            </w:r>
          </w:p>
          <w:p w:rsidR="00436653" w:rsidRPr="002E5E3C" w:rsidRDefault="00436653" w:rsidP="007D597A">
            <w:pPr>
              <w:spacing w:after="0" w:line="240" w:lineRule="auto"/>
              <w:ind w:left="79"/>
              <w:rPr>
                <w:rFonts w:ascii="Times New Roman" w:hAnsi="Times New Roman" w:cs="Times New Roman"/>
                <w:sz w:val="24"/>
                <w:szCs w:val="24"/>
              </w:rPr>
            </w:pPr>
            <w:r w:rsidRPr="002E5E3C">
              <w:rPr>
                <w:rFonts w:ascii="Times New Roman" w:hAnsi="Times New Roman" w:cs="Times New Roman"/>
                <w:sz w:val="24"/>
                <w:szCs w:val="24"/>
              </w:rPr>
              <w:t>- Самостоятельная двигательная деятельность</w:t>
            </w:r>
          </w:p>
          <w:p w:rsidR="00436653" w:rsidRPr="002E5E3C" w:rsidRDefault="00436653" w:rsidP="007D597A">
            <w:pPr>
              <w:spacing w:after="0" w:line="240" w:lineRule="auto"/>
              <w:ind w:left="79"/>
              <w:rPr>
                <w:rFonts w:ascii="Times New Roman" w:hAnsi="Times New Roman" w:cs="Times New Roman"/>
                <w:sz w:val="24"/>
                <w:szCs w:val="24"/>
              </w:rPr>
            </w:pPr>
            <w:r w:rsidRPr="002E5E3C">
              <w:rPr>
                <w:rFonts w:ascii="Times New Roman" w:hAnsi="Times New Roman" w:cs="Times New Roman"/>
                <w:sz w:val="24"/>
                <w:szCs w:val="24"/>
              </w:rPr>
              <w:t>- Прогулка (индивидуальная работа по развитию движений)</w:t>
            </w:r>
          </w:p>
        </w:tc>
      </w:tr>
      <w:tr w:rsidR="00436653" w:rsidRPr="002E5E3C">
        <w:tc>
          <w:tcPr>
            <w:tcW w:w="636" w:type="dxa"/>
          </w:tcPr>
          <w:p w:rsidR="00436653" w:rsidRPr="007D597A" w:rsidRDefault="00436653" w:rsidP="007D597A">
            <w:pPr>
              <w:pStyle w:val="NormalWeb"/>
              <w:spacing w:before="0" w:beforeAutospacing="0" w:after="0" w:afterAutospacing="0"/>
              <w:jc w:val="center"/>
            </w:pPr>
            <w:r w:rsidRPr="007D597A">
              <w:t>2</w:t>
            </w:r>
          </w:p>
        </w:tc>
        <w:tc>
          <w:tcPr>
            <w:tcW w:w="2199" w:type="dxa"/>
          </w:tcPr>
          <w:p w:rsidR="00436653" w:rsidRPr="007D597A" w:rsidRDefault="00436653" w:rsidP="007D597A">
            <w:pPr>
              <w:pStyle w:val="NormalWeb"/>
              <w:spacing w:before="0" w:beforeAutospacing="0" w:after="0" w:afterAutospacing="0"/>
              <w:jc w:val="center"/>
            </w:pPr>
            <w:r w:rsidRPr="007D597A">
              <w:t xml:space="preserve">Познавательное развитие  </w:t>
            </w:r>
          </w:p>
          <w:p w:rsidR="00436653" w:rsidRPr="007D597A" w:rsidRDefault="00436653" w:rsidP="007D597A">
            <w:pPr>
              <w:pStyle w:val="NormalWeb"/>
              <w:spacing w:before="0" w:beforeAutospacing="0" w:after="0" w:afterAutospacing="0"/>
              <w:jc w:val="center"/>
            </w:pPr>
            <w:r w:rsidRPr="007D597A">
              <w:t>Речевое развитие</w:t>
            </w:r>
          </w:p>
        </w:tc>
        <w:tc>
          <w:tcPr>
            <w:tcW w:w="4111"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НОД</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Дидактические игры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Наблюдения</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Беседы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Экскурсии по территории детского сада</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Исследовательская работа, опыты и эксперименты</w:t>
            </w:r>
          </w:p>
        </w:tc>
        <w:tc>
          <w:tcPr>
            <w:tcW w:w="2552"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НОД, игры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Досуги</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Индивидуальная работа</w:t>
            </w:r>
          </w:p>
        </w:tc>
      </w:tr>
      <w:tr w:rsidR="00436653" w:rsidRPr="002E5E3C">
        <w:tc>
          <w:tcPr>
            <w:tcW w:w="636" w:type="dxa"/>
          </w:tcPr>
          <w:p w:rsidR="00436653" w:rsidRPr="007D597A" w:rsidRDefault="00436653" w:rsidP="007D597A">
            <w:pPr>
              <w:pStyle w:val="NormalWeb"/>
              <w:spacing w:before="0" w:beforeAutospacing="0" w:after="0" w:afterAutospacing="0"/>
              <w:jc w:val="center"/>
            </w:pPr>
            <w:r w:rsidRPr="007D597A">
              <w:t>3</w:t>
            </w:r>
          </w:p>
        </w:tc>
        <w:tc>
          <w:tcPr>
            <w:tcW w:w="2199" w:type="dxa"/>
          </w:tcPr>
          <w:p w:rsidR="00436653" w:rsidRPr="007D597A" w:rsidRDefault="00436653" w:rsidP="007D597A">
            <w:pPr>
              <w:pStyle w:val="NormalWeb"/>
              <w:spacing w:before="0" w:beforeAutospacing="0" w:after="0" w:afterAutospacing="0"/>
              <w:jc w:val="center"/>
            </w:pPr>
            <w:r w:rsidRPr="007D597A">
              <w:t>Социально – коммуникативное развитие</w:t>
            </w:r>
          </w:p>
        </w:tc>
        <w:tc>
          <w:tcPr>
            <w:tcW w:w="4111"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Утренний прием детей, индивидуальные и подгрупповые беседы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Оценка эмоционального настроения группы с последующей коррекцией плана работы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Формирование навыков культуры еды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Этика быта, трудовые поручения</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Формирование навыков культуры общения</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Театрализованные игры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Сюжетно-ролевые игры</w:t>
            </w:r>
          </w:p>
        </w:tc>
        <w:tc>
          <w:tcPr>
            <w:tcW w:w="2552"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Индивидуальная работа</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Этика быта</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Трудовые поручения</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Игры с ряжением</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Работа в книжном уголке</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Общение младших и  старших  детей</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Сюжетно-ролевые игры</w:t>
            </w:r>
          </w:p>
        </w:tc>
      </w:tr>
      <w:tr w:rsidR="00436653" w:rsidRPr="002E5E3C">
        <w:tc>
          <w:tcPr>
            <w:tcW w:w="636" w:type="dxa"/>
          </w:tcPr>
          <w:p w:rsidR="00436653" w:rsidRPr="007D597A" w:rsidRDefault="00436653" w:rsidP="007D597A">
            <w:pPr>
              <w:pStyle w:val="NormalWeb"/>
              <w:spacing w:before="0" w:beforeAutospacing="0" w:after="0" w:afterAutospacing="0"/>
              <w:jc w:val="center"/>
            </w:pPr>
            <w:r w:rsidRPr="007D597A">
              <w:t>4</w:t>
            </w:r>
          </w:p>
        </w:tc>
        <w:tc>
          <w:tcPr>
            <w:tcW w:w="2199" w:type="dxa"/>
          </w:tcPr>
          <w:p w:rsidR="00436653" w:rsidRPr="007D597A" w:rsidRDefault="00436653" w:rsidP="007D597A">
            <w:pPr>
              <w:pStyle w:val="NormalWeb"/>
              <w:spacing w:before="0" w:beforeAutospacing="0" w:after="0" w:afterAutospacing="0"/>
              <w:jc w:val="center"/>
            </w:pPr>
            <w:r w:rsidRPr="007D597A">
              <w:t>Художественно-эстетическое развитие</w:t>
            </w:r>
          </w:p>
        </w:tc>
        <w:tc>
          <w:tcPr>
            <w:tcW w:w="4111"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Занятия по музыкальному воспитанию и изобразительной деятельности</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Эстетика быта</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Экскурсии в природу (на участке)</w:t>
            </w:r>
          </w:p>
        </w:tc>
        <w:tc>
          <w:tcPr>
            <w:tcW w:w="2552"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Занятия в изостудии</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Музыкально-художественные досуги</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Индивидуальная работа</w:t>
            </w:r>
          </w:p>
        </w:tc>
      </w:tr>
    </w:tbl>
    <w:p w:rsidR="00436653" w:rsidRDefault="00436653" w:rsidP="007D597A">
      <w:pPr>
        <w:pStyle w:val="NormalWeb"/>
        <w:spacing w:before="0" w:beforeAutospacing="0" w:after="0" w:afterAutospacing="0"/>
        <w:ind w:left="927"/>
        <w:jc w:val="center"/>
        <w:rPr>
          <w:rStyle w:val="Emphasis"/>
          <w:rFonts w:cs="Calibri"/>
          <w:b/>
          <w:bCs/>
          <w:i w:val="0"/>
          <w:iCs w:val="0"/>
        </w:rPr>
      </w:pPr>
    </w:p>
    <w:p w:rsidR="00436653" w:rsidRPr="00F06530" w:rsidRDefault="00436653" w:rsidP="007D597A">
      <w:pPr>
        <w:pStyle w:val="NormalWeb"/>
        <w:spacing w:before="0" w:beforeAutospacing="0" w:after="0" w:afterAutospacing="0"/>
        <w:ind w:left="927"/>
        <w:jc w:val="center"/>
        <w:rPr>
          <w:b/>
          <w:bCs/>
        </w:rPr>
      </w:pPr>
      <w:r w:rsidRPr="00F06530">
        <w:rPr>
          <w:rStyle w:val="Emphasis"/>
          <w:b/>
          <w:bCs/>
          <w:i w:val="0"/>
          <w:iCs w:val="0"/>
        </w:rPr>
        <w:t>Старший дошкольный возраст</w:t>
      </w:r>
    </w:p>
    <w:tbl>
      <w:tblPr>
        <w:tblW w:w="953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60"/>
        <w:gridCol w:w="2314"/>
        <w:gridCol w:w="3828"/>
        <w:gridCol w:w="2835"/>
      </w:tblGrid>
      <w:tr w:rsidR="00436653" w:rsidRPr="002E5E3C">
        <w:tc>
          <w:tcPr>
            <w:tcW w:w="560" w:type="dxa"/>
          </w:tcPr>
          <w:p w:rsidR="00436653" w:rsidRPr="007D597A" w:rsidRDefault="00436653" w:rsidP="00F0488D">
            <w:pPr>
              <w:pStyle w:val="NormalWeb"/>
              <w:spacing w:before="0" w:beforeAutospacing="0" w:after="0" w:afterAutospacing="0"/>
              <w:jc w:val="center"/>
            </w:pPr>
            <w:r w:rsidRPr="007D597A">
              <w:rPr>
                <w:rStyle w:val="Strong"/>
              </w:rPr>
              <w:t>№</w:t>
            </w:r>
          </w:p>
          <w:p w:rsidR="00436653" w:rsidRPr="007D597A" w:rsidRDefault="00436653" w:rsidP="00F06530">
            <w:pPr>
              <w:pStyle w:val="NormalWeb"/>
              <w:spacing w:before="0" w:beforeAutospacing="0" w:after="0" w:afterAutospacing="0"/>
              <w:jc w:val="center"/>
            </w:pPr>
            <w:r w:rsidRPr="007D597A">
              <w:rPr>
                <w:rStyle w:val="Strong"/>
              </w:rPr>
              <w:t>п/п</w:t>
            </w:r>
          </w:p>
        </w:tc>
        <w:tc>
          <w:tcPr>
            <w:tcW w:w="2314" w:type="dxa"/>
          </w:tcPr>
          <w:p w:rsidR="00436653" w:rsidRPr="007D597A" w:rsidRDefault="00436653" w:rsidP="00F0488D">
            <w:pPr>
              <w:pStyle w:val="NormalWeb"/>
              <w:jc w:val="center"/>
            </w:pPr>
            <w:r w:rsidRPr="007D597A">
              <w:rPr>
                <w:rStyle w:val="Strong"/>
              </w:rPr>
              <w:t xml:space="preserve">Линия развития ребенка </w:t>
            </w:r>
          </w:p>
        </w:tc>
        <w:tc>
          <w:tcPr>
            <w:tcW w:w="3828" w:type="dxa"/>
          </w:tcPr>
          <w:p w:rsidR="00436653" w:rsidRPr="007D597A" w:rsidRDefault="00436653" w:rsidP="00F0488D">
            <w:pPr>
              <w:pStyle w:val="NormalWeb"/>
              <w:jc w:val="center"/>
            </w:pPr>
            <w:r w:rsidRPr="007D597A">
              <w:rPr>
                <w:rStyle w:val="Strong"/>
              </w:rPr>
              <w:t>1 половина дня</w:t>
            </w:r>
          </w:p>
        </w:tc>
        <w:tc>
          <w:tcPr>
            <w:tcW w:w="2835" w:type="dxa"/>
          </w:tcPr>
          <w:p w:rsidR="00436653" w:rsidRPr="007D597A" w:rsidRDefault="00436653" w:rsidP="00F0488D">
            <w:pPr>
              <w:pStyle w:val="NormalWeb"/>
              <w:jc w:val="center"/>
            </w:pPr>
            <w:r w:rsidRPr="007D597A">
              <w:rPr>
                <w:rStyle w:val="Strong"/>
              </w:rPr>
              <w:t>2 половина дня</w:t>
            </w:r>
          </w:p>
        </w:tc>
      </w:tr>
      <w:tr w:rsidR="00436653" w:rsidRPr="002E5E3C">
        <w:tc>
          <w:tcPr>
            <w:tcW w:w="560" w:type="dxa"/>
          </w:tcPr>
          <w:p w:rsidR="00436653" w:rsidRPr="007D597A" w:rsidRDefault="00436653" w:rsidP="007D597A">
            <w:pPr>
              <w:pStyle w:val="NormalWeb"/>
              <w:spacing w:before="0" w:beforeAutospacing="0" w:after="0" w:afterAutospacing="0"/>
              <w:jc w:val="center"/>
            </w:pPr>
            <w:r w:rsidRPr="007D597A">
              <w:t>1</w:t>
            </w:r>
          </w:p>
        </w:tc>
        <w:tc>
          <w:tcPr>
            <w:tcW w:w="2314" w:type="dxa"/>
          </w:tcPr>
          <w:p w:rsidR="00436653" w:rsidRPr="007D597A" w:rsidRDefault="00436653" w:rsidP="007D597A">
            <w:pPr>
              <w:pStyle w:val="NormalWeb"/>
              <w:spacing w:before="0" w:beforeAutospacing="0" w:after="0" w:afterAutospacing="0"/>
              <w:jc w:val="center"/>
            </w:pPr>
            <w:r w:rsidRPr="007D597A">
              <w:t>Физическое развитие и оздоровление</w:t>
            </w:r>
          </w:p>
        </w:tc>
        <w:tc>
          <w:tcPr>
            <w:tcW w:w="3828"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Прием детей на воздухе в теплое время года</w:t>
            </w:r>
          </w:p>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Утренняя гимнастика (подвижные игры, игровые сюжеты)</w:t>
            </w:r>
          </w:p>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Гигиенические процедуры (обширное умывание, полоскание рта)</w:t>
            </w:r>
          </w:p>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Закаливание в повседневной жизни (облегченная одежда в группе, одежда по сезону на прогулке, обширное умывание, воздушные ванны)</w:t>
            </w:r>
          </w:p>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Специальные виды закаливания</w:t>
            </w:r>
          </w:p>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Физминутки на занятиях</w:t>
            </w:r>
          </w:p>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Физкультурные занятия</w:t>
            </w:r>
          </w:p>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Прогулка в двигательной активности</w:t>
            </w:r>
          </w:p>
        </w:tc>
        <w:tc>
          <w:tcPr>
            <w:tcW w:w="2835" w:type="dxa"/>
          </w:tcPr>
          <w:p w:rsidR="00436653" w:rsidRPr="002E5E3C" w:rsidRDefault="00436653" w:rsidP="00E340A0">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Гимнастика после сна</w:t>
            </w:r>
          </w:p>
          <w:p w:rsidR="00436653" w:rsidRPr="002E5E3C" w:rsidRDefault="00436653" w:rsidP="00E340A0">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Закаливание (воздушные ванны, ходьба босиком в спальне)</w:t>
            </w:r>
          </w:p>
          <w:p w:rsidR="00436653" w:rsidRPr="002E5E3C" w:rsidRDefault="00436653" w:rsidP="00E340A0">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Физкультурные досуги, игры и развлечения</w:t>
            </w:r>
          </w:p>
          <w:p w:rsidR="00436653" w:rsidRPr="002E5E3C" w:rsidRDefault="00436653" w:rsidP="00E340A0">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Самостоятельная двигательная деятельность</w:t>
            </w:r>
          </w:p>
          <w:p w:rsidR="00436653" w:rsidRPr="002E5E3C" w:rsidRDefault="00436653" w:rsidP="00E340A0">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Прогулка (индивидуальная работа по развитию движений)</w:t>
            </w:r>
          </w:p>
        </w:tc>
      </w:tr>
      <w:tr w:rsidR="00436653" w:rsidRPr="002E5E3C">
        <w:tc>
          <w:tcPr>
            <w:tcW w:w="560" w:type="dxa"/>
          </w:tcPr>
          <w:p w:rsidR="00436653" w:rsidRPr="007D597A" w:rsidRDefault="00436653" w:rsidP="007D597A">
            <w:pPr>
              <w:pStyle w:val="NormalWeb"/>
              <w:spacing w:before="0" w:beforeAutospacing="0" w:after="0" w:afterAutospacing="0"/>
              <w:jc w:val="center"/>
            </w:pPr>
            <w:r w:rsidRPr="007D597A">
              <w:t>2</w:t>
            </w:r>
          </w:p>
        </w:tc>
        <w:tc>
          <w:tcPr>
            <w:tcW w:w="2314" w:type="dxa"/>
          </w:tcPr>
          <w:p w:rsidR="00436653" w:rsidRPr="007D597A" w:rsidRDefault="00436653" w:rsidP="007D597A">
            <w:pPr>
              <w:pStyle w:val="NormalWeb"/>
              <w:spacing w:before="0" w:beforeAutospacing="0" w:after="0" w:afterAutospacing="0"/>
              <w:jc w:val="center"/>
            </w:pPr>
            <w:r w:rsidRPr="007D597A">
              <w:t xml:space="preserve">Познавательное развитие   </w:t>
            </w:r>
          </w:p>
          <w:p w:rsidR="00436653" w:rsidRPr="007D597A" w:rsidRDefault="00436653" w:rsidP="007D597A">
            <w:pPr>
              <w:pStyle w:val="NormalWeb"/>
              <w:spacing w:before="0" w:beforeAutospacing="0" w:after="0" w:afterAutospacing="0"/>
              <w:jc w:val="center"/>
            </w:pPr>
            <w:r w:rsidRPr="007D597A">
              <w:t>Речевое развитие</w:t>
            </w:r>
          </w:p>
        </w:tc>
        <w:tc>
          <w:tcPr>
            <w:tcW w:w="3828"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НОД</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Дидактические игры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Наблюдения</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Беседы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Экскурсии</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Исследовательская работа, опыты и эксперименты</w:t>
            </w:r>
          </w:p>
        </w:tc>
        <w:tc>
          <w:tcPr>
            <w:tcW w:w="2835"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НОД</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Развивающие игры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Интеллектуальные досуги</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Занятия по интересам</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Индивидуальная работа</w:t>
            </w:r>
          </w:p>
        </w:tc>
      </w:tr>
      <w:tr w:rsidR="00436653" w:rsidRPr="002E5E3C">
        <w:tc>
          <w:tcPr>
            <w:tcW w:w="560" w:type="dxa"/>
          </w:tcPr>
          <w:p w:rsidR="00436653" w:rsidRPr="007D597A" w:rsidRDefault="00436653" w:rsidP="007D597A">
            <w:pPr>
              <w:pStyle w:val="NormalWeb"/>
              <w:spacing w:before="0" w:beforeAutospacing="0" w:after="0" w:afterAutospacing="0"/>
              <w:jc w:val="center"/>
            </w:pPr>
            <w:r w:rsidRPr="007D597A">
              <w:t>3</w:t>
            </w:r>
          </w:p>
        </w:tc>
        <w:tc>
          <w:tcPr>
            <w:tcW w:w="2314" w:type="dxa"/>
          </w:tcPr>
          <w:p w:rsidR="00436653" w:rsidRPr="007D597A" w:rsidRDefault="00436653" w:rsidP="007D597A">
            <w:pPr>
              <w:pStyle w:val="NormalWeb"/>
              <w:spacing w:before="0" w:beforeAutospacing="0" w:after="0" w:afterAutospacing="0"/>
              <w:jc w:val="center"/>
            </w:pPr>
            <w:r w:rsidRPr="007D597A">
              <w:t>Социально – коммуникативное развитие</w:t>
            </w:r>
          </w:p>
        </w:tc>
        <w:tc>
          <w:tcPr>
            <w:tcW w:w="3828" w:type="dxa"/>
          </w:tcPr>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Утренний прием детей, индивидуальные и подгрупповые беседы</w:t>
            </w:r>
          </w:p>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Оценка эмоционального настроения группы с последующей коррекцией плана работы</w:t>
            </w:r>
          </w:p>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Формирование навыков культуры еды</w:t>
            </w:r>
          </w:p>
          <w:p w:rsidR="00436653" w:rsidRPr="002E5E3C" w:rsidRDefault="00436653" w:rsidP="000A6867">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Этика быта, трудовые поручения</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Дежурство в столовой, в природном уголке, помощь в подготовке к занятиям</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Формирование навыков культуры общения</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Театрализованные игры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Режиссерские игры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Сюжетно-ролевые игры</w:t>
            </w:r>
          </w:p>
        </w:tc>
        <w:tc>
          <w:tcPr>
            <w:tcW w:w="2835"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Воспитание в процессе хозяйственно-бытового труда и труда в природе                               - Индивидуальная работа</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Этика быта</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Тематические досуги в игровой форме</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Игры с ряжением</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Работа в книжном уголке</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Общение младших и  старших  детей (совместные игры, спектакли, дни дарения)</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Сюжетно-ролевые игры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Режиссерские игры</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Театрализованные игры</w:t>
            </w:r>
          </w:p>
        </w:tc>
      </w:tr>
      <w:tr w:rsidR="00436653" w:rsidRPr="002E5E3C">
        <w:tc>
          <w:tcPr>
            <w:tcW w:w="560" w:type="dxa"/>
          </w:tcPr>
          <w:p w:rsidR="00436653" w:rsidRPr="007D597A" w:rsidRDefault="00436653" w:rsidP="007D597A">
            <w:pPr>
              <w:pStyle w:val="NormalWeb"/>
              <w:spacing w:before="0" w:beforeAutospacing="0" w:after="0" w:afterAutospacing="0"/>
              <w:jc w:val="center"/>
            </w:pPr>
            <w:r w:rsidRPr="007D597A">
              <w:t>4</w:t>
            </w:r>
          </w:p>
        </w:tc>
        <w:tc>
          <w:tcPr>
            <w:tcW w:w="2314" w:type="dxa"/>
          </w:tcPr>
          <w:p w:rsidR="00436653" w:rsidRPr="007D597A" w:rsidRDefault="00436653" w:rsidP="007D597A">
            <w:pPr>
              <w:pStyle w:val="NormalWeb"/>
              <w:spacing w:before="0" w:beforeAutospacing="0" w:after="0" w:afterAutospacing="0"/>
              <w:jc w:val="center"/>
            </w:pPr>
            <w:r w:rsidRPr="007D597A">
              <w:t>Художественно-эстетическое развитие</w:t>
            </w:r>
          </w:p>
        </w:tc>
        <w:tc>
          <w:tcPr>
            <w:tcW w:w="3828"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Занятия по музыкальному воспитанию и изобразительной деятельности</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Эстетика быта</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 Экскурсии в природу </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Посещение музеев</w:t>
            </w:r>
          </w:p>
        </w:tc>
        <w:tc>
          <w:tcPr>
            <w:tcW w:w="2835" w:type="dxa"/>
          </w:tcPr>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Занятия в изостудии</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Музыкально-художественные досуги</w:t>
            </w:r>
          </w:p>
          <w:p w:rsidR="00436653" w:rsidRPr="002E5E3C" w:rsidRDefault="00436653" w:rsidP="007D597A">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Индивидуальная работа</w:t>
            </w:r>
          </w:p>
        </w:tc>
      </w:tr>
    </w:tbl>
    <w:p w:rsidR="00436653" w:rsidRPr="00F06530" w:rsidRDefault="00436653" w:rsidP="00F06530">
      <w:pPr>
        <w:spacing w:after="0" w:line="240" w:lineRule="auto"/>
        <w:rPr>
          <w:rFonts w:ascii="Times New Roman" w:hAnsi="Times New Roman" w:cs="Times New Roman"/>
          <w:b/>
          <w:bCs/>
          <w:sz w:val="24"/>
          <w:szCs w:val="24"/>
        </w:rPr>
      </w:pPr>
    </w:p>
    <w:p w:rsidR="00436653" w:rsidRDefault="00436653" w:rsidP="00F00BF2">
      <w:pPr>
        <w:pStyle w:val="ListParagraph"/>
        <w:spacing w:after="0" w:line="240" w:lineRule="auto"/>
        <w:ind w:left="1440"/>
        <w:jc w:val="center"/>
        <w:rPr>
          <w:rFonts w:ascii="Times New Roman" w:hAnsi="Times New Roman" w:cs="Times New Roman"/>
          <w:b/>
          <w:bCs/>
          <w:sz w:val="24"/>
          <w:szCs w:val="24"/>
        </w:rPr>
      </w:pPr>
      <w:r>
        <w:rPr>
          <w:rFonts w:ascii="Times New Roman" w:hAnsi="Times New Roman" w:cs="Times New Roman"/>
          <w:b/>
          <w:bCs/>
          <w:sz w:val="24"/>
          <w:szCs w:val="24"/>
        </w:rPr>
        <w:t>Модель организации образовательного процесса на год</w:t>
      </w:r>
    </w:p>
    <w:p w:rsidR="00436653" w:rsidRDefault="00436653" w:rsidP="00F00BF2">
      <w:pPr>
        <w:pStyle w:val="ListParagraph"/>
        <w:spacing w:after="0" w:line="240" w:lineRule="auto"/>
        <w:ind w:left="1440"/>
        <w:jc w:val="center"/>
        <w:rPr>
          <w:rFonts w:ascii="Times New Roman" w:hAnsi="Times New Roman" w:cs="Times New Roman"/>
          <w:b/>
          <w:bCs/>
          <w:sz w:val="24"/>
          <w:szCs w:val="24"/>
        </w:rPr>
      </w:pPr>
    </w:p>
    <w:tbl>
      <w:tblPr>
        <w:tblW w:w="949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8"/>
        <w:gridCol w:w="2138"/>
        <w:gridCol w:w="3570"/>
        <w:gridCol w:w="2612"/>
      </w:tblGrid>
      <w:tr w:rsidR="00436653" w:rsidRPr="002E5E3C">
        <w:tc>
          <w:tcPr>
            <w:tcW w:w="1123" w:type="dxa"/>
          </w:tcPr>
          <w:p w:rsidR="00436653" w:rsidRPr="002E5E3C" w:rsidRDefault="00436653" w:rsidP="002E5E3C">
            <w:pPr>
              <w:pStyle w:val="ListParagraph"/>
              <w:spacing w:after="0" w:line="240" w:lineRule="auto"/>
              <w:ind w:left="0"/>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Месяцы </w:t>
            </w:r>
          </w:p>
        </w:tc>
        <w:tc>
          <w:tcPr>
            <w:tcW w:w="2138" w:type="dxa"/>
          </w:tcPr>
          <w:p w:rsidR="00436653" w:rsidRPr="002E5E3C" w:rsidRDefault="00436653" w:rsidP="002E5E3C">
            <w:pPr>
              <w:pStyle w:val="ListParagraph"/>
              <w:spacing w:after="0" w:line="240" w:lineRule="auto"/>
              <w:ind w:left="0"/>
              <w:jc w:val="center"/>
              <w:rPr>
                <w:rFonts w:ascii="Times New Roman" w:hAnsi="Times New Roman" w:cs="Times New Roman"/>
                <w:b/>
                <w:bCs/>
                <w:sz w:val="24"/>
                <w:szCs w:val="24"/>
              </w:rPr>
            </w:pPr>
            <w:r w:rsidRPr="002E5E3C">
              <w:rPr>
                <w:rFonts w:ascii="Times New Roman" w:hAnsi="Times New Roman" w:cs="Times New Roman"/>
                <w:b/>
                <w:bCs/>
                <w:sz w:val="24"/>
                <w:szCs w:val="24"/>
              </w:rPr>
              <w:t>Мероприятия</w:t>
            </w:r>
          </w:p>
        </w:tc>
        <w:tc>
          <w:tcPr>
            <w:tcW w:w="3612" w:type="dxa"/>
          </w:tcPr>
          <w:p w:rsidR="00436653" w:rsidRPr="002E5E3C" w:rsidRDefault="00436653" w:rsidP="002E5E3C">
            <w:pPr>
              <w:pStyle w:val="ListParagraph"/>
              <w:spacing w:after="0" w:line="240" w:lineRule="auto"/>
              <w:ind w:left="0"/>
              <w:jc w:val="center"/>
              <w:rPr>
                <w:rFonts w:ascii="Times New Roman" w:hAnsi="Times New Roman" w:cs="Times New Roman"/>
                <w:b/>
                <w:bCs/>
                <w:sz w:val="24"/>
                <w:szCs w:val="24"/>
              </w:rPr>
            </w:pPr>
            <w:r w:rsidRPr="002E5E3C">
              <w:rPr>
                <w:rFonts w:ascii="Times New Roman" w:hAnsi="Times New Roman" w:cs="Times New Roman"/>
                <w:b/>
                <w:bCs/>
                <w:sz w:val="24"/>
                <w:szCs w:val="24"/>
              </w:rPr>
              <w:t>Сезонные явления в природе</w:t>
            </w:r>
          </w:p>
        </w:tc>
        <w:tc>
          <w:tcPr>
            <w:tcW w:w="2625" w:type="dxa"/>
          </w:tcPr>
          <w:p w:rsidR="00436653" w:rsidRPr="002E5E3C" w:rsidRDefault="00436653" w:rsidP="002E5E3C">
            <w:pPr>
              <w:pStyle w:val="ListParagraph"/>
              <w:spacing w:after="0" w:line="240" w:lineRule="auto"/>
              <w:ind w:left="0"/>
              <w:jc w:val="center"/>
              <w:rPr>
                <w:rFonts w:ascii="Times New Roman" w:hAnsi="Times New Roman" w:cs="Times New Roman"/>
                <w:b/>
                <w:bCs/>
                <w:sz w:val="24"/>
                <w:szCs w:val="24"/>
              </w:rPr>
            </w:pPr>
            <w:r w:rsidRPr="002E5E3C">
              <w:rPr>
                <w:rFonts w:ascii="Times New Roman" w:hAnsi="Times New Roman" w:cs="Times New Roman"/>
                <w:b/>
                <w:bCs/>
                <w:sz w:val="24"/>
                <w:szCs w:val="24"/>
              </w:rPr>
              <w:t>Праздники</w:t>
            </w:r>
          </w:p>
        </w:tc>
      </w:tr>
      <w:tr w:rsidR="00436653" w:rsidRPr="002E5E3C">
        <w:tc>
          <w:tcPr>
            <w:tcW w:w="1123"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Сентябрь </w:t>
            </w:r>
          </w:p>
        </w:tc>
        <w:tc>
          <w:tcPr>
            <w:tcW w:w="2138"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«1 сентября – День Знаний» (подготовительная группа)</w:t>
            </w:r>
          </w:p>
        </w:tc>
        <w:tc>
          <w:tcPr>
            <w:tcW w:w="3612"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Сентябрь – рябинник, хмурень, листопадник, рюинь</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Рюинь – от рева осенних ветров и зверей, особенно оленей.</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Хмурень  - благодаря своим погодным отличиям от других – небо начинает часто хмуриться, идут дожди.</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 xml:space="preserve">Рябинник – созревает, наливается красным цветом рябина. </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Листопадник – начало листопада, деревья снимают летнюю одежду.</w:t>
            </w:r>
          </w:p>
        </w:tc>
        <w:tc>
          <w:tcPr>
            <w:tcW w:w="2625"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День знаний (старшая, подготовительная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красоты (средняя, старшая, подготовительная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День дошкольного работника (старшая, подготовительная группы)</w:t>
            </w:r>
          </w:p>
        </w:tc>
      </w:tr>
      <w:tr w:rsidR="00436653" w:rsidRPr="002E5E3C">
        <w:tc>
          <w:tcPr>
            <w:tcW w:w="1123"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Октябрь </w:t>
            </w:r>
          </w:p>
        </w:tc>
        <w:tc>
          <w:tcPr>
            <w:tcW w:w="2138"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«Лето было да прошло, время осени пришло» (все возрастные группы)</w:t>
            </w:r>
          </w:p>
        </w:tc>
        <w:tc>
          <w:tcPr>
            <w:tcW w:w="3612"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Октябрь – листобой, мокрохвост или грязник, свадебник.</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Листобой – интенсивное опадание листьев с деревьев.</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Мокрохвост или грязник – от осенних дождей, несущих ненастье и грязь.</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Свадебник – в октябре в крестьянском быту традиционно справляли много свадеб.</w:t>
            </w:r>
          </w:p>
        </w:tc>
        <w:tc>
          <w:tcPr>
            <w:tcW w:w="2625"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музыки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Всемирный день животных (средняя, старшая, подготовительная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врача (средняя, старшая, подготовительная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анимации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повара (все возрастные группы)</w:t>
            </w:r>
          </w:p>
        </w:tc>
      </w:tr>
      <w:tr w:rsidR="00436653" w:rsidRPr="002E5E3C">
        <w:tc>
          <w:tcPr>
            <w:tcW w:w="1123"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Ноябрь </w:t>
            </w:r>
          </w:p>
        </w:tc>
        <w:tc>
          <w:tcPr>
            <w:tcW w:w="2138"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«День Матери» (все группы)</w:t>
            </w:r>
          </w:p>
        </w:tc>
        <w:tc>
          <w:tcPr>
            <w:tcW w:w="3612"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Ноябрь – предзимник, грудень.</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Предзимник – последний осенний месяц, предвестник зимы.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Грудень – от груд замерзшей земли со снегом. На древнерусском языке зимняя замерзшая дорога называлась грудным путём.</w:t>
            </w:r>
          </w:p>
        </w:tc>
        <w:tc>
          <w:tcPr>
            <w:tcW w:w="2625"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 xml:space="preserve">День народного единства </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День Матери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Всемирный день приветствий (все возрастные группы)</w:t>
            </w:r>
          </w:p>
        </w:tc>
      </w:tr>
      <w:tr w:rsidR="00436653" w:rsidRPr="002E5E3C">
        <w:tc>
          <w:tcPr>
            <w:tcW w:w="1123"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Декабрь </w:t>
            </w:r>
          </w:p>
        </w:tc>
        <w:tc>
          <w:tcPr>
            <w:tcW w:w="2138"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Новогодние утренники (все возрастные группы)</w:t>
            </w:r>
          </w:p>
        </w:tc>
        <w:tc>
          <w:tcPr>
            <w:tcW w:w="3612"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Декабрь – студень, от стужи и морозов, отмечавших этот месяц в старину.</w:t>
            </w:r>
          </w:p>
        </w:tc>
        <w:tc>
          <w:tcPr>
            <w:tcW w:w="2625"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Всемирный день детского телевидения и радиовещания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Новый год (все возрастные группы)</w:t>
            </w:r>
          </w:p>
        </w:tc>
      </w:tr>
      <w:tr w:rsidR="00436653" w:rsidRPr="002E5E3C">
        <w:tc>
          <w:tcPr>
            <w:tcW w:w="1123"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Январь </w:t>
            </w:r>
          </w:p>
        </w:tc>
        <w:tc>
          <w:tcPr>
            <w:tcW w:w="2138"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Неделя зимних игр и забав (все возрастные группы)</w:t>
            </w:r>
          </w:p>
        </w:tc>
        <w:tc>
          <w:tcPr>
            <w:tcW w:w="3612"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Январь – просинец, сочень или сечень.</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Просинец – от начинающей показываться в это время синевы неба, просияния, от усиления, с прибавлением дня, солнечного света.</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Сочень или сечень – указывает или на перелом зимы, который, по народному поверью, происходит именно в январе, на рассечение зимы на две половины, или на трескучие жестокие морозы.</w:t>
            </w:r>
          </w:p>
        </w:tc>
        <w:tc>
          <w:tcPr>
            <w:tcW w:w="2625"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Всемирный день «спасибо»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зимних видов спорта (все возрастные группы)</w:t>
            </w:r>
          </w:p>
        </w:tc>
      </w:tr>
      <w:tr w:rsidR="00436653" w:rsidRPr="002E5E3C">
        <w:tc>
          <w:tcPr>
            <w:tcW w:w="1123"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Февраль </w:t>
            </w:r>
          </w:p>
        </w:tc>
        <w:tc>
          <w:tcPr>
            <w:tcW w:w="2138"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Развлечение «Армия Российская -смелая могучая» (старшая, подготовительная группы)</w:t>
            </w:r>
          </w:p>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«Масленица широкая!» (все возрастные группы)</w:t>
            </w:r>
          </w:p>
        </w:tc>
        <w:tc>
          <w:tcPr>
            <w:tcW w:w="3612"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Февраль – снежень, бокогрей.</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Снежень – от сильных снегопадов, вьюг, обилия снега, характерных для февраля.</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Бокогрей – в крестьянском быту в феврале скот выходит из хлевов и обогревает бока на солнце, которое становится все ярче, а сами хозяева отогревают бока у печки – все же февраль – холодный зимний месяц.</w:t>
            </w:r>
          </w:p>
        </w:tc>
        <w:tc>
          <w:tcPr>
            <w:tcW w:w="2625"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День защитника отечества (старшая, подготовительная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родного языка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Масленица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p>
        </w:tc>
      </w:tr>
      <w:tr w:rsidR="00436653" w:rsidRPr="002E5E3C">
        <w:tc>
          <w:tcPr>
            <w:tcW w:w="1123"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Март </w:t>
            </w:r>
          </w:p>
        </w:tc>
        <w:tc>
          <w:tcPr>
            <w:tcW w:w="2138"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Мамин праздник (все группы)</w:t>
            </w:r>
          </w:p>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p>
        </w:tc>
        <w:tc>
          <w:tcPr>
            <w:tcW w:w="3612"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Март – зимобор и протальник.</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 xml:space="preserve">Зимобор – побеждающий зиму, открывающий дорогу весне и лету. </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Протальник – в этом месяце начинает таять снег, появляются проталины, капель.</w:t>
            </w:r>
          </w:p>
        </w:tc>
        <w:tc>
          <w:tcPr>
            <w:tcW w:w="2625"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женский день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 xml:space="preserve">Всемирный день земли </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воды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театра (все возрастные группы)</w:t>
            </w:r>
          </w:p>
        </w:tc>
      </w:tr>
      <w:tr w:rsidR="00436653" w:rsidRPr="002E5E3C">
        <w:tc>
          <w:tcPr>
            <w:tcW w:w="1123"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Апрель </w:t>
            </w:r>
          </w:p>
        </w:tc>
        <w:tc>
          <w:tcPr>
            <w:tcW w:w="2138"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Неделя здоровья (все возрастные группы)</w:t>
            </w:r>
          </w:p>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Праздник детской книги (все возрастные группы)</w:t>
            </w:r>
          </w:p>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День космонавтики (старшая, подготовительная группы)</w:t>
            </w:r>
          </w:p>
        </w:tc>
        <w:tc>
          <w:tcPr>
            <w:tcW w:w="3612"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Апрель – брезень, цветень, снегогон.</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Снегогон – активное таяние снега, бегут ручьи, унося с собой остатки снега, прогоняя его.</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Цветень – в апреле начинают зацветать некоторые деревья, расцветает весна.</w:t>
            </w:r>
          </w:p>
        </w:tc>
        <w:tc>
          <w:tcPr>
            <w:tcW w:w="2625"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День смеха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птиц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 xml:space="preserve">Международный день детской книги </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Всемирный день здоровья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День авиации и космонавтики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танца (все возрастные группы)</w:t>
            </w:r>
          </w:p>
        </w:tc>
      </w:tr>
      <w:tr w:rsidR="00436653" w:rsidRPr="002E5E3C">
        <w:tc>
          <w:tcPr>
            <w:tcW w:w="1123"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Май </w:t>
            </w:r>
          </w:p>
        </w:tc>
        <w:tc>
          <w:tcPr>
            <w:tcW w:w="2138" w:type="dxa"/>
          </w:tcPr>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«День Победы» (старшая, подготовительная группы)</w:t>
            </w:r>
          </w:p>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 «Весна-красна пришла» (все возрастные группы)</w:t>
            </w:r>
          </w:p>
          <w:p w:rsidR="00436653" w:rsidRPr="002E5E3C" w:rsidRDefault="00436653" w:rsidP="002E5E3C">
            <w:pPr>
              <w:pStyle w:val="ListParagraph"/>
              <w:spacing w:after="0" w:line="240" w:lineRule="auto"/>
              <w:ind w:left="0"/>
              <w:jc w:val="center"/>
              <w:rPr>
                <w:rFonts w:ascii="Times New Roman" w:hAnsi="Times New Roman" w:cs="Times New Roman"/>
                <w:sz w:val="24"/>
                <w:szCs w:val="24"/>
              </w:rPr>
            </w:pPr>
            <w:r w:rsidRPr="002E5E3C">
              <w:rPr>
                <w:rFonts w:ascii="Times New Roman" w:hAnsi="Times New Roman" w:cs="Times New Roman"/>
                <w:sz w:val="24"/>
                <w:szCs w:val="24"/>
              </w:rPr>
              <w:t xml:space="preserve">Выпускной бал (подготовительная группа) </w:t>
            </w:r>
          </w:p>
        </w:tc>
        <w:tc>
          <w:tcPr>
            <w:tcW w:w="3612"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Май – травник или травень, пролетник.</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Травень – поскольку именно этот месяц славен буйством трав.</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Пролетник – предвестник лета, прокладывает дорогу лету.</w:t>
            </w:r>
          </w:p>
        </w:tc>
        <w:tc>
          <w:tcPr>
            <w:tcW w:w="2625" w:type="dxa"/>
          </w:tcPr>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Праздник весны и труда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День Победы (старшая и подготовительная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Международный день семьи (все возрастные группы)</w:t>
            </w:r>
          </w:p>
          <w:p w:rsidR="00436653" w:rsidRPr="002E5E3C" w:rsidRDefault="00436653" w:rsidP="002E5E3C">
            <w:pPr>
              <w:pStyle w:val="ListParagraph"/>
              <w:spacing w:after="0" w:line="240" w:lineRule="auto"/>
              <w:ind w:left="0"/>
              <w:rPr>
                <w:rFonts w:ascii="Times New Roman" w:hAnsi="Times New Roman" w:cs="Times New Roman"/>
                <w:sz w:val="24"/>
                <w:szCs w:val="24"/>
              </w:rPr>
            </w:pPr>
            <w:r w:rsidRPr="002E5E3C">
              <w:rPr>
                <w:rFonts w:ascii="Times New Roman" w:hAnsi="Times New Roman" w:cs="Times New Roman"/>
                <w:sz w:val="24"/>
                <w:szCs w:val="24"/>
              </w:rPr>
              <w:t>Всемирный день библиотек (день библиотекаря) (все возрастные группы)</w:t>
            </w:r>
          </w:p>
        </w:tc>
      </w:tr>
    </w:tbl>
    <w:p w:rsidR="00436653" w:rsidRDefault="00436653" w:rsidP="00E340A0">
      <w:pPr>
        <w:rPr>
          <w:rFonts w:ascii="Times New Roman" w:hAnsi="Times New Roman" w:cs="Times New Roman"/>
          <w:b/>
          <w:bCs/>
          <w:sz w:val="24"/>
          <w:szCs w:val="24"/>
        </w:rPr>
      </w:pPr>
    </w:p>
    <w:p w:rsidR="00436653" w:rsidRDefault="00436653" w:rsidP="00E340A0">
      <w:pPr>
        <w:rPr>
          <w:rFonts w:ascii="Times New Roman" w:hAnsi="Times New Roman" w:cs="Times New Roman"/>
          <w:b/>
          <w:bCs/>
          <w:sz w:val="24"/>
          <w:szCs w:val="24"/>
        </w:rPr>
      </w:pPr>
    </w:p>
    <w:p w:rsidR="00436653" w:rsidRDefault="00436653" w:rsidP="00E340A0">
      <w:pPr>
        <w:rPr>
          <w:rFonts w:ascii="Times New Roman" w:hAnsi="Times New Roman" w:cs="Times New Roman"/>
          <w:b/>
          <w:bCs/>
          <w:sz w:val="24"/>
          <w:szCs w:val="24"/>
        </w:rPr>
      </w:pPr>
    </w:p>
    <w:p w:rsidR="00436653" w:rsidRDefault="00436653" w:rsidP="00E340A0">
      <w:pPr>
        <w:rPr>
          <w:rFonts w:ascii="Times New Roman" w:hAnsi="Times New Roman" w:cs="Times New Roman"/>
          <w:b/>
          <w:bCs/>
          <w:sz w:val="24"/>
          <w:szCs w:val="24"/>
        </w:rPr>
      </w:pPr>
    </w:p>
    <w:p w:rsidR="00436653" w:rsidRDefault="00436653" w:rsidP="00E340A0">
      <w:pPr>
        <w:rPr>
          <w:rFonts w:ascii="Times New Roman" w:hAnsi="Times New Roman" w:cs="Times New Roman"/>
          <w:b/>
          <w:bCs/>
          <w:sz w:val="24"/>
          <w:szCs w:val="24"/>
        </w:rPr>
      </w:pPr>
    </w:p>
    <w:p w:rsidR="00436653" w:rsidRDefault="00436653" w:rsidP="00E340A0">
      <w:pPr>
        <w:rPr>
          <w:rFonts w:ascii="Times New Roman" w:hAnsi="Times New Roman" w:cs="Times New Roman"/>
          <w:b/>
          <w:bCs/>
          <w:sz w:val="24"/>
          <w:szCs w:val="24"/>
        </w:rPr>
      </w:pPr>
    </w:p>
    <w:p w:rsidR="00436653" w:rsidRDefault="00436653" w:rsidP="00E340A0">
      <w:pPr>
        <w:rPr>
          <w:rFonts w:ascii="Times New Roman" w:hAnsi="Times New Roman" w:cs="Times New Roman"/>
          <w:b/>
          <w:bCs/>
          <w:sz w:val="24"/>
          <w:szCs w:val="24"/>
        </w:rPr>
      </w:pPr>
    </w:p>
    <w:p w:rsidR="00436653" w:rsidRDefault="00436653" w:rsidP="00E340A0">
      <w:pPr>
        <w:rPr>
          <w:rFonts w:ascii="Times New Roman" w:hAnsi="Times New Roman" w:cs="Times New Roman"/>
          <w:b/>
          <w:bCs/>
          <w:sz w:val="24"/>
          <w:szCs w:val="24"/>
        </w:rPr>
      </w:pPr>
    </w:p>
    <w:p w:rsidR="00436653" w:rsidRDefault="00436653" w:rsidP="00E340A0">
      <w:pPr>
        <w:rPr>
          <w:rFonts w:ascii="Times New Roman" w:hAnsi="Times New Roman" w:cs="Times New Roman"/>
          <w:b/>
          <w:bCs/>
          <w:sz w:val="24"/>
          <w:szCs w:val="24"/>
        </w:rPr>
      </w:pPr>
    </w:p>
    <w:p w:rsidR="00436653" w:rsidRDefault="00436653" w:rsidP="00E340A0">
      <w:pPr>
        <w:rPr>
          <w:rFonts w:ascii="Times New Roman" w:hAnsi="Times New Roman" w:cs="Times New Roman"/>
          <w:b/>
          <w:bCs/>
          <w:sz w:val="24"/>
          <w:szCs w:val="24"/>
        </w:rPr>
      </w:pPr>
    </w:p>
    <w:p w:rsidR="00436653" w:rsidRPr="00272770" w:rsidRDefault="00436653" w:rsidP="00FD4935">
      <w:pPr>
        <w:pStyle w:val="ListParagraph"/>
        <w:ind w:left="927"/>
        <w:jc w:val="center"/>
        <w:rPr>
          <w:rFonts w:ascii="Times New Roman" w:hAnsi="Times New Roman" w:cs="Times New Roman"/>
          <w:b/>
          <w:bCs/>
          <w:sz w:val="24"/>
          <w:szCs w:val="24"/>
        </w:rPr>
      </w:pPr>
      <w:r w:rsidRPr="00272770">
        <w:rPr>
          <w:rFonts w:ascii="Times New Roman" w:hAnsi="Times New Roman" w:cs="Times New Roman"/>
          <w:b/>
          <w:bCs/>
          <w:sz w:val="24"/>
          <w:szCs w:val="24"/>
        </w:rPr>
        <w:t>ТЕМАТИЧЕСКИ</w:t>
      </w:r>
      <w:r>
        <w:rPr>
          <w:rFonts w:ascii="Times New Roman" w:hAnsi="Times New Roman" w:cs="Times New Roman"/>
          <w:b/>
          <w:bCs/>
          <w:sz w:val="24"/>
          <w:szCs w:val="24"/>
        </w:rPr>
        <w:t>Е НЕДЕЛИ</w:t>
      </w:r>
    </w:p>
    <w:p w:rsidR="00436653" w:rsidRPr="000B2135" w:rsidRDefault="00436653" w:rsidP="00272770">
      <w:pPr>
        <w:pStyle w:val="ListParagraph"/>
        <w:ind w:left="927"/>
        <w:jc w:val="center"/>
        <w:rPr>
          <w:rFonts w:ascii="Times New Roman" w:hAnsi="Times New Roman" w:cs="Times New Roman"/>
          <w:b/>
          <w:bCs/>
          <w:sz w:val="28"/>
          <w:szCs w:val="28"/>
        </w:rPr>
      </w:pPr>
      <w:r>
        <w:rPr>
          <w:rFonts w:ascii="Times New Roman" w:hAnsi="Times New Roman" w:cs="Times New Roman"/>
          <w:b/>
          <w:bCs/>
          <w:sz w:val="28"/>
          <w:szCs w:val="28"/>
        </w:rPr>
        <w:t xml:space="preserve">Младшая группа (От 3 до 4 лет) </w:t>
      </w:r>
    </w:p>
    <w:tbl>
      <w:tblPr>
        <w:tblW w:w="92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443"/>
        <w:gridCol w:w="5245"/>
      </w:tblGrid>
      <w:tr w:rsidR="00436653" w:rsidRPr="002E5E3C">
        <w:tc>
          <w:tcPr>
            <w:tcW w:w="1526"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Месяц </w:t>
            </w:r>
          </w:p>
        </w:tc>
        <w:tc>
          <w:tcPr>
            <w:tcW w:w="2443"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Недели месяца </w:t>
            </w:r>
          </w:p>
        </w:tc>
        <w:tc>
          <w:tcPr>
            <w:tcW w:w="5245" w:type="dxa"/>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Тематика  недели </w:t>
            </w:r>
          </w:p>
        </w:tc>
      </w:tr>
      <w:tr w:rsidR="00436653" w:rsidRPr="002E5E3C">
        <w:tc>
          <w:tcPr>
            <w:tcW w:w="1526" w:type="dxa"/>
            <w:vMerge w:val="restart"/>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Сентябрь </w:t>
            </w: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«Детский сад»</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2 неделя </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«Детский сад»</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«Игрушки»</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4 неделя </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«Игрушки»</w:t>
            </w:r>
          </w:p>
        </w:tc>
      </w:tr>
      <w:tr w:rsidR="00436653" w:rsidRPr="002E5E3C">
        <w:tc>
          <w:tcPr>
            <w:tcW w:w="1526" w:type="dxa"/>
            <w:vMerge w:val="restart"/>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Октябрь </w:t>
            </w: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«Разноцветная осень»</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«Овощи, фрукты»</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«Правила дорожного движения»</w:t>
            </w:r>
          </w:p>
        </w:tc>
      </w:tr>
      <w:tr w:rsidR="00436653" w:rsidRPr="002E5E3C">
        <w:tc>
          <w:tcPr>
            <w:tcW w:w="1526" w:type="dxa"/>
            <w:vMerge/>
          </w:tcPr>
          <w:p w:rsidR="00436653" w:rsidRPr="002E5E3C" w:rsidRDefault="00436653" w:rsidP="002E5E3C">
            <w:pPr>
              <w:spacing w:after="0" w:line="240" w:lineRule="auto"/>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«Перелётные птицы»</w:t>
            </w:r>
          </w:p>
        </w:tc>
      </w:tr>
      <w:tr w:rsidR="00436653" w:rsidRPr="002E5E3C">
        <w:tc>
          <w:tcPr>
            <w:tcW w:w="1526" w:type="dxa"/>
            <w:vMerge w:val="restart"/>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Ноябрь </w:t>
            </w: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«Дом, семья»</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«Транспорт»</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«Неделя игры и игрушек»</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«Поздняя осень»</w:t>
            </w:r>
          </w:p>
        </w:tc>
      </w:tr>
      <w:tr w:rsidR="00436653" w:rsidRPr="002E5E3C">
        <w:tc>
          <w:tcPr>
            <w:tcW w:w="1526" w:type="dxa"/>
            <w:vMerge w:val="restart"/>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Декабрь </w:t>
            </w: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«Зимушка-зима»</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«Вода, её свойства»</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«Русские обычаи, традиции, народные праздники»</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«Новый год»</w:t>
            </w:r>
          </w:p>
        </w:tc>
      </w:tr>
      <w:tr w:rsidR="00436653" w:rsidRPr="002E5E3C">
        <w:tc>
          <w:tcPr>
            <w:tcW w:w="1526" w:type="dxa"/>
            <w:vMerge w:val="restart"/>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Январь </w:t>
            </w: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«Рождественские каникулы»</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«Животные и птицы зимой»</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«Зимние забавы»</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«ОБЖ (Бытовая техника)»</w:t>
            </w:r>
          </w:p>
        </w:tc>
      </w:tr>
      <w:tr w:rsidR="00436653" w:rsidRPr="002E5E3C">
        <w:tc>
          <w:tcPr>
            <w:tcW w:w="1526" w:type="dxa"/>
            <w:vMerge w:val="restart"/>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Февраль </w:t>
            </w: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 гостях у сказки»</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«Одежда, обувь»</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«Азбука безопасности в помещении и на улице»/ «Вежливые слова»</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«Наши защитники. Масленица»</w:t>
            </w:r>
          </w:p>
        </w:tc>
      </w:tr>
      <w:tr w:rsidR="00436653" w:rsidRPr="002E5E3C">
        <w:tc>
          <w:tcPr>
            <w:tcW w:w="1526" w:type="dxa"/>
            <w:vMerge w:val="restart"/>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Март </w:t>
            </w: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«Весна. Мамин праздник»</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«Продукты. Профессии»</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«Разные рыбки»</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«Неделя детский книги»</w:t>
            </w:r>
          </w:p>
        </w:tc>
      </w:tr>
      <w:tr w:rsidR="00436653" w:rsidRPr="002E5E3C">
        <w:tc>
          <w:tcPr>
            <w:tcW w:w="1526" w:type="dxa"/>
            <w:vMerge w:val="restart"/>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Апрель </w:t>
            </w: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«Перелётные птицы»</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«Посуда. Мебель»</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«Культура поведения»</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«Транспорт. Профессии»</w:t>
            </w:r>
          </w:p>
        </w:tc>
      </w:tr>
      <w:tr w:rsidR="00436653" w:rsidRPr="002E5E3C">
        <w:tc>
          <w:tcPr>
            <w:tcW w:w="1526" w:type="dxa"/>
            <w:vMerge w:val="restart"/>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Май </w:t>
            </w: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«Моя страна»</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«Весенние цветы. Деревья»</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«Насекомые»</w:t>
            </w:r>
          </w:p>
        </w:tc>
      </w:tr>
      <w:tr w:rsidR="00436653" w:rsidRPr="002E5E3C">
        <w:tc>
          <w:tcPr>
            <w:tcW w:w="1526" w:type="dxa"/>
            <w:vMerge/>
          </w:tcPr>
          <w:p w:rsidR="00436653" w:rsidRPr="002E5E3C" w:rsidRDefault="00436653" w:rsidP="002E5E3C">
            <w:pPr>
              <w:spacing w:after="0" w:line="240" w:lineRule="auto"/>
              <w:jc w:val="center"/>
              <w:rPr>
                <w:rFonts w:ascii="Times New Roman" w:hAnsi="Times New Roman" w:cs="Times New Roman"/>
                <w:sz w:val="24"/>
                <w:szCs w:val="24"/>
              </w:rPr>
            </w:pPr>
          </w:p>
        </w:tc>
        <w:tc>
          <w:tcPr>
            <w:tcW w:w="2443"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«Весна. Труд людей весной»</w:t>
            </w:r>
          </w:p>
        </w:tc>
      </w:tr>
    </w:tbl>
    <w:p w:rsidR="00436653" w:rsidRPr="00272770" w:rsidRDefault="00436653" w:rsidP="00272770">
      <w:pPr>
        <w:jc w:val="center"/>
        <w:rPr>
          <w:sz w:val="24"/>
          <w:szCs w:val="24"/>
          <w:u w:val="single"/>
        </w:rPr>
      </w:pPr>
    </w:p>
    <w:p w:rsidR="00436653" w:rsidRDefault="00436653" w:rsidP="00272770">
      <w:pPr>
        <w:jc w:val="center"/>
        <w:rPr>
          <w:sz w:val="28"/>
          <w:szCs w:val="28"/>
          <w:u w:val="single"/>
        </w:rPr>
      </w:pPr>
    </w:p>
    <w:p w:rsidR="00436653" w:rsidRDefault="00436653" w:rsidP="00272770">
      <w:pPr>
        <w:jc w:val="center"/>
        <w:rPr>
          <w:sz w:val="28"/>
          <w:szCs w:val="28"/>
          <w:u w:val="single"/>
        </w:rPr>
      </w:pPr>
    </w:p>
    <w:p w:rsidR="00436653" w:rsidRDefault="00436653" w:rsidP="00272770">
      <w:pPr>
        <w:jc w:val="center"/>
        <w:rPr>
          <w:sz w:val="28"/>
          <w:szCs w:val="28"/>
          <w:u w:val="single"/>
        </w:rPr>
      </w:pPr>
    </w:p>
    <w:p w:rsidR="00436653" w:rsidRPr="000B2135" w:rsidRDefault="00436653" w:rsidP="00272770">
      <w:pPr>
        <w:jc w:val="center"/>
        <w:rPr>
          <w:rFonts w:ascii="Times New Roman" w:hAnsi="Times New Roman" w:cs="Times New Roman"/>
          <w:b/>
          <w:bCs/>
          <w:sz w:val="28"/>
          <w:szCs w:val="28"/>
        </w:rPr>
      </w:pPr>
      <w:r>
        <w:rPr>
          <w:rFonts w:ascii="Times New Roman" w:hAnsi="Times New Roman" w:cs="Times New Roman"/>
          <w:b/>
          <w:bCs/>
          <w:sz w:val="28"/>
          <w:szCs w:val="28"/>
        </w:rPr>
        <w:t>Средняя группа (От 4 до 5 лет)</w:t>
      </w:r>
    </w:p>
    <w:tbl>
      <w:tblPr>
        <w:tblW w:w="92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60"/>
        <w:gridCol w:w="2409"/>
        <w:gridCol w:w="5245"/>
      </w:tblGrid>
      <w:tr w:rsidR="00436653" w:rsidRPr="002E5E3C">
        <w:tc>
          <w:tcPr>
            <w:tcW w:w="1560"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Месяц </w:t>
            </w: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Недели месяца </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Тематика  недели </w:t>
            </w:r>
          </w:p>
        </w:tc>
      </w:tr>
      <w:tr w:rsidR="00436653" w:rsidRPr="002E5E3C">
        <w:tc>
          <w:tcPr>
            <w:tcW w:w="1560"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Сентябрь </w:t>
            </w: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«Детский сад. Наша группа»</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2 неделя </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«Детский сад. Наша группа»</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«Овощи. Фрукты»</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4 неделя </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«Овощи. Фрукты»</w:t>
            </w:r>
          </w:p>
        </w:tc>
      </w:tr>
      <w:tr w:rsidR="00436653" w:rsidRPr="002E5E3C">
        <w:tc>
          <w:tcPr>
            <w:tcW w:w="1560"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Октябрь </w:t>
            </w: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«Перелётные птицы» </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«Правила дорожного движения» </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«Деревья и дары леса»</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«Осень. Труд взрослых»</w:t>
            </w:r>
          </w:p>
        </w:tc>
      </w:tr>
      <w:tr w:rsidR="00436653" w:rsidRPr="002E5E3C">
        <w:tc>
          <w:tcPr>
            <w:tcW w:w="1560"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Ноябрь </w:t>
            </w: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«Поздняя осень» </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«Неделя игры и игрушек» </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«Я вырасту здоровым»</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«Город, в котором мы живём - Иваново»</w:t>
            </w:r>
          </w:p>
        </w:tc>
      </w:tr>
      <w:tr w:rsidR="00436653" w:rsidRPr="002E5E3C">
        <w:tc>
          <w:tcPr>
            <w:tcW w:w="1560"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Декабрь </w:t>
            </w: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«Зимушка-зима»</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«Вода, её свойства»</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«Русские обычаи, традиции, народные праздники»</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«Новый год»</w:t>
            </w:r>
          </w:p>
        </w:tc>
      </w:tr>
      <w:tr w:rsidR="00436653" w:rsidRPr="002E5E3C">
        <w:tc>
          <w:tcPr>
            <w:tcW w:w="1560"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Январь </w:t>
            </w: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«Рождественские каникулы»</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«Животные и птицы зимой»</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«Зимние забавы»</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«ОБЖ (Бытовая техника)»</w:t>
            </w:r>
          </w:p>
        </w:tc>
      </w:tr>
      <w:tr w:rsidR="00436653" w:rsidRPr="002E5E3C">
        <w:tc>
          <w:tcPr>
            <w:tcW w:w="1560"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Февраль </w:t>
            </w: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 гостях у сказки»</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«Животные севера»</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«Азбука безопасности в помещении и на улице»/«Вежливые слова»</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«Наши защитники. Масленица»</w:t>
            </w:r>
          </w:p>
        </w:tc>
      </w:tr>
      <w:tr w:rsidR="00436653" w:rsidRPr="002E5E3C">
        <w:tc>
          <w:tcPr>
            <w:tcW w:w="1560"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Март </w:t>
            </w: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«Весна. Мамин праздник»</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«Продукты. Профессии»</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«Аквариумные и речные рыбки. Жители воды»</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«Неделя детской книги»</w:t>
            </w:r>
          </w:p>
        </w:tc>
      </w:tr>
      <w:tr w:rsidR="00436653" w:rsidRPr="002E5E3C">
        <w:tc>
          <w:tcPr>
            <w:tcW w:w="1560"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Апрель </w:t>
            </w: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«Перелётные птицы»</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«Мы - космонавты»</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«Культура поведения»</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«Транспорт. Профессии»</w:t>
            </w:r>
          </w:p>
        </w:tc>
      </w:tr>
      <w:tr w:rsidR="00436653" w:rsidRPr="002E5E3C">
        <w:tc>
          <w:tcPr>
            <w:tcW w:w="1560"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Май </w:t>
            </w: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«Моя страна. День Победы»</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«Насекомые» </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«Весна. Труд людей весной и летом» </w:t>
            </w:r>
          </w:p>
        </w:tc>
      </w:tr>
      <w:tr w:rsidR="00436653" w:rsidRPr="002E5E3C">
        <w:tc>
          <w:tcPr>
            <w:tcW w:w="1560"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«Вежливые слова»</w:t>
            </w:r>
          </w:p>
        </w:tc>
      </w:tr>
    </w:tbl>
    <w:p w:rsidR="00436653" w:rsidRDefault="00436653" w:rsidP="00272770"/>
    <w:p w:rsidR="00436653" w:rsidRDefault="00436653" w:rsidP="00272770">
      <w:pPr>
        <w:pStyle w:val="ListParagraph"/>
        <w:ind w:left="927"/>
        <w:jc w:val="center"/>
        <w:rPr>
          <w:sz w:val="28"/>
          <w:szCs w:val="28"/>
          <w:u w:val="single"/>
        </w:rPr>
      </w:pPr>
    </w:p>
    <w:p w:rsidR="00436653" w:rsidRDefault="00436653" w:rsidP="00272770">
      <w:pPr>
        <w:pStyle w:val="ListParagraph"/>
        <w:ind w:left="927"/>
        <w:jc w:val="center"/>
        <w:rPr>
          <w:sz w:val="28"/>
          <w:szCs w:val="28"/>
          <w:u w:val="single"/>
        </w:rPr>
      </w:pPr>
    </w:p>
    <w:p w:rsidR="00436653" w:rsidRDefault="00436653" w:rsidP="00272770">
      <w:pPr>
        <w:pStyle w:val="ListParagraph"/>
        <w:ind w:left="927"/>
        <w:jc w:val="center"/>
        <w:rPr>
          <w:sz w:val="28"/>
          <w:szCs w:val="28"/>
          <w:u w:val="single"/>
        </w:rPr>
      </w:pPr>
    </w:p>
    <w:p w:rsidR="00436653" w:rsidRDefault="00436653" w:rsidP="00272770">
      <w:pPr>
        <w:pStyle w:val="ListParagraph"/>
        <w:ind w:left="927"/>
        <w:jc w:val="center"/>
        <w:rPr>
          <w:sz w:val="28"/>
          <w:szCs w:val="28"/>
          <w:u w:val="single"/>
        </w:rPr>
      </w:pPr>
    </w:p>
    <w:p w:rsidR="00436653" w:rsidRPr="000B2135" w:rsidRDefault="00436653" w:rsidP="00272770">
      <w:pPr>
        <w:pStyle w:val="ListParagraph"/>
        <w:ind w:left="927"/>
        <w:jc w:val="center"/>
        <w:rPr>
          <w:rFonts w:ascii="Times New Roman" w:hAnsi="Times New Roman" w:cs="Times New Roman"/>
          <w:b/>
          <w:bCs/>
          <w:sz w:val="28"/>
          <w:szCs w:val="28"/>
        </w:rPr>
      </w:pPr>
      <w:r>
        <w:rPr>
          <w:rFonts w:ascii="Times New Roman" w:hAnsi="Times New Roman" w:cs="Times New Roman"/>
          <w:b/>
          <w:bCs/>
          <w:sz w:val="28"/>
          <w:szCs w:val="28"/>
        </w:rPr>
        <w:t>Старшая группа (От 5 до 6 лет)</w:t>
      </w:r>
    </w:p>
    <w:tbl>
      <w:tblPr>
        <w:tblW w:w="92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443"/>
        <w:gridCol w:w="5245"/>
      </w:tblGrid>
      <w:tr w:rsidR="00436653" w:rsidRPr="002E5E3C">
        <w:tc>
          <w:tcPr>
            <w:tcW w:w="1526"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Месяц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Недели месяца </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Тематика  недели </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Сентябрь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«Детский сад. День Знаний»</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2 неделя </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«Детский сад. День Знаний»</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«Во саду ли во огороде: овощи и фрукты»</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4 неделя </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«Во саду ли во огороде: овощи и фрукты»</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Октябрь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«Осень. Труд взрослых»</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«Дом. Семья»</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«Правила дорожного движения»</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«Перелётные птицы»</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Ноябрь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«Город Иваново»</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«Я вырасту здоровым»</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«Неделя игры и игрушек»</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«Поздняя осень»</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Декабрь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«Зима в природе»</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«Вода, её свойства»</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«Русские обычаи, традиции, народные праздники»</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«Новый год»</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Январь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«Рождественские каникулы»</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«Животные и птицы зимой»</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«Зимние виды транспорта»</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«ОБЖ (Бытовая техника)»</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Февраль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 гостях у сказки»</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«Животные севера. Животные крайнего севера»</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«Азбука безопасности в помещении и на улице»/</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«Вежливые слова»</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«Наши защитники. Масленица»</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Март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«Весна. Праздник 8 марта»</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«Продукты. Профессии»</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«Аквариумные и речные рыбки. </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Животные моря и океанов»</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«Неделя детской книги»</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Апрель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«Весна. Перелётные птицы»</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«Космос. День космонавтики. </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Человек покоритель космоса»</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«Культура поведения»</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«Школа. Школьные принадлежности»</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Май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«Моя страна. День Победы»</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«Весенние цветы. Деревья»</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«Насекомые»</w:t>
            </w:r>
          </w:p>
        </w:tc>
      </w:tr>
      <w:tr w:rsidR="00436653" w:rsidRPr="002E5E3C">
        <w:tc>
          <w:tcPr>
            <w:tcW w:w="1526" w:type="dxa"/>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«Весна. Труд людей весной и летом»</w:t>
            </w:r>
          </w:p>
        </w:tc>
      </w:tr>
    </w:tbl>
    <w:p w:rsidR="00436653" w:rsidRDefault="00436653" w:rsidP="00272770">
      <w:pPr>
        <w:pStyle w:val="ListParagraph"/>
        <w:ind w:left="927"/>
        <w:jc w:val="center"/>
        <w:rPr>
          <w:sz w:val="28"/>
          <w:szCs w:val="28"/>
          <w:u w:val="single"/>
        </w:rPr>
      </w:pPr>
    </w:p>
    <w:p w:rsidR="00436653" w:rsidRDefault="00436653" w:rsidP="00272770">
      <w:pPr>
        <w:pStyle w:val="ListParagraph"/>
        <w:ind w:left="927"/>
        <w:jc w:val="center"/>
        <w:rPr>
          <w:rFonts w:ascii="Times New Roman" w:hAnsi="Times New Roman" w:cs="Times New Roman"/>
          <w:b/>
          <w:bCs/>
          <w:sz w:val="28"/>
          <w:szCs w:val="28"/>
        </w:rPr>
      </w:pPr>
    </w:p>
    <w:p w:rsidR="00436653" w:rsidRDefault="00436653" w:rsidP="00272770">
      <w:pPr>
        <w:pStyle w:val="ListParagraph"/>
        <w:ind w:left="927"/>
        <w:jc w:val="center"/>
        <w:rPr>
          <w:rFonts w:ascii="Times New Roman" w:hAnsi="Times New Roman" w:cs="Times New Roman"/>
          <w:b/>
          <w:bCs/>
          <w:sz w:val="28"/>
          <w:szCs w:val="28"/>
        </w:rPr>
      </w:pPr>
    </w:p>
    <w:p w:rsidR="00436653" w:rsidRDefault="00436653" w:rsidP="00272770">
      <w:pPr>
        <w:pStyle w:val="ListParagraph"/>
        <w:ind w:left="927"/>
        <w:jc w:val="center"/>
        <w:rPr>
          <w:rFonts w:ascii="Times New Roman" w:hAnsi="Times New Roman" w:cs="Times New Roman"/>
          <w:b/>
          <w:bCs/>
          <w:sz w:val="28"/>
          <w:szCs w:val="28"/>
        </w:rPr>
      </w:pPr>
    </w:p>
    <w:p w:rsidR="00436653" w:rsidRPr="000B2135" w:rsidRDefault="00436653" w:rsidP="00272770">
      <w:pPr>
        <w:pStyle w:val="ListParagraph"/>
        <w:ind w:left="927"/>
        <w:jc w:val="center"/>
        <w:rPr>
          <w:rFonts w:ascii="Times New Roman" w:hAnsi="Times New Roman" w:cs="Times New Roman"/>
          <w:b/>
          <w:bCs/>
        </w:rPr>
      </w:pPr>
      <w:r>
        <w:rPr>
          <w:rFonts w:ascii="Times New Roman" w:hAnsi="Times New Roman" w:cs="Times New Roman"/>
          <w:b/>
          <w:bCs/>
          <w:sz w:val="28"/>
          <w:szCs w:val="28"/>
        </w:rPr>
        <w:t xml:space="preserve">Подготовительная группа (От 6 до 7 лет) </w:t>
      </w:r>
    </w:p>
    <w:tbl>
      <w:tblPr>
        <w:tblW w:w="921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2443"/>
        <w:gridCol w:w="5245"/>
      </w:tblGrid>
      <w:tr w:rsidR="00436653" w:rsidRPr="002E5E3C">
        <w:tc>
          <w:tcPr>
            <w:tcW w:w="1526"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Месяц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Недели месяца </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 xml:space="preserve">Тематика  недели </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Сентябрь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«Детский сад. День Знаний»</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2 неделя </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«Детский сад. День Знаний»</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«Во саду ли во огороде: овощи и фрукты»</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4 неделя </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«Во саду ли во огороде: овощи и фрукты»</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Октябрь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«Осень. Труд взрослых»</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«Дом. Семья»</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«Правила дорожного движения»</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«Перелётные птицы»</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Ноябрь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«Город Иваново»</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«Я расту здоровым»</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«Неделя игры и игрушек»</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«Поздняя осень»</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Декабрь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«Зима в природе»</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«Вода, её свойства»</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«Русские обычаи, традиции, народные праздники»</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«Новый год»</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Январь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«Рождественские каникулы»</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«Животные и птицы зимой»</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«Зимние виды спорта»</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«ОБЖ (Бытовая техника)»</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Февраль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 гостях у сказки»</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«Животные севера. </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Животные Арктики и Антарктики»</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«Азбука безопасности в помещении и на улице»/ «Вежливые слова»</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«Наши защитники. Масленица»</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Март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«Весна. Праздник 8 марта»</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«Продукты. Профессии»</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«Аквариумные и речные рыбки.</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Животные моря и океанов»</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«Неделя детской книги»</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Апрель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«Весна. Перелётные птицы»</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«Космос. День космонавтики.</w:t>
            </w:r>
          </w:p>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Человек покоритель космоса»</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«Культура поведения»</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«Школа. Школьные принадлежности»</w:t>
            </w:r>
          </w:p>
        </w:tc>
      </w:tr>
      <w:tr w:rsidR="00436653" w:rsidRPr="002E5E3C">
        <w:tc>
          <w:tcPr>
            <w:tcW w:w="1526" w:type="dxa"/>
            <w:vMerge w:val="restart"/>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 xml:space="preserve">Май </w:t>
            </w: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1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«Моя страна. День Победы»</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2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«Весенние цветы. Деревья»</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3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«Насекомые»</w:t>
            </w:r>
          </w:p>
        </w:tc>
      </w:tr>
      <w:tr w:rsidR="00436653" w:rsidRPr="002E5E3C">
        <w:tc>
          <w:tcPr>
            <w:tcW w:w="0" w:type="auto"/>
            <w:vMerge/>
            <w:tcBorders>
              <w:top w:val="single" w:sz="4" w:space="0" w:color="auto"/>
              <w:left w:val="single" w:sz="4" w:space="0" w:color="auto"/>
              <w:bottom w:val="single" w:sz="4" w:space="0" w:color="auto"/>
              <w:right w:val="single" w:sz="4" w:space="0" w:color="auto"/>
            </w:tcBorders>
            <w:vAlign w:val="center"/>
          </w:tcPr>
          <w:p w:rsidR="00436653" w:rsidRPr="002E5E3C" w:rsidRDefault="00436653" w:rsidP="002E5E3C">
            <w:pPr>
              <w:spacing w:after="0" w:line="240" w:lineRule="auto"/>
              <w:rPr>
                <w:rFonts w:ascii="Times New Roman" w:hAnsi="Times New Roman" w:cs="Times New Roman"/>
                <w:sz w:val="24"/>
                <w:szCs w:val="24"/>
              </w:rPr>
            </w:pPr>
          </w:p>
        </w:tc>
        <w:tc>
          <w:tcPr>
            <w:tcW w:w="2443"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4 неделя</w:t>
            </w:r>
          </w:p>
        </w:tc>
        <w:tc>
          <w:tcPr>
            <w:tcW w:w="5245" w:type="dxa"/>
            <w:tcBorders>
              <w:top w:val="single" w:sz="4" w:space="0" w:color="auto"/>
              <w:left w:val="single" w:sz="4" w:space="0" w:color="auto"/>
              <w:bottom w:val="single" w:sz="4" w:space="0" w:color="auto"/>
              <w:right w:val="single" w:sz="4" w:space="0" w:color="auto"/>
            </w:tcBorders>
          </w:tcPr>
          <w:p w:rsidR="00436653" w:rsidRPr="002E5E3C" w:rsidRDefault="00436653" w:rsidP="002E5E3C">
            <w:pPr>
              <w:spacing w:after="0" w:line="240" w:lineRule="auto"/>
              <w:jc w:val="center"/>
              <w:rPr>
                <w:rFonts w:ascii="Times New Roman" w:hAnsi="Times New Roman" w:cs="Times New Roman"/>
                <w:sz w:val="24"/>
                <w:szCs w:val="24"/>
              </w:rPr>
            </w:pPr>
            <w:r w:rsidRPr="002E5E3C">
              <w:rPr>
                <w:rFonts w:ascii="Times New Roman" w:hAnsi="Times New Roman" w:cs="Times New Roman"/>
                <w:sz w:val="24"/>
                <w:szCs w:val="24"/>
              </w:rPr>
              <w:t>«Весна. Труд людей весной»</w:t>
            </w:r>
          </w:p>
        </w:tc>
      </w:tr>
    </w:tbl>
    <w:p w:rsidR="00436653" w:rsidRDefault="00436653" w:rsidP="00272770">
      <w:pPr>
        <w:pStyle w:val="ListParagraph"/>
        <w:spacing w:after="0" w:line="240" w:lineRule="auto"/>
        <w:ind w:left="1134"/>
        <w:rPr>
          <w:rFonts w:ascii="Cambria" w:hAnsi="Cambria" w:cs="Cambria"/>
          <w:b/>
          <w:bCs/>
          <w:sz w:val="32"/>
          <w:szCs w:val="32"/>
        </w:rPr>
      </w:pPr>
    </w:p>
    <w:p w:rsidR="00436653" w:rsidRDefault="00436653" w:rsidP="00272770">
      <w:pPr>
        <w:pStyle w:val="ListParagraph"/>
        <w:spacing w:after="0" w:line="240" w:lineRule="auto"/>
        <w:ind w:left="1134"/>
        <w:rPr>
          <w:rFonts w:ascii="Cambria" w:hAnsi="Cambria" w:cs="Cambria"/>
          <w:b/>
          <w:bCs/>
          <w:sz w:val="32"/>
          <w:szCs w:val="32"/>
        </w:rPr>
      </w:pPr>
    </w:p>
    <w:p w:rsidR="00436653" w:rsidRDefault="00436653" w:rsidP="00272770">
      <w:pPr>
        <w:pStyle w:val="ListParagraph"/>
        <w:spacing w:after="0" w:line="240" w:lineRule="auto"/>
        <w:ind w:left="1134"/>
        <w:rPr>
          <w:rFonts w:ascii="Cambria" w:hAnsi="Cambria" w:cs="Cambria"/>
          <w:b/>
          <w:bCs/>
          <w:sz w:val="32"/>
          <w:szCs w:val="32"/>
        </w:rPr>
      </w:pPr>
    </w:p>
    <w:p w:rsidR="00436653" w:rsidRPr="00723586" w:rsidRDefault="00436653" w:rsidP="00F56BD1">
      <w:pPr>
        <w:spacing w:after="0" w:line="240" w:lineRule="auto"/>
        <w:rPr>
          <w:rFonts w:ascii="Cambria" w:hAnsi="Cambria" w:cs="Cambria"/>
          <w:sz w:val="24"/>
          <w:szCs w:val="24"/>
        </w:rPr>
      </w:pPr>
    </w:p>
    <w:p w:rsidR="00436653" w:rsidRPr="005707D9" w:rsidRDefault="00436653" w:rsidP="000B2135">
      <w:pPr>
        <w:pStyle w:val="ListParagraph"/>
        <w:spacing w:after="0" w:line="240" w:lineRule="auto"/>
        <w:ind w:left="1134"/>
        <w:jc w:val="center"/>
        <w:rPr>
          <w:rFonts w:ascii="Times New Roman" w:hAnsi="Times New Roman" w:cs="Times New Roman"/>
          <w:b/>
          <w:bCs/>
          <w:sz w:val="32"/>
          <w:szCs w:val="32"/>
          <w:u w:val="single"/>
        </w:rPr>
      </w:pPr>
      <w:r w:rsidRPr="005707D9">
        <w:rPr>
          <w:rFonts w:ascii="Times New Roman" w:hAnsi="Times New Roman" w:cs="Times New Roman"/>
          <w:b/>
          <w:bCs/>
          <w:sz w:val="32"/>
          <w:szCs w:val="32"/>
          <w:u w:val="single"/>
        </w:rPr>
        <w:t>3.6. Особенности организации развивающей предметно-пространственной среды</w:t>
      </w:r>
    </w:p>
    <w:p w:rsidR="00436653" w:rsidRPr="0063747E" w:rsidRDefault="00436653" w:rsidP="0063747E">
      <w:pPr>
        <w:spacing w:after="0" w:line="240" w:lineRule="auto"/>
        <w:rPr>
          <w:rFonts w:ascii="Cambria" w:hAnsi="Cambria" w:cs="Cambria"/>
          <w:b/>
          <w:bCs/>
          <w:sz w:val="32"/>
          <w:szCs w:val="32"/>
        </w:rPr>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103"/>
      </w:tblGrid>
      <w:tr w:rsidR="00436653" w:rsidRPr="002E5E3C">
        <w:tc>
          <w:tcPr>
            <w:tcW w:w="4253" w:type="dxa"/>
          </w:tcPr>
          <w:p w:rsidR="00436653" w:rsidRPr="002E5E3C" w:rsidRDefault="00436653" w:rsidP="002E5E3C">
            <w:pPr>
              <w:spacing w:before="100" w:beforeAutospacing="1" w:after="100" w:afterAutospacing="1"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Вид помещения,                  функциональное использование</w:t>
            </w:r>
          </w:p>
        </w:tc>
        <w:tc>
          <w:tcPr>
            <w:tcW w:w="5103" w:type="dxa"/>
          </w:tcPr>
          <w:p w:rsidR="00436653" w:rsidRPr="002E5E3C" w:rsidRDefault="00436653" w:rsidP="002E5E3C">
            <w:pPr>
              <w:spacing w:before="100" w:beforeAutospacing="1" w:after="100" w:afterAutospacing="1" w:line="240" w:lineRule="auto"/>
              <w:jc w:val="center"/>
              <w:rPr>
                <w:rFonts w:ascii="Times New Roman" w:hAnsi="Times New Roman" w:cs="Times New Roman"/>
                <w:b/>
                <w:bCs/>
                <w:sz w:val="24"/>
                <w:szCs w:val="24"/>
              </w:rPr>
            </w:pPr>
            <w:r w:rsidRPr="002E5E3C">
              <w:rPr>
                <w:rFonts w:ascii="Times New Roman" w:hAnsi="Times New Roman" w:cs="Times New Roman"/>
                <w:b/>
                <w:bCs/>
                <w:sz w:val="24"/>
                <w:szCs w:val="24"/>
              </w:rPr>
              <w:t>Оснащение</w:t>
            </w:r>
          </w:p>
        </w:tc>
      </w:tr>
      <w:tr w:rsidR="00436653" w:rsidRPr="002E5E3C">
        <w:tc>
          <w:tcPr>
            <w:tcW w:w="4253" w:type="dxa"/>
          </w:tcPr>
          <w:p w:rsidR="00436653" w:rsidRPr="002E5E3C" w:rsidRDefault="00436653" w:rsidP="002E5E3C">
            <w:pPr>
              <w:spacing w:after="0" w:line="240" w:lineRule="auto"/>
              <w:rPr>
                <w:rFonts w:ascii="Times New Roman" w:hAnsi="Times New Roman" w:cs="Times New Roman"/>
                <w:b/>
                <w:bCs/>
                <w:sz w:val="24"/>
                <w:szCs w:val="24"/>
                <w:u w:val="single"/>
              </w:rPr>
            </w:pPr>
            <w:r w:rsidRPr="002E5E3C">
              <w:rPr>
                <w:rFonts w:ascii="Times New Roman" w:hAnsi="Times New Roman" w:cs="Times New Roman"/>
                <w:b/>
                <w:bCs/>
                <w:sz w:val="24"/>
                <w:szCs w:val="24"/>
                <w:u w:val="single"/>
              </w:rPr>
              <w:t>Групповые комнаты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1.Образовательная деятельность, осуществляемая в процессе организации различных видов детской деятельности.                                             2. Самостоятельная деятельность детей.                                                             3. Образовательная деятельность, осуществляемая в ходе режимных моментов                                                       4. Индивидуальная работа                                5. Совместные с родителями групповые мероприятия: досуги, конкурсы, развлечения и др.                                                                    6. Групповые родительские собрания                                         </w:t>
            </w:r>
          </w:p>
        </w:tc>
        <w:tc>
          <w:tcPr>
            <w:tcW w:w="5103"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 Детская мебель для практической деятельности: столы, стулья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Уголки сюжетно-ролевых игр: «Дом», «Магазин», «Больница», «Парикмахерская», «Мастерская», «Ателье», «Библиотека», «Школа».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Книжный уголок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Речевой уголок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Природный уголок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Экспериментальный уголок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Уголок театрализации; различные виды театров; ширмы; атрибуты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Уголок ряженья                                                              - Уголок детской изобразительной деятельности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Музыкальный уголок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Спортивный уголок                                                     - Мягкая мебель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 Игрушки: куклы, машинки и др.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Мелкие игрушки для режиссерских игр</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Настольно-печатные игры, лото, домино, мозаика, головоломки, пазлы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Конструкторы разных видов, кубики, строительный материал                                             - Дидактический материал для образовательной деятельности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Макеты, карты, модели, муляжи, схемы групп, модули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Предметы-заместители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Календарь природы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Уголок дежурства по столовой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Магнитные доски, мольберты, подставки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Мебель для взрослых</w:t>
            </w:r>
          </w:p>
        </w:tc>
      </w:tr>
      <w:tr w:rsidR="00436653" w:rsidRPr="002E5E3C">
        <w:tc>
          <w:tcPr>
            <w:tcW w:w="4253" w:type="dxa"/>
          </w:tcPr>
          <w:p w:rsidR="00436653" w:rsidRPr="002E5E3C" w:rsidRDefault="00436653" w:rsidP="002E5E3C">
            <w:pPr>
              <w:spacing w:after="0" w:line="240" w:lineRule="auto"/>
              <w:rPr>
                <w:rFonts w:ascii="Times New Roman" w:hAnsi="Times New Roman" w:cs="Times New Roman"/>
                <w:b/>
                <w:bCs/>
                <w:sz w:val="24"/>
                <w:szCs w:val="24"/>
                <w:u w:val="single"/>
              </w:rPr>
            </w:pPr>
            <w:r w:rsidRPr="002E5E3C">
              <w:rPr>
                <w:rFonts w:ascii="Times New Roman" w:hAnsi="Times New Roman" w:cs="Times New Roman"/>
                <w:b/>
                <w:bCs/>
                <w:sz w:val="24"/>
                <w:szCs w:val="24"/>
                <w:u w:val="single"/>
              </w:rPr>
              <w:t>Спальные помещения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 Дневной сон</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2. Образовательная деятельность, осуществляемая в ходе режимных моментов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3. Гимнастика пробуждения после сна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4. Игровая деятельность                                       5. Эмоциональная разгрузка</w:t>
            </w:r>
          </w:p>
        </w:tc>
        <w:tc>
          <w:tcPr>
            <w:tcW w:w="5103"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Мебель для сна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Оборудование для пробежек босиком по неровным поверхностям, сенсорные дорожки, массажные коврики и мячи,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Подборка аудиокассет и дисков с записями колыбельных песен, русских сказок, потешек, музыкальных произведений, звуков природы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Оборудование для уголков уединения</w:t>
            </w:r>
          </w:p>
        </w:tc>
      </w:tr>
      <w:tr w:rsidR="00436653" w:rsidRPr="002E5E3C">
        <w:tc>
          <w:tcPr>
            <w:tcW w:w="4253" w:type="dxa"/>
          </w:tcPr>
          <w:p w:rsidR="00436653" w:rsidRPr="002E5E3C" w:rsidRDefault="00436653" w:rsidP="002E5E3C">
            <w:pPr>
              <w:spacing w:after="0" w:line="240" w:lineRule="auto"/>
              <w:rPr>
                <w:rFonts w:ascii="Times New Roman" w:hAnsi="Times New Roman" w:cs="Times New Roman"/>
                <w:b/>
                <w:bCs/>
                <w:sz w:val="24"/>
                <w:szCs w:val="24"/>
                <w:u w:val="single"/>
              </w:rPr>
            </w:pPr>
            <w:r w:rsidRPr="002E5E3C">
              <w:rPr>
                <w:rFonts w:ascii="Times New Roman" w:hAnsi="Times New Roman" w:cs="Times New Roman"/>
                <w:b/>
                <w:bCs/>
                <w:sz w:val="24"/>
                <w:szCs w:val="24"/>
                <w:u w:val="single"/>
              </w:rPr>
              <w:t>Приемные групп</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 Образовательная деятельность, осуществляемая в ходе режимных моментов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2. Эмоциональная разгрузка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3. Информационно-просветительская работа с родителями                                        4. Консультативная работа с родителями</w:t>
            </w:r>
          </w:p>
        </w:tc>
        <w:tc>
          <w:tcPr>
            <w:tcW w:w="5103"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Информационные стенды, папки-передвижки для родителей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Выставки детского творчества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Библиотечка литературы для родителей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Схемы-модели одевания для детей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Уголки настроения и эмоциональной разгрузки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«Корзина забытых вещей»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Выносной материал для прогулок</w:t>
            </w:r>
          </w:p>
        </w:tc>
      </w:tr>
      <w:tr w:rsidR="00436653" w:rsidRPr="002E5E3C">
        <w:tc>
          <w:tcPr>
            <w:tcW w:w="4253" w:type="dxa"/>
          </w:tcPr>
          <w:p w:rsidR="00436653" w:rsidRPr="002E5E3C" w:rsidRDefault="00436653" w:rsidP="002E5E3C">
            <w:pPr>
              <w:spacing w:after="0" w:line="240" w:lineRule="auto"/>
              <w:rPr>
                <w:rFonts w:ascii="Times New Roman" w:hAnsi="Times New Roman" w:cs="Times New Roman"/>
                <w:b/>
                <w:bCs/>
                <w:sz w:val="24"/>
                <w:szCs w:val="24"/>
                <w:u w:val="single"/>
              </w:rPr>
            </w:pPr>
            <w:r w:rsidRPr="002E5E3C">
              <w:rPr>
                <w:rFonts w:ascii="Times New Roman" w:hAnsi="Times New Roman" w:cs="Times New Roman"/>
                <w:b/>
                <w:bCs/>
                <w:sz w:val="24"/>
                <w:szCs w:val="24"/>
                <w:u w:val="single"/>
              </w:rPr>
              <w:t>Умывальные комнаты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 Образовательная деятельность, осуществляемая в ходе режимных моментов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2. Гигиенические процедуры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3. Закаливание водой                                             4. Детский труд, связанный с водой</w:t>
            </w:r>
          </w:p>
        </w:tc>
        <w:tc>
          <w:tcPr>
            <w:tcW w:w="5103"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Оборудование для гигиенических процедур</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Оборудование и материалы для детского хозяйственно-бытового труда (стирки, мытья)                                                                               - Оборудование для закаливания водой</w:t>
            </w:r>
          </w:p>
        </w:tc>
      </w:tr>
      <w:tr w:rsidR="00436653" w:rsidRPr="002E5E3C">
        <w:tc>
          <w:tcPr>
            <w:tcW w:w="4253" w:type="dxa"/>
          </w:tcPr>
          <w:p w:rsidR="00436653" w:rsidRPr="002E5E3C" w:rsidRDefault="00436653" w:rsidP="002E5E3C">
            <w:pPr>
              <w:spacing w:after="0" w:line="240" w:lineRule="auto"/>
              <w:rPr>
                <w:rFonts w:ascii="Times New Roman" w:hAnsi="Times New Roman" w:cs="Times New Roman"/>
                <w:b/>
                <w:bCs/>
                <w:sz w:val="24"/>
                <w:szCs w:val="24"/>
                <w:u w:val="single"/>
              </w:rPr>
            </w:pPr>
            <w:r w:rsidRPr="002E5E3C">
              <w:rPr>
                <w:rFonts w:ascii="Times New Roman" w:hAnsi="Times New Roman" w:cs="Times New Roman"/>
                <w:b/>
                <w:bCs/>
                <w:sz w:val="24"/>
                <w:szCs w:val="24"/>
                <w:u w:val="single"/>
              </w:rPr>
              <w:t>Комната двигательной активности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 Совместная образовательная деятельность по физической культуре</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2. Утренняя гимнастика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3. Физкультурные досуги, праздники, развлечения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4. Спортивные праздники, развлечения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5. Индивидуальная работа по развитию основных видов движений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6. Удовлетворение потребности детей в самовыражении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7. Частичное замещение прогулок в непогоду, мороз: организация двигательной активности детей</w:t>
            </w:r>
          </w:p>
        </w:tc>
        <w:tc>
          <w:tcPr>
            <w:tcW w:w="5103"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Разнообразное спортивное оборудование для развития основных видов движений (ходьбы, бега, прыжков, лазания, метания)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Спортивный игровой инвентарь: кегли, мячи, гантели, скакалки, обручи, кубики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Атрибуты и игрушки для подвижных игр</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Мебель: стол, стулья, кресло, полки</w:t>
            </w:r>
          </w:p>
          <w:p w:rsidR="00436653" w:rsidRPr="002E5E3C" w:rsidRDefault="00436653" w:rsidP="002E5E3C">
            <w:pPr>
              <w:spacing w:after="0" w:line="240" w:lineRule="auto"/>
              <w:rPr>
                <w:rFonts w:ascii="Times New Roman" w:hAnsi="Times New Roman" w:cs="Times New Roman"/>
                <w:sz w:val="24"/>
                <w:szCs w:val="24"/>
              </w:rPr>
            </w:pPr>
          </w:p>
        </w:tc>
      </w:tr>
      <w:tr w:rsidR="00436653" w:rsidRPr="002E5E3C">
        <w:tc>
          <w:tcPr>
            <w:tcW w:w="4253" w:type="dxa"/>
          </w:tcPr>
          <w:p w:rsidR="00436653" w:rsidRPr="002E5E3C" w:rsidRDefault="00436653" w:rsidP="002E5E3C">
            <w:pPr>
              <w:spacing w:after="0" w:line="240" w:lineRule="auto"/>
              <w:rPr>
                <w:rFonts w:ascii="Times New Roman" w:hAnsi="Times New Roman" w:cs="Times New Roman"/>
                <w:b/>
                <w:bCs/>
                <w:sz w:val="24"/>
                <w:szCs w:val="24"/>
                <w:u w:val="single"/>
              </w:rPr>
            </w:pPr>
            <w:r w:rsidRPr="002E5E3C">
              <w:rPr>
                <w:rFonts w:ascii="Times New Roman" w:hAnsi="Times New Roman" w:cs="Times New Roman"/>
                <w:b/>
                <w:bCs/>
                <w:sz w:val="24"/>
                <w:szCs w:val="24"/>
                <w:u w:val="single"/>
              </w:rPr>
              <w:t>Музыкальный зал</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 Совместная образовательная деятельность по музыкальному воспитанию, приобщению к музыкальному искусству  и развитию музыкально-художественной деятельности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2. Праздники, утренники, развлечения, досуги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3. Утренняя гимнастика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4. Театральные представления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5. «Музыкальная гостиная»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6. Индивидуальная работа по развитию творческих способностей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7. Частичное замещение прогулок в непогоду, мороз: организация двигательной активности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8. Музыкотерапия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9. Методические мероприятия с педагогами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10. Консультативная работа с родителями и воспитателями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11. Совместные с родителями праздники, досуги и развлечения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12. Родительские собрания, концерты, выставки и другие мероприятия для родителей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13. Совместная образовательная деятельность по физической культуре</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14. Физкультурные досуги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15. Спортивные праздники, развлечения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16. Индивидуальная работа по развитию основных видов движений                                             17. Совместные с родителями физкультурные праздники, досуги и развлечения</w:t>
            </w:r>
          </w:p>
        </w:tc>
        <w:tc>
          <w:tcPr>
            <w:tcW w:w="5103"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Пианино</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Музыкальный центр,  магнитофоны, магнитола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Шкаф для методической литературы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Детские музыкальные инструменты: ударные, ксилофоны, металлофоны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Шумовой оркестр</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Зеркала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Мягкие музыкальные игрушки                               - атрибуты для театрализованной деятельности, наглядные пособия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Стол, стулья для взрослых, хохломские столики и стулья для детей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Подборки аудио- и видеокассет, дисков с музыкальными произведениями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Библиотека методической литературы и пособий, сборники нот</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Разнообразное спортивное оборудование для развития основных видов движений (ходьбы, бега, прыжков, лазания, метания), предупреждения нарушений осанки и плоскостопия, формирования пространственной ориентировки: шведская стенка, дуги, гимнастические скамейки, канат, цели и мешочки для метания, зрительные ориентиры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игровой инвентарь: кегли, мячи, гантели, скакалки, обручи, кубики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Атрибуты и игрушки для подвижных игр</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 Оборудование для спортивных игр: баскетбола, волейбола, хоккея, бадминтона,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-Подборка аудиокассет с комплексами утренней гимнастики и музыкальными произведениями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Мебель «Теремок»</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Баннер «Воздушные шарики»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w:t>
            </w:r>
            <w:bookmarkStart w:id="0" w:name="_GoBack"/>
            <w:bookmarkEnd w:id="0"/>
            <w:r w:rsidRPr="002E5E3C">
              <w:rPr>
                <w:rFonts w:ascii="Times New Roman" w:hAnsi="Times New Roman" w:cs="Times New Roman"/>
                <w:sz w:val="24"/>
                <w:szCs w:val="24"/>
              </w:rPr>
              <w:t>кран, проектор</w:t>
            </w:r>
          </w:p>
        </w:tc>
      </w:tr>
      <w:tr w:rsidR="00436653" w:rsidRPr="002E5E3C">
        <w:tc>
          <w:tcPr>
            <w:tcW w:w="4253" w:type="dxa"/>
          </w:tcPr>
          <w:p w:rsidR="00436653" w:rsidRPr="002E5E3C" w:rsidRDefault="00436653" w:rsidP="002E5E3C">
            <w:pPr>
              <w:spacing w:after="0" w:line="240" w:lineRule="auto"/>
              <w:rPr>
                <w:rFonts w:ascii="Times New Roman" w:hAnsi="Times New Roman" w:cs="Times New Roman"/>
                <w:b/>
                <w:bCs/>
                <w:sz w:val="24"/>
                <w:szCs w:val="24"/>
                <w:u w:val="single"/>
              </w:rPr>
            </w:pPr>
            <w:r w:rsidRPr="002E5E3C">
              <w:rPr>
                <w:rFonts w:ascii="Times New Roman" w:hAnsi="Times New Roman" w:cs="Times New Roman"/>
                <w:b/>
                <w:bCs/>
                <w:sz w:val="24"/>
                <w:szCs w:val="24"/>
                <w:u w:val="single"/>
              </w:rPr>
              <w:t>Методический кабинет</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 Организация консультаций, семинаров, практикумов, тренингов, педагогических советов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2. Удовлетворение информационных, учебно-методических, образовательных потребностей педагогов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3. Организация нормативно-правового обеспечения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4. Самообразование педагогов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5. Подготовка педагогов к выступлениям разного уровня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6. Выставки педагогической литературы, методических разработок и материалов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7. Индивидуальная работа с педагогами, консультации, оказание помощи, обучение</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8. Осуществление электронного документооборота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9. Разработка необходимой документации: планов, положений, проектов, программ и т.п.</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10. Аналитическая деятельность</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11. Изучение и обобщение передового педагогического опыта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12. Обработка и хранение различных документов (архив)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13. Консультативная работа с родителями</w:t>
            </w:r>
          </w:p>
          <w:p w:rsidR="00436653" w:rsidRPr="002E5E3C" w:rsidRDefault="00436653" w:rsidP="002E5E3C">
            <w:pPr>
              <w:spacing w:before="100" w:beforeAutospacing="1" w:after="100" w:afterAutospacing="1" w:line="240" w:lineRule="auto"/>
              <w:rPr>
                <w:rFonts w:ascii="Times New Roman" w:hAnsi="Times New Roman" w:cs="Times New Roman"/>
                <w:sz w:val="24"/>
                <w:szCs w:val="24"/>
              </w:rPr>
            </w:pPr>
          </w:p>
        </w:tc>
        <w:tc>
          <w:tcPr>
            <w:tcW w:w="5103"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Библиотека педагогической, психологической, методической литературы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Библиотека периодических изданий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Библиотека детской литературы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Образовательные программы и технологии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Журнал выдачи методических пособий и литературы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Нормативно-правовая документация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Инструктивные материалы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Годовые планы образовательной деятельности с детьми и методической работы с педагогами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Расписания образовательной и деятельности с детьми, циклограммы совместной деятельности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 Отчеты, аналитические материалы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Обобщенный опыт работы педагогов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Портфолио педагогов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Материалы консультаций, семинаров, практикумов, педагогических советов</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xml:space="preserve">- Методические разработки по всем образовательным областям, формам и методам работы с детьми, взаимодействию с родителями                                                                    - Протоколы заседаний педагогических советов, </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Материалы конкурсов, викторин, смотров, фестивалей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Документы по аттестации педагогических работников, дипломов об образовании, свидетельств о повышении квалификации педагогов                                                                      - Образцы различных документов, бланки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Электронный банк данных</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Пособия для образовательной деятельности с детьми: демонстрационный и раздаточный материал, дидактические игры, игрушки, изделия народных промыслов, иллюстративный материал, мнемотаблицы, модели, схемы и др.</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Мебель: стол для совещаний, стулья, компьютерный стол, стенка самодельная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Оргтехника: компьютер, МФУ, магнитофон, ноутбук, фотоаппарат</w:t>
            </w:r>
          </w:p>
        </w:tc>
      </w:tr>
      <w:tr w:rsidR="00436653" w:rsidRPr="002E5E3C">
        <w:tc>
          <w:tcPr>
            <w:tcW w:w="4253" w:type="dxa"/>
          </w:tcPr>
          <w:p w:rsidR="00436653" w:rsidRPr="002E5E3C" w:rsidRDefault="00436653" w:rsidP="002E5E3C">
            <w:pPr>
              <w:spacing w:after="0" w:line="240" w:lineRule="auto"/>
              <w:rPr>
                <w:rFonts w:ascii="Times New Roman" w:hAnsi="Times New Roman" w:cs="Times New Roman"/>
                <w:b/>
                <w:bCs/>
                <w:sz w:val="24"/>
                <w:szCs w:val="24"/>
                <w:u w:val="single"/>
              </w:rPr>
            </w:pPr>
            <w:r w:rsidRPr="002E5E3C">
              <w:rPr>
                <w:rFonts w:ascii="Times New Roman" w:hAnsi="Times New Roman" w:cs="Times New Roman"/>
                <w:b/>
                <w:bCs/>
                <w:sz w:val="24"/>
                <w:szCs w:val="24"/>
                <w:u w:val="single"/>
              </w:rPr>
              <w:t>Коридоры</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1. Ознакомительная, информационная, просветительская работа с родителями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2. Образовательная деятельность с детьми                                                         3. Информационная, профилактическая работа с сотрудниками</w:t>
            </w:r>
          </w:p>
        </w:tc>
        <w:tc>
          <w:tcPr>
            <w:tcW w:w="5103" w:type="dxa"/>
          </w:tcPr>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Стенд «Визитная карта ДОУ»</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Стенд по противопожарной безопасности «Гражданская оборона и МЧС»</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Стенд по правилам дорожного движения «Красный, жёлтый, зелёный»</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Схемы эвакуации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Стенды по санитарно-просветительской деятельности «Уголок здоровья»</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Стенд «Конвенция о правах ребенка»</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Стенд по педагогической работе в ДОУ, «Советы психолога», «Музыкальное воспитание»</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Стенд объявлений «Для вас, родители!»</w:t>
            </w:r>
          </w:p>
          <w:p w:rsidR="00436653" w:rsidRPr="002E5E3C" w:rsidRDefault="00436653" w:rsidP="002E5E3C">
            <w:pPr>
              <w:spacing w:after="0" w:line="240" w:lineRule="auto"/>
              <w:rPr>
                <w:rFonts w:ascii="Times New Roman" w:hAnsi="Times New Roman" w:cs="Times New Roman"/>
                <w:sz w:val="24"/>
                <w:szCs w:val="24"/>
              </w:rPr>
            </w:pPr>
            <w:r w:rsidRPr="002E5E3C">
              <w:rPr>
                <w:rFonts w:ascii="Times New Roman" w:hAnsi="Times New Roman" w:cs="Times New Roman"/>
                <w:sz w:val="24"/>
                <w:szCs w:val="24"/>
              </w:rPr>
              <w:t>- Выставки детских работ, поделок</w:t>
            </w:r>
          </w:p>
        </w:tc>
      </w:tr>
      <w:tr w:rsidR="00436653" w:rsidRPr="002E5E3C">
        <w:tc>
          <w:tcPr>
            <w:tcW w:w="4253" w:type="dxa"/>
          </w:tcPr>
          <w:p w:rsidR="00436653" w:rsidRPr="002E5E3C" w:rsidRDefault="00436653" w:rsidP="002E5E3C">
            <w:pPr>
              <w:spacing w:before="100" w:beforeAutospacing="1" w:after="100" w:afterAutospacing="1" w:line="240" w:lineRule="auto"/>
              <w:rPr>
                <w:rFonts w:ascii="Times New Roman" w:hAnsi="Times New Roman" w:cs="Times New Roman"/>
                <w:sz w:val="24"/>
                <w:szCs w:val="24"/>
                <w:u w:val="single"/>
              </w:rPr>
            </w:pPr>
            <w:r w:rsidRPr="002E5E3C">
              <w:rPr>
                <w:rFonts w:ascii="Times New Roman" w:hAnsi="Times New Roman" w:cs="Times New Roman"/>
                <w:b/>
                <w:bCs/>
                <w:sz w:val="24"/>
                <w:szCs w:val="24"/>
                <w:u w:val="single"/>
              </w:rPr>
              <w:t>Участки групп</w:t>
            </w:r>
            <w:r w:rsidRPr="002E5E3C">
              <w:rPr>
                <w:rFonts w:ascii="Times New Roman" w:hAnsi="Times New Roman" w:cs="Times New Roman"/>
                <w:sz w:val="24"/>
                <w:szCs w:val="24"/>
              </w:rPr>
              <w:t xml:space="preserve">                                         1. Образовательная деятельность, осуществляемая в процессе организации различных видов детской деятельности                                               2. Самостоятельная деятельность детей.                                                                  3. Удовлетворение потребности детей в самовыражении                                          4. Индивидуальная работа                          5. Закаливание детей: различные гимнастики, игровой массаж, игры с водой; световоздушные ванны                                                    6. Консультативная работа с родителями                                                     7. Совместные прогулки с родителями</w:t>
            </w:r>
          </w:p>
        </w:tc>
        <w:tc>
          <w:tcPr>
            <w:tcW w:w="5103" w:type="dxa"/>
          </w:tcPr>
          <w:p w:rsidR="00436653" w:rsidRPr="002E5E3C" w:rsidRDefault="00436653" w:rsidP="002E5E3C">
            <w:pPr>
              <w:spacing w:before="100" w:beforeAutospacing="1" w:after="100" w:afterAutospacing="1" w:line="240" w:lineRule="auto"/>
              <w:rPr>
                <w:rFonts w:ascii="Times New Roman" w:hAnsi="Times New Roman" w:cs="Times New Roman"/>
                <w:sz w:val="24"/>
                <w:szCs w:val="24"/>
              </w:rPr>
            </w:pPr>
            <w:r w:rsidRPr="002E5E3C">
              <w:rPr>
                <w:rFonts w:ascii="Times New Roman" w:hAnsi="Times New Roman" w:cs="Times New Roman"/>
                <w:sz w:val="24"/>
                <w:szCs w:val="24"/>
              </w:rPr>
              <w:t>- Скамейки, столики                                                        - Песочницы                                                                  - Беседки                                                                             - Металлические игровые формы                             - Теневые навесы                                                            - Деревянное оборудование для игровой деятельности</w:t>
            </w:r>
          </w:p>
          <w:p w:rsidR="00436653" w:rsidRPr="002E5E3C" w:rsidRDefault="00436653" w:rsidP="002E5E3C">
            <w:pPr>
              <w:spacing w:before="100" w:beforeAutospacing="1" w:after="100" w:afterAutospacing="1" w:line="240" w:lineRule="auto"/>
              <w:rPr>
                <w:rFonts w:ascii="Times New Roman" w:hAnsi="Times New Roman" w:cs="Times New Roman"/>
                <w:sz w:val="24"/>
                <w:szCs w:val="24"/>
              </w:rPr>
            </w:pPr>
          </w:p>
        </w:tc>
      </w:tr>
      <w:tr w:rsidR="00436653" w:rsidRPr="002E5E3C">
        <w:tc>
          <w:tcPr>
            <w:tcW w:w="4253" w:type="dxa"/>
          </w:tcPr>
          <w:p w:rsidR="00436653" w:rsidRPr="002E5E3C" w:rsidRDefault="00436653" w:rsidP="002E5E3C">
            <w:pPr>
              <w:spacing w:before="100" w:beforeAutospacing="1" w:after="100" w:afterAutospacing="1" w:line="240" w:lineRule="auto"/>
              <w:rPr>
                <w:rFonts w:ascii="Times New Roman" w:hAnsi="Times New Roman" w:cs="Times New Roman"/>
                <w:sz w:val="24"/>
                <w:szCs w:val="24"/>
              </w:rPr>
            </w:pPr>
            <w:r w:rsidRPr="002E5E3C">
              <w:rPr>
                <w:rFonts w:ascii="Times New Roman" w:hAnsi="Times New Roman" w:cs="Times New Roman"/>
                <w:b/>
                <w:bCs/>
                <w:sz w:val="24"/>
                <w:szCs w:val="24"/>
                <w:u w:val="single"/>
              </w:rPr>
              <w:t xml:space="preserve">Спортивная площадка </w:t>
            </w:r>
            <w:r w:rsidRPr="002E5E3C">
              <w:rPr>
                <w:rFonts w:ascii="Times New Roman" w:hAnsi="Times New Roman" w:cs="Times New Roman"/>
                <w:sz w:val="24"/>
                <w:szCs w:val="24"/>
              </w:rPr>
              <w:t xml:space="preserve">                          1. Образовательная деятельность по физической культуре на свежем воздухе                                                              2. Спортивные праздники, досуги и развлечения                                                  3. Совместная со взрослым и самостоятельная деятельность детей по развитию физических качеств и основных видов движений                                            4. Удовлетворение потребности детей в самовыражении                                          5. Оздоровительные пробежки                    6. Индивидуальная работа с детьми                                                7. Методические мероприятия с педагогами                                                   8. Совместные мероприятия с родителями</w:t>
            </w:r>
          </w:p>
        </w:tc>
        <w:tc>
          <w:tcPr>
            <w:tcW w:w="5103" w:type="dxa"/>
          </w:tcPr>
          <w:p w:rsidR="00436653" w:rsidRPr="002E5E3C" w:rsidRDefault="00436653" w:rsidP="002E5E3C">
            <w:pPr>
              <w:spacing w:before="100" w:beforeAutospacing="1" w:after="100" w:afterAutospacing="1" w:line="240" w:lineRule="auto"/>
              <w:rPr>
                <w:rFonts w:ascii="Times New Roman" w:hAnsi="Times New Roman" w:cs="Times New Roman"/>
                <w:sz w:val="24"/>
                <w:szCs w:val="24"/>
              </w:rPr>
            </w:pPr>
            <w:r w:rsidRPr="002E5E3C">
              <w:rPr>
                <w:rFonts w:ascii="Times New Roman" w:hAnsi="Times New Roman" w:cs="Times New Roman"/>
                <w:sz w:val="24"/>
                <w:szCs w:val="24"/>
              </w:rPr>
              <w:t>- Деревянное гимнастическое бревно                         - Металлические игровые и спортивные формы для развития основных видов движений</w:t>
            </w:r>
          </w:p>
          <w:p w:rsidR="00436653" w:rsidRPr="002E5E3C" w:rsidRDefault="00436653" w:rsidP="002E5E3C">
            <w:pPr>
              <w:spacing w:before="100" w:beforeAutospacing="1" w:after="100" w:afterAutospacing="1" w:line="240" w:lineRule="auto"/>
              <w:rPr>
                <w:rFonts w:ascii="Times New Roman" w:hAnsi="Times New Roman" w:cs="Times New Roman"/>
                <w:sz w:val="24"/>
                <w:szCs w:val="24"/>
              </w:rPr>
            </w:pPr>
          </w:p>
        </w:tc>
      </w:tr>
      <w:tr w:rsidR="00436653" w:rsidRPr="002E5E3C">
        <w:tc>
          <w:tcPr>
            <w:tcW w:w="4253" w:type="dxa"/>
          </w:tcPr>
          <w:p w:rsidR="00436653" w:rsidRPr="002E5E3C" w:rsidRDefault="00436653" w:rsidP="002E5E3C">
            <w:pPr>
              <w:spacing w:before="100" w:beforeAutospacing="1" w:after="100" w:afterAutospacing="1" w:line="240" w:lineRule="auto"/>
              <w:rPr>
                <w:rFonts w:ascii="Times New Roman" w:hAnsi="Times New Roman" w:cs="Times New Roman"/>
                <w:b/>
                <w:bCs/>
                <w:sz w:val="24"/>
                <w:szCs w:val="24"/>
                <w:u w:val="single"/>
              </w:rPr>
            </w:pPr>
            <w:r w:rsidRPr="002E5E3C">
              <w:rPr>
                <w:rFonts w:ascii="Times New Roman" w:hAnsi="Times New Roman" w:cs="Times New Roman"/>
                <w:b/>
                <w:bCs/>
                <w:sz w:val="24"/>
                <w:szCs w:val="24"/>
                <w:u w:val="single"/>
              </w:rPr>
              <w:t>Зона зеленых насаждений, цветники</w:t>
            </w:r>
            <w:r w:rsidRPr="002E5E3C">
              <w:rPr>
                <w:rFonts w:ascii="Times New Roman" w:hAnsi="Times New Roman" w:cs="Times New Roman"/>
                <w:sz w:val="24"/>
                <w:szCs w:val="24"/>
              </w:rPr>
              <w:t xml:space="preserve">                                              1. Образовательная деятельность, осуществляемая в процессе организации различных видов детской деятельности                                                2. Совместная деятельность по приобщению воспитанников к природе, формированию основ экологического сознания: беседы, наблюдения за живыми объектами, экологические игры, досуги                                                            3. Экспериментальная  и опытническая деятельность                                                4. Психологическая разгрузка детей и взрослых                                                      5. Индивидуальная работа с детьми</w:t>
            </w:r>
          </w:p>
        </w:tc>
        <w:tc>
          <w:tcPr>
            <w:tcW w:w="5103" w:type="dxa"/>
          </w:tcPr>
          <w:p w:rsidR="00436653" w:rsidRPr="002E5E3C" w:rsidRDefault="00436653" w:rsidP="002E5E3C">
            <w:pPr>
              <w:spacing w:before="100" w:beforeAutospacing="1" w:after="100" w:afterAutospacing="1" w:line="240" w:lineRule="auto"/>
              <w:rPr>
                <w:rFonts w:ascii="Times New Roman" w:hAnsi="Times New Roman" w:cs="Times New Roman"/>
                <w:sz w:val="24"/>
                <w:szCs w:val="24"/>
              </w:rPr>
            </w:pPr>
            <w:r w:rsidRPr="002E5E3C">
              <w:rPr>
                <w:rFonts w:ascii="Times New Roman" w:hAnsi="Times New Roman" w:cs="Times New Roman"/>
                <w:sz w:val="24"/>
                <w:szCs w:val="24"/>
              </w:rPr>
              <w:t xml:space="preserve">- Разнообразные зеленые насаждения (деревья и кустарники)                                                                - Газоны, клумбы, цветники                              </w:t>
            </w:r>
          </w:p>
          <w:p w:rsidR="00436653" w:rsidRPr="002E5E3C" w:rsidRDefault="00436653" w:rsidP="002E5E3C">
            <w:pPr>
              <w:spacing w:before="100" w:beforeAutospacing="1" w:after="100" w:afterAutospacing="1" w:line="240" w:lineRule="auto"/>
              <w:rPr>
                <w:rFonts w:ascii="Times New Roman" w:hAnsi="Times New Roman" w:cs="Times New Roman"/>
                <w:sz w:val="24"/>
                <w:szCs w:val="24"/>
              </w:rPr>
            </w:pPr>
          </w:p>
        </w:tc>
      </w:tr>
    </w:tbl>
    <w:p w:rsidR="00436653" w:rsidRDefault="00436653" w:rsidP="008B3EFF">
      <w:pPr>
        <w:spacing w:after="0" w:line="240" w:lineRule="auto"/>
        <w:ind w:left="720"/>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Default="00436653" w:rsidP="00B11087">
      <w:pPr>
        <w:spacing w:after="0" w:line="240" w:lineRule="auto"/>
        <w:jc w:val="center"/>
        <w:rPr>
          <w:rFonts w:ascii="Cambria" w:hAnsi="Cambria" w:cs="Cambria"/>
          <w:b/>
          <w:bCs/>
          <w:sz w:val="36"/>
          <w:szCs w:val="36"/>
        </w:rPr>
      </w:pPr>
    </w:p>
    <w:p w:rsidR="00436653" w:rsidRPr="00B11087" w:rsidRDefault="00436653" w:rsidP="00B11087">
      <w:pPr>
        <w:spacing w:after="0" w:line="240" w:lineRule="auto"/>
        <w:jc w:val="center"/>
        <w:rPr>
          <w:rFonts w:ascii="Cambria" w:hAnsi="Cambria" w:cs="Cambria"/>
          <w:b/>
          <w:bCs/>
          <w:sz w:val="36"/>
          <w:szCs w:val="36"/>
        </w:rPr>
      </w:pPr>
      <w:r>
        <w:rPr>
          <w:rFonts w:ascii="Cambria" w:hAnsi="Cambria" w:cs="Cambria"/>
          <w:b/>
          <w:bCs/>
          <w:sz w:val="36"/>
          <w:szCs w:val="36"/>
          <w:lang w:val="en-US"/>
        </w:rPr>
        <w:t>I</w:t>
      </w:r>
      <w:r w:rsidRPr="00B11087">
        <w:rPr>
          <w:rFonts w:ascii="Cambria" w:hAnsi="Cambria" w:cs="Cambria"/>
          <w:b/>
          <w:bCs/>
          <w:sz w:val="36"/>
          <w:szCs w:val="36"/>
        </w:rPr>
        <w:t xml:space="preserve"> </w:t>
      </w:r>
      <w:r>
        <w:rPr>
          <w:rFonts w:ascii="Cambria" w:hAnsi="Cambria" w:cs="Cambria"/>
          <w:b/>
          <w:bCs/>
          <w:sz w:val="36"/>
          <w:szCs w:val="36"/>
          <w:lang w:val="en-US"/>
        </w:rPr>
        <w:t>V</w:t>
      </w:r>
      <w:r>
        <w:rPr>
          <w:rFonts w:ascii="Cambria" w:hAnsi="Cambria" w:cs="Cambria"/>
          <w:b/>
          <w:bCs/>
          <w:sz w:val="36"/>
          <w:szCs w:val="36"/>
        </w:rPr>
        <w:t xml:space="preserve">. </w:t>
      </w:r>
      <w:r w:rsidRPr="00B11087">
        <w:rPr>
          <w:rFonts w:ascii="Cambria" w:hAnsi="Cambria" w:cs="Cambria"/>
          <w:b/>
          <w:bCs/>
          <w:sz w:val="36"/>
          <w:szCs w:val="36"/>
        </w:rPr>
        <w:t>Часть Программы, формируемая участниками образовательных отношений</w:t>
      </w:r>
    </w:p>
    <w:p w:rsidR="00436653" w:rsidRDefault="00436653" w:rsidP="008B3EFF">
      <w:pPr>
        <w:shd w:val="clear" w:color="auto" w:fill="FFFFFF"/>
        <w:spacing w:after="0"/>
        <w:ind w:right="10" w:firstLine="567"/>
        <w:rPr>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3969"/>
        <w:gridCol w:w="2800"/>
      </w:tblGrid>
      <w:tr w:rsidR="00436653" w:rsidRPr="002E5E3C">
        <w:tc>
          <w:tcPr>
            <w:tcW w:w="2802" w:type="dxa"/>
          </w:tcPr>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Программа/методика</w:t>
            </w:r>
          </w:p>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Выходные данные</w:t>
            </w:r>
          </w:p>
        </w:tc>
        <w:tc>
          <w:tcPr>
            <w:tcW w:w="3969" w:type="dxa"/>
          </w:tcPr>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Краткая характеристика</w:t>
            </w:r>
          </w:p>
        </w:tc>
        <w:tc>
          <w:tcPr>
            <w:tcW w:w="2800" w:type="dxa"/>
          </w:tcPr>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Обоснованность (какую образовательную область развивает, дополняет)</w:t>
            </w:r>
          </w:p>
        </w:tc>
      </w:tr>
      <w:tr w:rsidR="00436653" w:rsidRPr="002E5E3C">
        <w:tc>
          <w:tcPr>
            <w:tcW w:w="2802"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Авдеева Н.Н., Князева О.Л., Стеркина Р.Б. Безопасность. СПб., «ДЕТСТВО-ПРЕСС», 2011</w:t>
            </w:r>
          </w:p>
        </w:tc>
        <w:tc>
          <w:tcPr>
            <w:tcW w:w="3969"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В программе представлены разные формы взаимодействия детей и взрослых, направленные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tc>
        <w:tc>
          <w:tcPr>
            <w:tcW w:w="2800"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b/>
                <w:bCs/>
                <w:sz w:val="24"/>
                <w:szCs w:val="24"/>
              </w:rPr>
              <w:t>Социально-коммуникативное развитие.</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Дополняет познавательное, речевое развитие</w:t>
            </w:r>
          </w:p>
        </w:tc>
      </w:tr>
      <w:tr w:rsidR="00436653" w:rsidRPr="002E5E3C">
        <w:tc>
          <w:tcPr>
            <w:tcW w:w="2802"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Колесникова Е.В.  Математические ступеньки. М., ТЦ Сфера, 2004</w:t>
            </w:r>
          </w:p>
        </w:tc>
        <w:tc>
          <w:tcPr>
            <w:tcW w:w="3969"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В программе представлены физкультминутки,  игры и упражнения с числами, цифрами, знаками, геометрическими фигурами</w:t>
            </w:r>
          </w:p>
        </w:tc>
        <w:tc>
          <w:tcPr>
            <w:tcW w:w="2800" w:type="dxa"/>
          </w:tcPr>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Познавательное развитие.</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Дополняет речевое, физическое развитие</w:t>
            </w:r>
          </w:p>
          <w:p w:rsidR="00436653" w:rsidRPr="002E5E3C" w:rsidRDefault="00436653" w:rsidP="002E5E3C">
            <w:pPr>
              <w:spacing w:after="0" w:line="240" w:lineRule="auto"/>
              <w:ind w:right="10"/>
              <w:rPr>
                <w:rFonts w:ascii="Times New Roman" w:hAnsi="Times New Roman" w:cs="Times New Roman"/>
                <w:sz w:val="24"/>
                <w:szCs w:val="24"/>
              </w:rPr>
            </w:pPr>
          </w:p>
        </w:tc>
      </w:tr>
      <w:tr w:rsidR="00436653" w:rsidRPr="002E5E3C">
        <w:tc>
          <w:tcPr>
            <w:tcW w:w="2802"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Колесникова Е.В. От звука к букве. Обучение детей элементами грамоты. М., Издательство «Ювента», 2004</w:t>
            </w:r>
          </w:p>
        </w:tc>
        <w:tc>
          <w:tcPr>
            <w:tcW w:w="3969"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В программе представлены физкультминутки, игры и упражнения со звуками, буквами, словами</w:t>
            </w:r>
          </w:p>
        </w:tc>
        <w:tc>
          <w:tcPr>
            <w:tcW w:w="2800" w:type="dxa"/>
          </w:tcPr>
          <w:p w:rsidR="00436653" w:rsidRPr="002E5E3C" w:rsidRDefault="00436653" w:rsidP="002E5E3C">
            <w:pPr>
              <w:spacing w:after="0" w:line="240" w:lineRule="auto"/>
              <w:ind w:right="10"/>
              <w:jc w:val="center"/>
              <w:rPr>
                <w:rFonts w:ascii="Times New Roman" w:hAnsi="Times New Roman" w:cs="Times New Roman"/>
                <w:sz w:val="24"/>
                <w:szCs w:val="24"/>
              </w:rPr>
            </w:pPr>
            <w:r w:rsidRPr="002E5E3C">
              <w:rPr>
                <w:rFonts w:ascii="Times New Roman" w:hAnsi="Times New Roman" w:cs="Times New Roman"/>
                <w:b/>
                <w:bCs/>
                <w:sz w:val="24"/>
                <w:szCs w:val="24"/>
              </w:rPr>
              <w:t>Речевое развитие.</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Дополняет познавательное, физическое развитие.</w:t>
            </w:r>
          </w:p>
        </w:tc>
      </w:tr>
      <w:tr w:rsidR="00436653" w:rsidRPr="002E5E3C">
        <w:tc>
          <w:tcPr>
            <w:tcW w:w="2802"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Лыкова И.А. Изобразительная деятельность в детском саду. М., «КАРАПУЗ-ДИДАКТИКА», 2007</w:t>
            </w:r>
          </w:p>
        </w:tc>
        <w:tc>
          <w:tcPr>
            <w:tcW w:w="3969"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В программе представлены способы и приёмы изображения предметов, наблюдения в природе</w:t>
            </w:r>
          </w:p>
        </w:tc>
        <w:tc>
          <w:tcPr>
            <w:tcW w:w="2800" w:type="dxa"/>
          </w:tcPr>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Художественно-эстетическое развитие.</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Дополняет социально-коммуникативное, познавательное, речевое, физическое развитие</w:t>
            </w:r>
          </w:p>
        </w:tc>
      </w:tr>
      <w:tr w:rsidR="00436653" w:rsidRPr="002E5E3C">
        <w:tc>
          <w:tcPr>
            <w:tcW w:w="2802"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Буренина А.И. Ритмическая мозаика. СПб.: ЛОИРО, 2000</w:t>
            </w:r>
          </w:p>
        </w:tc>
        <w:tc>
          <w:tcPr>
            <w:tcW w:w="3969"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В программе представлены игровые музыкально-ритмические комбинации, двигательные упражнения, ритмическая пластика</w:t>
            </w:r>
          </w:p>
        </w:tc>
        <w:tc>
          <w:tcPr>
            <w:tcW w:w="2800" w:type="dxa"/>
          </w:tcPr>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Художественно-эстетическое развитие.</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Дополняет физическое, познавательное, речевое  развитие</w:t>
            </w:r>
          </w:p>
        </w:tc>
      </w:tr>
      <w:tr w:rsidR="00436653" w:rsidRPr="002E5E3C">
        <w:tc>
          <w:tcPr>
            <w:tcW w:w="2802"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Маханева М.Д. Воспитание здорового ребенка. – М.: АРТИ, 2000</w:t>
            </w:r>
          </w:p>
        </w:tc>
        <w:tc>
          <w:tcPr>
            <w:tcW w:w="3969" w:type="dxa"/>
          </w:tcPr>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В программе представлены рекомендации по проведению закаливающих процедур, физических упражнений, физкультурных занятий в помещении и на воздухе</w:t>
            </w:r>
          </w:p>
        </w:tc>
        <w:tc>
          <w:tcPr>
            <w:tcW w:w="2800" w:type="dxa"/>
          </w:tcPr>
          <w:p w:rsidR="00436653" w:rsidRPr="002E5E3C" w:rsidRDefault="00436653" w:rsidP="002E5E3C">
            <w:pPr>
              <w:spacing w:after="0" w:line="240" w:lineRule="auto"/>
              <w:ind w:right="10"/>
              <w:jc w:val="center"/>
              <w:rPr>
                <w:rFonts w:ascii="Times New Roman" w:hAnsi="Times New Roman" w:cs="Times New Roman"/>
                <w:b/>
                <w:bCs/>
                <w:sz w:val="24"/>
                <w:szCs w:val="24"/>
              </w:rPr>
            </w:pPr>
            <w:r w:rsidRPr="002E5E3C">
              <w:rPr>
                <w:rFonts w:ascii="Times New Roman" w:hAnsi="Times New Roman" w:cs="Times New Roman"/>
                <w:b/>
                <w:bCs/>
                <w:sz w:val="24"/>
                <w:szCs w:val="24"/>
              </w:rPr>
              <w:t>Физическое развитие.</w:t>
            </w:r>
          </w:p>
          <w:p w:rsidR="00436653" w:rsidRPr="002E5E3C" w:rsidRDefault="00436653" w:rsidP="002E5E3C">
            <w:pPr>
              <w:spacing w:after="0" w:line="240" w:lineRule="auto"/>
              <w:ind w:right="10"/>
              <w:rPr>
                <w:rFonts w:ascii="Times New Roman" w:hAnsi="Times New Roman" w:cs="Times New Roman"/>
                <w:sz w:val="24"/>
                <w:szCs w:val="24"/>
              </w:rPr>
            </w:pPr>
            <w:r w:rsidRPr="002E5E3C">
              <w:rPr>
                <w:rFonts w:ascii="Times New Roman" w:hAnsi="Times New Roman" w:cs="Times New Roman"/>
                <w:sz w:val="24"/>
                <w:szCs w:val="24"/>
              </w:rPr>
              <w:t>Дополняет социально-коммуникативное, речевое, познавательное развитие</w:t>
            </w:r>
          </w:p>
        </w:tc>
      </w:tr>
    </w:tbl>
    <w:p w:rsidR="00436653" w:rsidRPr="00864DA3" w:rsidRDefault="00436653" w:rsidP="00FD4935">
      <w:pPr>
        <w:shd w:val="clear" w:color="auto" w:fill="FFFFFF"/>
        <w:spacing w:after="0" w:line="240" w:lineRule="auto"/>
        <w:ind w:right="5"/>
        <w:rPr>
          <w:rFonts w:ascii="Times New Roman" w:hAnsi="Times New Roman" w:cs="Times New Roman"/>
          <w:sz w:val="24"/>
          <w:szCs w:val="24"/>
        </w:rPr>
        <w:sectPr w:rsidR="00436653" w:rsidRPr="00864DA3" w:rsidSect="00770BEA">
          <w:pgSz w:w="11909" w:h="16834"/>
          <w:pgMar w:top="851" w:right="851" w:bottom="851" w:left="851" w:header="720" w:footer="720" w:gutter="0"/>
          <w:cols w:space="60"/>
          <w:noEndnote/>
        </w:sectPr>
      </w:pPr>
    </w:p>
    <w:p w:rsidR="00436653" w:rsidRPr="00935FD9" w:rsidRDefault="00436653">
      <w:pPr>
        <w:rPr>
          <w:rFonts w:ascii="Times New Roman" w:hAnsi="Times New Roman" w:cs="Times New Roman"/>
          <w:sz w:val="24"/>
          <w:szCs w:val="24"/>
        </w:rPr>
      </w:pPr>
    </w:p>
    <w:sectPr w:rsidR="00436653" w:rsidRPr="00935FD9" w:rsidSect="00E762C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6653" w:rsidRDefault="00436653" w:rsidP="00D94827">
      <w:pPr>
        <w:spacing w:after="0" w:line="240" w:lineRule="auto"/>
      </w:pPr>
      <w:r>
        <w:separator/>
      </w:r>
    </w:p>
  </w:endnote>
  <w:endnote w:type="continuationSeparator" w:id="0">
    <w:p w:rsidR="00436653" w:rsidRDefault="00436653" w:rsidP="00D948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6653" w:rsidRDefault="00436653" w:rsidP="00D94827">
      <w:pPr>
        <w:spacing w:after="0" w:line="240" w:lineRule="auto"/>
      </w:pPr>
      <w:r>
        <w:separator/>
      </w:r>
    </w:p>
  </w:footnote>
  <w:footnote w:type="continuationSeparator" w:id="0">
    <w:p w:rsidR="00436653" w:rsidRDefault="00436653" w:rsidP="00D948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653" w:rsidRDefault="00436653">
    <w:pPr>
      <w:pStyle w:val="Header"/>
      <w:jc w:val="center"/>
    </w:pPr>
    <w:fldSimple w:instr="PAGE   \* MERGEFORMAT">
      <w:r>
        <w:rPr>
          <w:noProof/>
        </w:rPr>
        <w:t>131</w:t>
      </w:r>
    </w:fldSimple>
  </w:p>
  <w:p w:rsidR="00436653" w:rsidRDefault="004366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53A"/>
    <w:multiLevelType w:val="hybridMultilevel"/>
    <w:tmpl w:val="83360EA6"/>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
    <w:nsid w:val="00696DFF"/>
    <w:multiLevelType w:val="hybridMultilevel"/>
    <w:tmpl w:val="2D6E612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
    <w:nsid w:val="0123469C"/>
    <w:multiLevelType w:val="hybridMultilevel"/>
    <w:tmpl w:val="359E3904"/>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
    <w:nsid w:val="027E5309"/>
    <w:multiLevelType w:val="hybridMultilevel"/>
    <w:tmpl w:val="70943DC2"/>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
    <w:nsid w:val="02AD4BCC"/>
    <w:multiLevelType w:val="hybridMultilevel"/>
    <w:tmpl w:val="4280997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38A731D"/>
    <w:multiLevelType w:val="hybridMultilevel"/>
    <w:tmpl w:val="E3CA7E92"/>
    <w:lvl w:ilvl="0" w:tplc="04190011">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6">
    <w:nsid w:val="03FA4B6C"/>
    <w:multiLevelType w:val="hybridMultilevel"/>
    <w:tmpl w:val="5B9CCF4A"/>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7">
    <w:nsid w:val="054E35AD"/>
    <w:multiLevelType w:val="hybridMultilevel"/>
    <w:tmpl w:val="944A484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55963AC"/>
    <w:multiLevelType w:val="hybridMultilevel"/>
    <w:tmpl w:val="1C7E4E8E"/>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
    <w:nsid w:val="06E105FD"/>
    <w:multiLevelType w:val="hybridMultilevel"/>
    <w:tmpl w:val="BEF8C6D2"/>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081956C2"/>
    <w:multiLevelType w:val="hybridMultilevel"/>
    <w:tmpl w:val="2EACED0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1">
    <w:nsid w:val="099B2783"/>
    <w:multiLevelType w:val="hybridMultilevel"/>
    <w:tmpl w:val="0464F284"/>
    <w:lvl w:ilvl="0" w:tplc="04190005">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
    <w:nsid w:val="0A1F6985"/>
    <w:multiLevelType w:val="hybridMultilevel"/>
    <w:tmpl w:val="CBB09A80"/>
    <w:lvl w:ilvl="0" w:tplc="0419000D">
      <w:start w:val="1"/>
      <w:numFmt w:val="bullet"/>
      <w:lvlText w:val=""/>
      <w:lvlJc w:val="left"/>
      <w:pPr>
        <w:ind w:left="2007" w:hanging="360"/>
      </w:pPr>
      <w:rPr>
        <w:rFonts w:ascii="Wingdings" w:hAnsi="Wingdings" w:cs="Wingdings"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13">
    <w:nsid w:val="0A2F559C"/>
    <w:multiLevelType w:val="hybridMultilevel"/>
    <w:tmpl w:val="13DC370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
    <w:nsid w:val="0B712053"/>
    <w:multiLevelType w:val="hybridMultilevel"/>
    <w:tmpl w:val="869A607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0C582CE2"/>
    <w:multiLevelType w:val="hybridMultilevel"/>
    <w:tmpl w:val="209C7AD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
    <w:nsid w:val="0D680200"/>
    <w:multiLevelType w:val="hybridMultilevel"/>
    <w:tmpl w:val="9AB6A646"/>
    <w:lvl w:ilvl="0" w:tplc="2FFE6E6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0F3E7E43"/>
    <w:multiLevelType w:val="multilevel"/>
    <w:tmpl w:val="21ECBEE8"/>
    <w:lvl w:ilvl="0">
      <w:start w:val="1"/>
      <w:numFmt w:val="upperRoman"/>
      <w:lvlText w:val="%1."/>
      <w:lvlJc w:val="righ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8">
    <w:nsid w:val="1112035B"/>
    <w:multiLevelType w:val="hybridMultilevel"/>
    <w:tmpl w:val="CE2C17F4"/>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12253716"/>
    <w:multiLevelType w:val="hybridMultilevel"/>
    <w:tmpl w:val="FD9E2998"/>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
    <w:nsid w:val="130A20DA"/>
    <w:multiLevelType w:val="hybridMultilevel"/>
    <w:tmpl w:val="01349E1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1">
    <w:nsid w:val="14955856"/>
    <w:multiLevelType w:val="hybridMultilevel"/>
    <w:tmpl w:val="4BDE00DE"/>
    <w:lvl w:ilvl="0" w:tplc="04190009">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2">
    <w:nsid w:val="18547F25"/>
    <w:multiLevelType w:val="hybridMultilevel"/>
    <w:tmpl w:val="E1840D60"/>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1B054E42"/>
    <w:multiLevelType w:val="hybridMultilevel"/>
    <w:tmpl w:val="85FEC1CA"/>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4">
    <w:nsid w:val="1CCB3D73"/>
    <w:multiLevelType w:val="hybridMultilevel"/>
    <w:tmpl w:val="33968EA6"/>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5">
    <w:nsid w:val="1D1201BB"/>
    <w:multiLevelType w:val="hybridMultilevel"/>
    <w:tmpl w:val="686C7866"/>
    <w:lvl w:ilvl="0" w:tplc="3648D26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6">
    <w:nsid w:val="1D563262"/>
    <w:multiLevelType w:val="hybridMultilevel"/>
    <w:tmpl w:val="498E3BB6"/>
    <w:lvl w:ilvl="0" w:tplc="0419000F">
      <w:start w:val="1"/>
      <w:numFmt w:val="decimal"/>
      <w:lvlText w:val="%1."/>
      <w:lvlJc w:val="left"/>
      <w:pPr>
        <w:ind w:left="1854" w:hanging="360"/>
      </w:pPr>
    </w:lvl>
    <w:lvl w:ilvl="1" w:tplc="04190019">
      <w:start w:val="1"/>
      <w:numFmt w:val="lowerLetter"/>
      <w:lvlText w:val="%2."/>
      <w:lvlJc w:val="left"/>
      <w:pPr>
        <w:ind w:left="2574" w:hanging="360"/>
      </w:pPr>
    </w:lvl>
    <w:lvl w:ilvl="2" w:tplc="0419001B">
      <w:start w:val="1"/>
      <w:numFmt w:val="lowerRoman"/>
      <w:lvlText w:val="%3."/>
      <w:lvlJc w:val="right"/>
      <w:pPr>
        <w:ind w:left="3294" w:hanging="180"/>
      </w:pPr>
    </w:lvl>
    <w:lvl w:ilvl="3" w:tplc="0419000F">
      <w:start w:val="1"/>
      <w:numFmt w:val="decimal"/>
      <w:lvlText w:val="%4."/>
      <w:lvlJc w:val="left"/>
      <w:pPr>
        <w:ind w:left="4014" w:hanging="360"/>
      </w:pPr>
    </w:lvl>
    <w:lvl w:ilvl="4" w:tplc="04190019">
      <w:start w:val="1"/>
      <w:numFmt w:val="lowerLetter"/>
      <w:lvlText w:val="%5."/>
      <w:lvlJc w:val="left"/>
      <w:pPr>
        <w:ind w:left="4734" w:hanging="360"/>
      </w:pPr>
    </w:lvl>
    <w:lvl w:ilvl="5" w:tplc="0419001B">
      <w:start w:val="1"/>
      <w:numFmt w:val="lowerRoman"/>
      <w:lvlText w:val="%6."/>
      <w:lvlJc w:val="right"/>
      <w:pPr>
        <w:ind w:left="5454" w:hanging="180"/>
      </w:pPr>
    </w:lvl>
    <w:lvl w:ilvl="6" w:tplc="0419000F">
      <w:start w:val="1"/>
      <w:numFmt w:val="decimal"/>
      <w:lvlText w:val="%7."/>
      <w:lvlJc w:val="left"/>
      <w:pPr>
        <w:ind w:left="6174" w:hanging="360"/>
      </w:pPr>
    </w:lvl>
    <w:lvl w:ilvl="7" w:tplc="04190019">
      <w:start w:val="1"/>
      <w:numFmt w:val="lowerLetter"/>
      <w:lvlText w:val="%8."/>
      <w:lvlJc w:val="left"/>
      <w:pPr>
        <w:ind w:left="6894" w:hanging="360"/>
      </w:pPr>
    </w:lvl>
    <w:lvl w:ilvl="8" w:tplc="0419001B">
      <w:start w:val="1"/>
      <w:numFmt w:val="lowerRoman"/>
      <w:lvlText w:val="%9."/>
      <w:lvlJc w:val="right"/>
      <w:pPr>
        <w:ind w:left="7614" w:hanging="180"/>
      </w:pPr>
    </w:lvl>
  </w:abstractNum>
  <w:abstractNum w:abstractNumId="27">
    <w:nsid w:val="1D6D1D92"/>
    <w:multiLevelType w:val="hybridMultilevel"/>
    <w:tmpl w:val="D632BDCE"/>
    <w:lvl w:ilvl="0" w:tplc="1D76AC88">
      <w:start w:val="1"/>
      <w:numFmt w:val="decimal"/>
      <w:lvlText w:val="%1."/>
      <w:lvlJc w:val="left"/>
      <w:pPr>
        <w:ind w:left="1211" w:hanging="360"/>
      </w:pPr>
      <w:rPr>
        <w:b w:val="0"/>
        <w:bCs w:val="0"/>
        <w:sz w:val="24"/>
        <w:szCs w:val="24"/>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8">
    <w:nsid w:val="206E56EC"/>
    <w:multiLevelType w:val="hybridMultilevel"/>
    <w:tmpl w:val="DFA69748"/>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9">
    <w:nsid w:val="226B22AB"/>
    <w:multiLevelType w:val="hybridMultilevel"/>
    <w:tmpl w:val="622C91D0"/>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
    <w:nsid w:val="23047E10"/>
    <w:multiLevelType w:val="hybridMultilevel"/>
    <w:tmpl w:val="0D88963E"/>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1">
    <w:nsid w:val="234835DB"/>
    <w:multiLevelType w:val="hybridMultilevel"/>
    <w:tmpl w:val="8E8AE95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2">
    <w:nsid w:val="26D32B0F"/>
    <w:multiLevelType w:val="hybridMultilevel"/>
    <w:tmpl w:val="E03606A0"/>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3">
    <w:nsid w:val="27510443"/>
    <w:multiLevelType w:val="hybridMultilevel"/>
    <w:tmpl w:val="45308FAC"/>
    <w:lvl w:ilvl="0" w:tplc="2380607A">
      <w:start w:val="1"/>
      <w:numFmt w:val="upperRoman"/>
      <w:lvlText w:val="%1."/>
      <w:lvlJc w:val="right"/>
      <w:pPr>
        <w:ind w:left="1500" w:hanging="360"/>
      </w:pPr>
      <w:rPr>
        <w:b/>
        <w:bCs/>
      </w:rPr>
    </w:lvl>
    <w:lvl w:ilvl="1" w:tplc="04190019">
      <w:start w:val="1"/>
      <w:numFmt w:val="lowerLetter"/>
      <w:lvlText w:val="%2."/>
      <w:lvlJc w:val="left"/>
      <w:pPr>
        <w:ind w:left="2220" w:hanging="360"/>
      </w:pPr>
    </w:lvl>
    <w:lvl w:ilvl="2" w:tplc="0419001B">
      <w:start w:val="1"/>
      <w:numFmt w:val="lowerRoman"/>
      <w:lvlText w:val="%3."/>
      <w:lvlJc w:val="right"/>
      <w:pPr>
        <w:ind w:left="2940" w:hanging="180"/>
      </w:pPr>
    </w:lvl>
    <w:lvl w:ilvl="3" w:tplc="0419000F">
      <w:start w:val="1"/>
      <w:numFmt w:val="decimal"/>
      <w:lvlText w:val="%4."/>
      <w:lvlJc w:val="left"/>
      <w:pPr>
        <w:ind w:left="3660" w:hanging="360"/>
      </w:pPr>
    </w:lvl>
    <w:lvl w:ilvl="4" w:tplc="04190019">
      <w:start w:val="1"/>
      <w:numFmt w:val="lowerLetter"/>
      <w:lvlText w:val="%5."/>
      <w:lvlJc w:val="left"/>
      <w:pPr>
        <w:ind w:left="4380" w:hanging="360"/>
      </w:pPr>
    </w:lvl>
    <w:lvl w:ilvl="5" w:tplc="0419001B">
      <w:start w:val="1"/>
      <w:numFmt w:val="lowerRoman"/>
      <w:lvlText w:val="%6."/>
      <w:lvlJc w:val="right"/>
      <w:pPr>
        <w:ind w:left="5100" w:hanging="180"/>
      </w:pPr>
    </w:lvl>
    <w:lvl w:ilvl="6" w:tplc="0419000F">
      <w:start w:val="1"/>
      <w:numFmt w:val="decimal"/>
      <w:lvlText w:val="%7."/>
      <w:lvlJc w:val="left"/>
      <w:pPr>
        <w:ind w:left="5820" w:hanging="360"/>
      </w:pPr>
    </w:lvl>
    <w:lvl w:ilvl="7" w:tplc="04190019">
      <w:start w:val="1"/>
      <w:numFmt w:val="lowerLetter"/>
      <w:lvlText w:val="%8."/>
      <w:lvlJc w:val="left"/>
      <w:pPr>
        <w:ind w:left="6540" w:hanging="360"/>
      </w:pPr>
    </w:lvl>
    <w:lvl w:ilvl="8" w:tplc="0419001B">
      <w:start w:val="1"/>
      <w:numFmt w:val="lowerRoman"/>
      <w:lvlText w:val="%9."/>
      <w:lvlJc w:val="right"/>
      <w:pPr>
        <w:ind w:left="7260" w:hanging="180"/>
      </w:pPr>
    </w:lvl>
  </w:abstractNum>
  <w:abstractNum w:abstractNumId="34">
    <w:nsid w:val="2833684B"/>
    <w:multiLevelType w:val="hybridMultilevel"/>
    <w:tmpl w:val="9C62EEB0"/>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5">
    <w:nsid w:val="2895266A"/>
    <w:multiLevelType w:val="hybridMultilevel"/>
    <w:tmpl w:val="C526E970"/>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6">
    <w:nsid w:val="29000C73"/>
    <w:multiLevelType w:val="hybridMultilevel"/>
    <w:tmpl w:val="F832224A"/>
    <w:lvl w:ilvl="0" w:tplc="025266A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
    <w:nsid w:val="298E7943"/>
    <w:multiLevelType w:val="hybridMultilevel"/>
    <w:tmpl w:val="9766C1B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2B7C7327"/>
    <w:multiLevelType w:val="hybridMultilevel"/>
    <w:tmpl w:val="BC14C96E"/>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9">
    <w:nsid w:val="2CD404CE"/>
    <w:multiLevelType w:val="hybridMultilevel"/>
    <w:tmpl w:val="9AB6A646"/>
    <w:lvl w:ilvl="0" w:tplc="2FFE6E6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0">
    <w:nsid w:val="2D781078"/>
    <w:multiLevelType w:val="hybridMultilevel"/>
    <w:tmpl w:val="10D052A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1">
    <w:nsid w:val="2DB94646"/>
    <w:multiLevelType w:val="hybridMultilevel"/>
    <w:tmpl w:val="606EBF0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2">
    <w:nsid w:val="2E193668"/>
    <w:multiLevelType w:val="hybridMultilevel"/>
    <w:tmpl w:val="57E4484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2F1D2BC3"/>
    <w:multiLevelType w:val="hybridMultilevel"/>
    <w:tmpl w:val="1E8E7036"/>
    <w:lvl w:ilvl="0" w:tplc="0419000D">
      <w:start w:val="1"/>
      <w:numFmt w:val="bullet"/>
      <w:lvlText w:val=""/>
      <w:lvlJc w:val="left"/>
      <w:pPr>
        <w:ind w:left="1647" w:hanging="360"/>
      </w:pPr>
      <w:rPr>
        <w:rFonts w:ascii="Wingdings" w:hAnsi="Wingdings" w:cs="Wingdings"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cs="Wingdings" w:hint="default"/>
      </w:rPr>
    </w:lvl>
    <w:lvl w:ilvl="3" w:tplc="04190001">
      <w:start w:val="1"/>
      <w:numFmt w:val="bullet"/>
      <w:lvlText w:val=""/>
      <w:lvlJc w:val="left"/>
      <w:pPr>
        <w:ind w:left="3807" w:hanging="360"/>
      </w:pPr>
      <w:rPr>
        <w:rFonts w:ascii="Symbol" w:hAnsi="Symbol" w:cs="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cs="Wingdings" w:hint="default"/>
      </w:rPr>
    </w:lvl>
    <w:lvl w:ilvl="6" w:tplc="04190001">
      <w:start w:val="1"/>
      <w:numFmt w:val="bullet"/>
      <w:lvlText w:val=""/>
      <w:lvlJc w:val="left"/>
      <w:pPr>
        <w:ind w:left="5967" w:hanging="360"/>
      </w:pPr>
      <w:rPr>
        <w:rFonts w:ascii="Symbol" w:hAnsi="Symbol" w:cs="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cs="Wingdings" w:hint="default"/>
      </w:rPr>
    </w:lvl>
  </w:abstractNum>
  <w:abstractNum w:abstractNumId="44">
    <w:nsid w:val="2F8D7E18"/>
    <w:multiLevelType w:val="hybridMultilevel"/>
    <w:tmpl w:val="9AB6A646"/>
    <w:lvl w:ilvl="0" w:tplc="2FFE6E6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5">
    <w:nsid w:val="30265357"/>
    <w:multiLevelType w:val="hybridMultilevel"/>
    <w:tmpl w:val="009257B8"/>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311F288B"/>
    <w:multiLevelType w:val="hybridMultilevel"/>
    <w:tmpl w:val="43905EBC"/>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7">
    <w:nsid w:val="31A71A24"/>
    <w:multiLevelType w:val="hybridMultilevel"/>
    <w:tmpl w:val="1FCA007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8">
    <w:nsid w:val="31ED7E46"/>
    <w:multiLevelType w:val="hybridMultilevel"/>
    <w:tmpl w:val="61CC557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9">
    <w:nsid w:val="34EA35CD"/>
    <w:multiLevelType w:val="hybridMultilevel"/>
    <w:tmpl w:val="83920B9E"/>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0">
    <w:nsid w:val="37544089"/>
    <w:multiLevelType w:val="hybridMultilevel"/>
    <w:tmpl w:val="A8B0094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1">
    <w:nsid w:val="3C0B2DA3"/>
    <w:multiLevelType w:val="hybridMultilevel"/>
    <w:tmpl w:val="F9C461DC"/>
    <w:lvl w:ilvl="0" w:tplc="04190001">
      <w:start w:val="1"/>
      <w:numFmt w:val="bullet"/>
      <w:lvlText w:val=""/>
      <w:lvlJc w:val="left"/>
      <w:pPr>
        <w:ind w:left="2007" w:hanging="360"/>
      </w:pPr>
      <w:rPr>
        <w:rFonts w:ascii="Symbol" w:hAnsi="Symbol" w:cs="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52">
    <w:nsid w:val="3F4620B0"/>
    <w:multiLevelType w:val="hybridMultilevel"/>
    <w:tmpl w:val="85A8EAFA"/>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3">
    <w:nsid w:val="40082BC1"/>
    <w:multiLevelType w:val="hybridMultilevel"/>
    <w:tmpl w:val="9AB6A646"/>
    <w:lvl w:ilvl="0" w:tplc="2FFE6E6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4">
    <w:nsid w:val="403B63B1"/>
    <w:multiLevelType w:val="hybridMultilevel"/>
    <w:tmpl w:val="8F34669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41326688"/>
    <w:multiLevelType w:val="hybridMultilevel"/>
    <w:tmpl w:val="7D4EBD0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6">
    <w:nsid w:val="44303796"/>
    <w:multiLevelType w:val="hybridMultilevel"/>
    <w:tmpl w:val="511ACB24"/>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7">
    <w:nsid w:val="44C32B7C"/>
    <w:multiLevelType w:val="hybridMultilevel"/>
    <w:tmpl w:val="759AFAFE"/>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8">
    <w:nsid w:val="489E14BF"/>
    <w:multiLevelType w:val="hybridMultilevel"/>
    <w:tmpl w:val="2586E220"/>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9">
    <w:nsid w:val="49452F50"/>
    <w:multiLevelType w:val="hybridMultilevel"/>
    <w:tmpl w:val="86F4B5CC"/>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0">
    <w:nsid w:val="4C9E1364"/>
    <w:multiLevelType w:val="hybridMultilevel"/>
    <w:tmpl w:val="4CC0D380"/>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1">
    <w:nsid w:val="512F35C0"/>
    <w:multiLevelType w:val="hybridMultilevel"/>
    <w:tmpl w:val="93C08FE8"/>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62">
    <w:nsid w:val="525A18A0"/>
    <w:multiLevelType w:val="hybridMultilevel"/>
    <w:tmpl w:val="CB9A4BE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3">
    <w:nsid w:val="52A71630"/>
    <w:multiLevelType w:val="hybridMultilevel"/>
    <w:tmpl w:val="E7B005D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4">
    <w:nsid w:val="539373E2"/>
    <w:multiLevelType w:val="hybridMultilevel"/>
    <w:tmpl w:val="069E1E3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5">
    <w:nsid w:val="555E407D"/>
    <w:multiLevelType w:val="hybridMultilevel"/>
    <w:tmpl w:val="9C783886"/>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6">
    <w:nsid w:val="55F6785D"/>
    <w:multiLevelType w:val="multilevel"/>
    <w:tmpl w:val="924043A6"/>
    <w:lvl w:ilvl="0">
      <w:start w:val="1"/>
      <w:numFmt w:val="decimal"/>
      <w:lvlText w:val="%1."/>
      <w:lvlJc w:val="left"/>
      <w:pPr>
        <w:ind w:left="1287" w:hanging="360"/>
      </w:pPr>
    </w:lvl>
    <w:lvl w:ilvl="1">
      <w:start w:val="6"/>
      <w:numFmt w:val="decimal"/>
      <w:isLgl/>
      <w:lvlText w:val="%1.%2."/>
      <w:lvlJc w:val="left"/>
      <w:pPr>
        <w:ind w:left="1677" w:hanging="750"/>
      </w:pPr>
      <w:rPr>
        <w:rFonts w:hint="default"/>
      </w:rPr>
    </w:lvl>
    <w:lvl w:ilvl="2">
      <w:start w:val="3"/>
      <w:numFmt w:val="decimal"/>
      <w:isLgl/>
      <w:lvlText w:val="%1.%2.%3."/>
      <w:lvlJc w:val="left"/>
      <w:pPr>
        <w:ind w:left="1677" w:hanging="75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7">
    <w:nsid w:val="564567F4"/>
    <w:multiLevelType w:val="hybridMultilevel"/>
    <w:tmpl w:val="9C3889A8"/>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8">
    <w:nsid w:val="56635A00"/>
    <w:multiLevelType w:val="hybridMultilevel"/>
    <w:tmpl w:val="DFC4E0A8"/>
    <w:lvl w:ilvl="0" w:tplc="04190001">
      <w:start w:val="1"/>
      <w:numFmt w:val="bullet"/>
      <w:lvlText w:val=""/>
      <w:lvlJc w:val="left"/>
      <w:pPr>
        <w:ind w:left="2007" w:hanging="360"/>
      </w:pPr>
      <w:rPr>
        <w:rFonts w:ascii="Symbol" w:hAnsi="Symbol" w:cs="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69">
    <w:nsid w:val="58E93654"/>
    <w:multiLevelType w:val="hybridMultilevel"/>
    <w:tmpl w:val="E17AB940"/>
    <w:lvl w:ilvl="0" w:tplc="04190001">
      <w:start w:val="1"/>
      <w:numFmt w:val="bullet"/>
      <w:lvlText w:val=""/>
      <w:lvlJc w:val="left"/>
      <w:pPr>
        <w:ind w:left="928" w:hanging="360"/>
      </w:pPr>
      <w:rPr>
        <w:rFonts w:ascii="Symbol" w:hAnsi="Symbol" w:cs="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70">
    <w:nsid w:val="59224471"/>
    <w:multiLevelType w:val="hybridMultilevel"/>
    <w:tmpl w:val="D5C8F37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1">
    <w:nsid w:val="59F60B20"/>
    <w:multiLevelType w:val="hybridMultilevel"/>
    <w:tmpl w:val="F9E45D8C"/>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2">
    <w:nsid w:val="5B5801DF"/>
    <w:multiLevelType w:val="hybridMultilevel"/>
    <w:tmpl w:val="FE1E812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3">
    <w:nsid w:val="5EE679A0"/>
    <w:multiLevelType w:val="hybridMultilevel"/>
    <w:tmpl w:val="7B6665F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63A33063"/>
    <w:multiLevelType w:val="hybridMultilevel"/>
    <w:tmpl w:val="20C8E8DC"/>
    <w:lvl w:ilvl="0" w:tplc="0419000B">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5">
    <w:nsid w:val="63AE5FB6"/>
    <w:multiLevelType w:val="hybridMultilevel"/>
    <w:tmpl w:val="1030586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6">
    <w:nsid w:val="63F277FA"/>
    <w:multiLevelType w:val="hybridMultilevel"/>
    <w:tmpl w:val="298AFA14"/>
    <w:lvl w:ilvl="0" w:tplc="04190009">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77">
    <w:nsid w:val="648D38CF"/>
    <w:multiLevelType w:val="hybridMultilevel"/>
    <w:tmpl w:val="17687A0E"/>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78">
    <w:nsid w:val="665E6F57"/>
    <w:multiLevelType w:val="hybridMultilevel"/>
    <w:tmpl w:val="7902DF5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9">
    <w:nsid w:val="67C70207"/>
    <w:multiLevelType w:val="hybridMultilevel"/>
    <w:tmpl w:val="DF36BB1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68A25192"/>
    <w:multiLevelType w:val="hybridMultilevel"/>
    <w:tmpl w:val="17D217E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1">
    <w:nsid w:val="690E1DBD"/>
    <w:multiLevelType w:val="hybridMultilevel"/>
    <w:tmpl w:val="14B49DA4"/>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2">
    <w:nsid w:val="693B4749"/>
    <w:multiLevelType w:val="hybridMultilevel"/>
    <w:tmpl w:val="F31072C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69E1230E"/>
    <w:multiLevelType w:val="hybridMultilevel"/>
    <w:tmpl w:val="3452B07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4">
    <w:nsid w:val="6C1E19E9"/>
    <w:multiLevelType w:val="hybridMultilevel"/>
    <w:tmpl w:val="8C32F38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5">
    <w:nsid w:val="6D313C38"/>
    <w:multiLevelType w:val="hybridMultilevel"/>
    <w:tmpl w:val="07CED2FA"/>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6">
    <w:nsid w:val="6E063E55"/>
    <w:multiLevelType w:val="hybridMultilevel"/>
    <w:tmpl w:val="01185154"/>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7">
    <w:nsid w:val="6E673653"/>
    <w:multiLevelType w:val="hybridMultilevel"/>
    <w:tmpl w:val="76EE0136"/>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8">
    <w:nsid w:val="6F2771DB"/>
    <w:multiLevelType w:val="hybridMultilevel"/>
    <w:tmpl w:val="63BA455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713B286A"/>
    <w:multiLevelType w:val="hybridMultilevel"/>
    <w:tmpl w:val="436ABBCA"/>
    <w:lvl w:ilvl="0" w:tplc="0419000D">
      <w:start w:val="1"/>
      <w:numFmt w:val="bullet"/>
      <w:lvlText w:val=""/>
      <w:lvlJc w:val="left"/>
      <w:pPr>
        <w:ind w:left="2007" w:hanging="360"/>
      </w:pPr>
      <w:rPr>
        <w:rFonts w:ascii="Wingdings" w:hAnsi="Wingdings" w:cs="Wingdings"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90">
    <w:nsid w:val="736F412C"/>
    <w:multiLevelType w:val="hybridMultilevel"/>
    <w:tmpl w:val="D38886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1">
    <w:nsid w:val="73821AA4"/>
    <w:multiLevelType w:val="hybridMultilevel"/>
    <w:tmpl w:val="81B8FC76"/>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2">
    <w:nsid w:val="73B94F39"/>
    <w:multiLevelType w:val="hybridMultilevel"/>
    <w:tmpl w:val="1FB0236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3">
    <w:nsid w:val="73C76DE4"/>
    <w:multiLevelType w:val="hybridMultilevel"/>
    <w:tmpl w:val="236E9D60"/>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4">
    <w:nsid w:val="751C0A16"/>
    <w:multiLevelType w:val="hybridMultilevel"/>
    <w:tmpl w:val="5406C6C2"/>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5">
    <w:nsid w:val="772C337C"/>
    <w:multiLevelType w:val="hybridMultilevel"/>
    <w:tmpl w:val="9D9E48A0"/>
    <w:lvl w:ilvl="0" w:tplc="0419000B">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96">
    <w:nsid w:val="77CE7D2C"/>
    <w:multiLevelType w:val="hybridMultilevel"/>
    <w:tmpl w:val="A0F0C6E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7">
    <w:nsid w:val="798538DB"/>
    <w:multiLevelType w:val="hybridMultilevel"/>
    <w:tmpl w:val="C23A9D6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8">
    <w:nsid w:val="7B925583"/>
    <w:multiLevelType w:val="hybridMultilevel"/>
    <w:tmpl w:val="9C44428A"/>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9">
    <w:nsid w:val="7BAA003E"/>
    <w:multiLevelType w:val="hybridMultilevel"/>
    <w:tmpl w:val="4F1E8D8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0">
    <w:nsid w:val="7BAD5F23"/>
    <w:multiLevelType w:val="hybridMultilevel"/>
    <w:tmpl w:val="286E6B36"/>
    <w:lvl w:ilvl="0" w:tplc="04190009">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1">
    <w:nsid w:val="7C262324"/>
    <w:multiLevelType w:val="hybridMultilevel"/>
    <w:tmpl w:val="C36CB4C0"/>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2">
    <w:nsid w:val="7CCE3F2E"/>
    <w:multiLevelType w:val="hybridMultilevel"/>
    <w:tmpl w:val="20C68C8C"/>
    <w:lvl w:ilvl="0" w:tplc="0419000D">
      <w:start w:val="1"/>
      <w:numFmt w:val="bullet"/>
      <w:lvlText w:val=""/>
      <w:lvlJc w:val="left"/>
      <w:pPr>
        <w:ind w:left="1647" w:hanging="360"/>
      </w:pPr>
      <w:rPr>
        <w:rFonts w:ascii="Wingdings" w:hAnsi="Wingdings" w:cs="Wingdings"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cs="Wingdings" w:hint="default"/>
      </w:rPr>
    </w:lvl>
    <w:lvl w:ilvl="3" w:tplc="04190001">
      <w:start w:val="1"/>
      <w:numFmt w:val="bullet"/>
      <w:lvlText w:val=""/>
      <w:lvlJc w:val="left"/>
      <w:pPr>
        <w:ind w:left="3807" w:hanging="360"/>
      </w:pPr>
      <w:rPr>
        <w:rFonts w:ascii="Symbol" w:hAnsi="Symbol" w:cs="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cs="Wingdings" w:hint="default"/>
      </w:rPr>
    </w:lvl>
    <w:lvl w:ilvl="6" w:tplc="04190001">
      <w:start w:val="1"/>
      <w:numFmt w:val="bullet"/>
      <w:lvlText w:val=""/>
      <w:lvlJc w:val="left"/>
      <w:pPr>
        <w:ind w:left="5967" w:hanging="360"/>
      </w:pPr>
      <w:rPr>
        <w:rFonts w:ascii="Symbol" w:hAnsi="Symbol" w:cs="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cs="Wingdings" w:hint="default"/>
      </w:rPr>
    </w:lvl>
  </w:abstractNum>
  <w:abstractNum w:abstractNumId="103">
    <w:nsid w:val="7D4A4678"/>
    <w:multiLevelType w:val="multilevel"/>
    <w:tmpl w:val="63949B96"/>
    <w:lvl w:ilvl="0">
      <w:start w:val="1"/>
      <w:numFmt w:val="decimal"/>
      <w:lvlText w:val="%1."/>
      <w:lvlJc w:val="left"/>
      <w:pPr>
        <w:ind w:left="927"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2673" w:hanging="1080"/>
      </w:pPr>
      <w:rPr>
        <w:rFonts w:hint="default"/>
      </w:rPr>
    </w:lvl>
    <w:lvl w:ilvl="3">
      <w:start w:val="1"/>
      <w:numFmt w:val="decimal"/>
      <w:isLgl/>
      <w:lvlText w:val="%1.%2.%3.%4."/>
      <w:lvlJc w:val="left"/>
      <w:pPr>
        <w:ind w:left="3546" w:hanging="1440"/>
      </w:pPr>
      <w:rPr>
        <w:rFonts w:hint="default"/>
      </w:rPr>
    </w:lvl>
    <w:lvl w:ilvl="4">
      <w:start w:val="1"/>
      <w:numFmt w:val="decimal"/>
      <w:isLgl/>
      <w:lvlText w:val="%1.%2.%3.%4.%5."/>
      <w:lvlJc w:val="left"/>
      <w:pPr>
        <w:ind w:left="4059" w:hanging="1440"/>
      </w:pPr>
      <w:rPr>
        <w:rFonts w:hint="default"/>
      </w:rPr>
    </w:lvl>
    <w:lvl w:ilvl="5">
      <w:start w:val="1"/>
      <w:numFmt w:val="decimal"/>
      <w:isLgl/>
      <w:lvlText w:val="%1.%2.%3.%4.%5.%6."/>
      <w:lvlJc w:val="left"/>
      <w:pPr>
        <w:ind w:left="4932" w:hanging="1800"/>
      </w:pPr>
      <w:rPr>
        <w:rFonts w:hint="default"/>
      </w:rPr>
    </w:lvl>
    <w:lvl w:ilvl="6">
      <w:start w:val="1"/>
      <w:numFmt w:val="decimal"/>
      <w:isLgl/>
      <w:lvlText w:val="%1.%2.%3.%4.%5.%6.%7."/>
      <w:lvlJc w:val="left"/>
      <w:pPr>
        <w:ind w:left="5805" w:hanging="2160"/>
      </w:pPr>
      <w:rPr>
        <w:rFonts w:hint="default"/>
      </w:rPr>
    </w:lvl>
    <w:lvl w:ilvl="7">
      <w:start w:val="1"/>
      <w:numFmt w:val="decimal"/>
      <w:isLgl/>
      <w:lvlText w:val="%1.%2.%3.%4.%5.%6.%7.%8."/>
      <w:lvlJc w:val="left"/>
      <w:pPr>
        <w:ind w:left="6678" w:hanging="2520"/>
      </w:pPr>
      <w:rPr>
        <w:rFonts w:hint="default"/>
      </w:rPr>
    </w:lvl>
    <w:lvl w:ilvl="8">
      <w:start w:val="1"/>
      <w:numFmt w:val="decimal"/>
      <w:isLgl/>
      <w:lvlText w:val="%1.%2.%3.%4.%5.%6.%7.%8.%9."/>
      <w:lvlJc w:val="left"/>
      <w:pPr>
        <w:ind w:left="7191" w:hanging="2520"/>
      </w:pPr>
      <w:rPr>
        <w:rFonts w:hint="default"/>
      </w:rPr>
    </w:lvl>
  </w:abstractNum>
  <w:num w:numId="1">
    <w:abstractNumId w:val="5"/>
  </w:num>
  <w:num w:numId="2">
    <w:abstractNumId w:val="58"/>
  </w:num>
  <w:num w:numId="3">
    <w:abstractNumId w:val="61"/>
  </w:num>
  <w:num w:numId="4">
    <w:abstractNumId w:val="69"/>
  </w:num>
  <w:num w:numId="5">
    <w:abstractNumId w:val="76"/>
  </w:num>
  <w:num w:numId="6">
    <w:abstractNumId w:val="21"/>
  </w:num>
  <w:num w:numId="7">
    <w:abstractNumId w:val="63"/>
  </w:num>
  <w:num w:numId="8">
    <w:abstractNumId w:val="17"/>
  </w:num>
  <w:num w:numId="9">
    <w:abstractNumId w:val="28"/>
  </w:num>
  <w:num w:numId="10">
    <w:abstractNumId w:val="60"/>
  </w:num>
  <w:num w:numId="11">
    <w:abstractNumId w:val="71"/>
  </w:num>
  <w:num w:numId="12">
    <w:abstractNumId w:val="24"/>
  </w:num>
  <w:num w:numId="13">
    <w:abstractNumId w:val="87"/>
  </w:num>
  <w:num w:numId="14">
    <w:abstractNumId w:val="97"/>
  </w:num>
  <w:num w:numId="15">
    <w:abstractNumId w:val="89"/>
  </w:num>
  <w:num w:numId="16">
    <w:abstractNumId w:val="103"/>
  </w:num>
  <w:num w:numId="17">
    <w:abstractNumId w:val="66"/>
  </w:num>
  <w:num w:numId="18">
    <w:abstractNumId w:val="68"/>
  </w:num>
  <w:num w:numId="19">
    <w:abstractNumId w:val="51"/>
  </w:num>
  <w:num w:numId="20">
    <w:abstractNumId w:val="74"/>
  </w:num>
  <w:num w:numId="21">
    <w:abstractNumId w:val="3"/>
  </w:num>
  <w:num w:numId="22">
    <w:abstractNumId w:val="29"/>
  </w:num>
  <w:num w:numId="23">
    <w:abstractNumId w:val="25"/>
  </w:num>
  <w:num w:numId="24">
    <w:abstractNumId w:val="93"/>
  </w:num>
  <w:num w:numId="25">
    <w:abstractNumId w:val="32"/>
  </w:num>
  <w:num w:numId="26">
    <w:abstractNumId w:val="85"/>
  </w:num>
  <w:num w:numId="27">
    <w:abstractNumId w:val="67"/>
  </w:num>
  <w:num w:numId="28">
    <w:abstractNumId w:val="59"/>
  </w:num>
  <w:num w:numId="29">
    <w:abstractNumId w:val="77"/>
  </w:num>
  <w:num w:numId="30">
    <w:abstractNumId w:val="0"/>
  </w:num>
  <w:num w:numId="31">
    <w:abstractNumId w:val="34"/>
  </w:num>
  <w:num w:numId="32">
    <w:abstractNumId w:val="12"/>
  </w:num>
  <w:num w:numId="33">
    <w:abstractNumId w:val="43"/>
  </w:num>
  <w:num w:numId="34">
    <w:abstractNumId w:val="102"/>
  </w:num>
  <w:num w:numId="35">
    <w:abstractNumId w:val="45"/>
  </w:num>
  <w:num w:numId="36">
    <w:abstractNumId w:val="65"/>
  </w:num>
  <w:num w:numId="37">
    <w:abstractNumId w:val="99"/>
  </w:num>
  <w:num w:numId="38">
    <w:abstractNumId w:val="56"/>
  </w:num>
  <w:num w:numId="39">
    <w:abstractNumId w:val="81"/>
  </w:num>
  <w:num w:numId="40">
    <w:abstractNumId w:val="6"/>
  </w:num>
  <w:num w:numId="41">
    <w:abstractNumId w:val="86"/>
  </w:num>
  <w:num w:numId="42">
    <w:abstractNumId w:val="101"/>
  </w:num>
  <w:num w:numId="43">
    <w:abstractNumId w:val="9"/>
  </w:num>
  <w:num w:numId="44">
    <w:abstractNumId w:val="95"/>
  </w:num>
  <w:num w:numId="45">
    <w:abstractNumId w:val="14"/>
  </w:num>
  <w:num w:numId="46">
    <w:abstractNumId w:val="26"/>
  </w:num>
  <w:num w:numId="47">
    <w:abstractNumId w:val="18"/>
  </w:num>
  <w:num w:numId="48">
    <w:abstractNumId w:val="2"/>
  </w:num>
  <w:num w:numId="49">
    <w:abstractNumId w:val="57"/>
  </w:num>
  <w:num w:numId="50">
    <w:abstractNumId w:val="94"/>
  </w:num>
  <w:num w:numId="51">
    <w:abstractNumId w:val="98"/>
  </w:num>
  <w:num w:numId="52">
    <w:abstractNumId w:val="19"/>
  </w:num>
  <w:num w:numId="53">
    <w:abstractNumId w:val="38"/>
  </w:num>
  <w:num w:numId="54">
    <w:abstractNumId w:val="100"/>
  </w:num>
  <w:num w:numId="55">
    <w:abstractNumId w:val="35"/>
  </w:num>
  <w:num w:numId="56">
    <w:abstractNumId w:val="46"/>
  </w:num>
  <w:num w:numId="57">
    <w:abstractNumId w:val="23"/>
  </w:num>
  <w:num w:numId="58">
    <w:abstractNumId w:val="27"/>
  </w:num>
  <w:num w:numId="59">
    <w:abstractNumId w:val="90"/>
  </w:num>
  <w:num w:numId="60">
    <w:abstractNumId w:val="52"/>
  </w:num>
  <w:num w:numId="61">
    <w:abstractNumId w:val="4"/>
  </w:num>
  <w:num w:numId="62">
    <w:abstractNumId w:val="39"/>
  </w:num>
  <w:num w:numId="63">
    <w:abstractNumId w:val="16"/>
  </w:num>
  <w:num w:numId="64">
    <w:abstractNumId w:val="53"/>
  </w:num>
  <w:num w:numId="65">
    <w:abstractNumId w:val="44"/>
  </w:num>
  <w:num w:numId="66">
    <w:abstractNumId w:val="1"/>
  </w:num>
  <w:num w:numId="67">
    <w:abstractNumId w:val="96"/>
  </w:num>
  <w:num w:numId="68">
    <w:abstractNumId w:val="31"/>
  </w:num>
  <w:num w:numId="69">
    <w:abstractNumId w:val="72"/>
  </w:num>
  <w:num w:numId="70">
    <w:abstractNumId w:val="42"/>
  </w:num>
  <w:num w:numId="71">
    <w:abstractNumId w:val="7"/>
  </w:num>
  <w:num w:numId="72">
    <w:abstractNumId w:val="54"/>
  </w:num>
  <w:num w:numId="73">
    <w:abstractNumId w:val="22"/>
  </w:num>
  <w:num w:numId="74">
    <w:abstractNumId w:val="82"/>
  </w:num>
  <w:num w:numId="75">
    <w:abstractNumId w:val="73"/>
  </w:num>
  <w:num w:numId="76">
    <w:abstractNumId w:val="79"/>
  </w:num>
  <w:num w:numId="77">
    <w:abstractNumId w:val="88"/>
  </w:num>
  <w:num w:numId="78">
    <w:abstractNumId w:val="37"/>
  </w:num>
  <w:num w:numId="79">
    <w:abstractNumId w:val="36"/>
  </w:num>
  <w:num w:numId="80">
    <w:abstractNumId w:val="11"/>
  </w:num>
  <w:num w:numId="81">
    <w:abstractNumId w:val="75"/>
  </w:num>
  <w:num w:numId="82">
    <w:abstractNumId w:val="91"/>
  </w:num>
  <w:num w:numId="83">
    <w:abstractNumId w:val="10"/>
  </w:num>
  <w:num w:numId="84">
    <w:abstractNumId w:val="13"/>
  </w:num>
  <w:num w:numId="85">
    <w:abstractNumId w:val="92"/>
  </w:num>
  <w:num w:numId="86">
    <w:abstractNumId w:val="84"/>
  </w:num>
  <w:num w:numId="87">
    <w:abstractNumId w:val="15"/>
  </w:num>
  <w:num w:numId="88">
    <w:abstractNumId w:val="70"/>
  </w:num>
  <w:num w:numId="89">
    <w:abstractNumId w:val="41"/>
  </w:num>
  <w:num w:numId="90">
    <w:abstractNumId w:val="20"/>
  </w:num>
  <w:num w:numId="91">
    <w:abstractNumId w:val="80"/>
  </w:num>
  <w:num w:numId="92">
    <w:abstractNumId w:val="8"/>
  </w:num>
  <w:num w:numId="93">
    <w:abstractNumId w:val="47"/>
  </w:num>
  <w:num w:numId="94">
    <w:abstractNumId w:val="55"/>
  </w:num>
  <w:num w:numId="95">
    <w:abstractNumId w:val="78"/>
  </w:num>
  <w:num w:numId="96">
    <w:abstractNumId w:val="30"/>
  </w:num>
  <w:num w:numId="97">
    <w:abstractNumId w:val="49"/>
  </w:num>
  <w:num w:numId="98">
    <w:abstractNumId w:val="40"/>
  </w:num>
  <w:num w:numId="99">
    <w:abstractNumId w:val="50"/>
  </w:num>
  <w:num w:numId="100">
    <w:abstractNumId w:val="83"/>
  </w:num>
  <w:num w:numId="101">
    <w:abstractNumId w:val="62"/>
  </w:num>
  <w:num w:numId="102">
    <w:abstractNumId w:val="64"/>
  </w:num>
  <w:num w:numId="103">
    <w:abstractNumId w:val="48"/>
  </w:num>
  <w:num w:numId="10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3774"/>
    <w:rsid w:val="00000E97"/>
    <w:rsid w:val="00002412"/>
    <w:rsid w:val="00003D30"/>
    <w:rsid w:val="00010432"/>
    <w:rsid w:val="00011ABE"/>
    <w:rsid w:val="00014AEB"/>
    <w:rsid w:val="00015D6F"/>
    <w:rsid w:val="00020CA6"/>
    <w:rsid w:val="00023BE3"/>
    <w:rsid w:val="000306C0"/>
    <w:rsid w:val="00030A5C"/>
    <w:rsid w:val="0003139D"/>
    <w:rsid w:val="00034C2D"/>
    <w:rsid w:val="00050963"/>
    <w:rsid w:val="00064747"/>
    <w:rsid w:val="00066C99"/>
    <w:rsid w:val="00071577"/>
    <w:rsid w:val="00073DCB"/>
    <w:rsid w:val="00075837"/>
    <w:rsid w:val="00087385"/>
    <w:rsid w:val="000A0E2E"/>
    <w:rsid w:val="000A106F"/>
    <w:rsid w:val="000A1BA7"/>
    <w:rsid w:val="000A6867"/>
    <w:rsid w:val="000B2135"/>
    <w:rsid w:val="000B6107"/>
    <w:rsid w:val="000C0E79"/>
    <w:rsid w:val="000C2311"/>
    <w:rsid w:val="000C7305"/>
    <w:rsid w:val="000D2B0C"/>
    <w:rsid w:val="000E286B"/>
    <w:rsid w:val="000E5027"/>
    <w:rsid w:val="000F3150"/>
    <w:rsid w:val="000F523F"/>
    <w:rsid w:val="000F7666"/>
    <w:rsid w:val="0010223B"/>
    <w:rsid w:val="001030CC"/>
    <w:rsid w:val="0010406F"/>
    <w:rsid w:val="0010725B"/>
    <w:rsid w:val="00116E4E"/>
    <w:rsid w:val="00117487"/>
    <w:rsid w:val="00123635"/>
    <w:rsid w:val="00130960"/>
    <w:rsid w:val="001378B3"/>
    <w:rsid w:val="00142B31"/>
    <w:rsid w:val="001519AA"/>
    <w:rsid w:val="001549DB"/>
    <w:rsid w:val="00156732"/>
    <w:rsid w:val="001652F2"/>
    <w:rsid w:val="001677C8"/>
    <w:rsid w:val="001677D0"/>
    <w:rsid w:val="00170963"/>
    <w:rsid w:val="0017327F"/>
    <w:rsid w:val="00181C6A"/>
    <w:rsid w:val="0018224B"/>
    <w:rsid w:val="001833E1"/>
    <w:rsid w:val="001864FA"/>
    <w:rsid w:val="00186F1A"/>
    <w:rsid w:val="00191A84"/>
    <w:rsid w:val="00192FDA"/>
    <w:rsid w:val="00193EB1"/>
    <w:rsid w:val="00197016"/>
    <w:rsid w:val="001A02C6"/>
    <w:rsid w:val="001A48EF"/>
    <w:rsid w:val="001A7690"/>
    <w:rsid w:val="001B4A43"/>
    <w:rsid w:val="001C2D87"/>
    <w:rsid w:val="001C3BAB"/>
    <w:rsid w:val="001D0522"/>
    <w:rsid w:val="001D7258"/>
    <w:rsid w:val="001E012F"/>
    <w:rsid w:val="001E28E4"/>
    <w:rsid w:val="001E4451"/>
    <w:rsid w:val="001E7B36"/>
    <w:rsid w:val="0020787F"/>
    <w:rsid w:val="00216A04"/>
    <w:rsid w:val="00224BFA"/>
    <w:rsid w:val="00241DBA"/>
    <w:rsid w:val="00242177"/>
    <w:rsid w:val="00246299"/>
    <w:rsid w:val="00247743"/>
    <w:rsid w:val="002526AF"/>
    <w:rsid w:val="00260064"/>
    <w:rsid w:val="002659A9"/>
    <w:rsid w:val="00270557"/>
    <w:rsid w:val="00272770"/>
    <w:rsid w:val="00280AE2"/>
    <w:rsid w:val="00290C94"/>
    <w:rsid w:val="00292268"/>
    <w:rsid w:val="002A1014"/>
    <w:rsid w:val="002C5DCB"/>
    <w:rsid w:val="002D3761"/>
    <w:rsid w:val="002D5C41"/>
    <w:rsid w:val="002E1454"/>
    <w:rsid w:val="002E4561"/>
    <w:rsid w:val="002E5E3C"/>
    <w:rsid w:val="002F08A2"/>
    <w:rsid w:val="002F30F1"/>
    <w:rsid w:val="002F46C7"/>
    <w:rsid w:val="002F580E"/>
    <w:rsid w:val="002F6FF7"/>
    <w:rsid w:val="003007BF"/>
    <w:rsid w:val="0030202C"/>
    <w:rsid w:val="00306C0A"/>
    <w:rsid w:val="00310020"/>
    <w:rsid w:val="00311B9A"/>
    <w:rsid w:val="003214FC"/>
    <w:rsid w:val="00324882"/>
    <w:rsid w:val="00327C1D"/>
    <w:rsid w:val="003326C9"/>
    <w:rsid w:val="00335A68"/>
    <w:rsid w:val="00336D90"/>
    <w:rsid w:val="0035374B"/>
    <w:rsid w:val="003540E0"/>
    <w:rsid w:val="003634B0"/>
    <w:rsid w:val="00363D42"/>
    <w:rsid w:val="00373699"/>
    <w:rsid w:val="0037568C"/>
    <w:rsid w:val="003831AE"/>
    <w:rsid w:val="00384F63"/>
    <w:rsid w:val="0038718C"/>
    <w:rsid w:val="0038741E"/>
    <w:rsid w:val="0039747F"/>
    <w:rsid w:val="003A4D0C"/>
    <w:rsid w:val="003A6BD0"/>
    <w:rsid w:val="003A7AE5"/>
    <w:rsid w:val="003B01A1"/>
    <w:rsid w:val="003B1893"/>
    <w:rsid w:val="003B5F1D"/>
    <w:rsid w:val="003B7FB7"/>
    <w:rsid w:val="003C49C9"/>
    <w:rsid w:val="003C4C54"/>
    <w:rsid w:val="003C6C70"/>
    <w:rsid w:val="003E0D16"/>
    <w:rsid w:val="003E7C9B"/>
    <w:rsid w:val="003F3193"/>
    <w:rsid w:val="0040280A"/>
    <w:rsid w:val="0040549E"/>
    <w:rsid w:val="004106AE"/>
    <w:rsid w:val="004153A4"/>
    <w:rsid w:val="004214D9"/>
    <w:rsid w:val="00423585"/>
    <w:rsid w:val="00426AB0"/>
    <w:rsid w:val="004303C9"/>
    <w:rsid w:val="00430673"/>
    <w:rsid w:val="004323E9"/>
    <w:rsid w:val="00432A4E"/>
    <w:rsid w:val="00433255"/>
    <w:rsid w:val="00434CA3"/>
    <w:rsid w:val="00436653"/>
    <w:rsid w:val="00440C0E"/>
    <w:rsid w:val="00444BC6"/>
    <w:rsid w:val="004469E1"/>
    <w:rsid w:val="00447B4C"/>
    <w:rsid w:val="00451402"/>
    <w:rsid w:val="0045384D"/>
    <w:rsid w:val="00456263"/>
    <w:rsid w:val="0045673A"/>
    <w:rsid w:val="00457312"/>
    <w:rsid w:val="0046360A"/>
    <w:rsid w:val="004637E1"/>
    <w:rsid w:val="0046522F"/>
    <w:rsid w:val="004652BE"/>
    <w:rsid w:val="00467991"/>
    <w:rsid w:val="00470E1B"/>
    <w:rsid w:val="00472010"/>
    <w:rsid w:val="00475835"/>
    <w:rsid w:val="00480038"/>
    <w:rsid w:val="004800F2"/>
    <w:rsid w:val="00480FCD"/>
    <w:rsid w:val="004833ED"/>
    <w:rsid w:val="004846FF"/>
    <w:rsid w:val="00496919"/>
    <w:rsid w:val="004A6275"/>
    <w:rsid w:val="004B75A9"/>
    <w:rsid w:val="004B763B"/>
    <w:rsid w:val="004B7B57"/>
    <w:rsid w:val="004C20D0"/>
    <w:rsid w:val="004C56A0"/>
    <w:rsid w:val="004C6BF3"/>
    <w:rsid w:val="004D0901"/>
    <w:rsid w:val="004E070B"/>
    <w:rsid w:val="004E4498"/>
    <w:rsid w:val="004E5314"/>
    <w:rsid w:val="004F014F"/>
    <w:rsid w:val="004F0623"/>
    <w:rsid w:val="005000D3"/>
    <w:rsid w:val="00500106"/>
    <w:rsid w:val="00500301"/>
    <w:rsid w:val="0050068E"/>
    <w:rsid w:val="00500C23"/>
    <w:rsid w:val="0050353C"/>
    <w:rsid w:val="005059AC"/>
    <w:rsid w:val="00505F25"/>
    <w:rsid w:val="005063A4"/>
    <w:rsid w:val="00506C94"/>
    <w:rsid w:val="00513E85"/>
    <w:rsid w:val="005216A8"/>
    <w:rsid w:val="005224FF"/>
    <w:rsid w:val="00526159"/>
    <w:rsid w:val="00532BFF"/>
    <w:rsid w:val="00532DAF"/>
    <w:rsid w:val="0053304F"/>
    <w:rsid w:val="00552111"/>
    <w:rsid w:val="00554A7D"/>
    <w:rsid w:val="005550CD"/>
    <w:rsid w:val="00555439"/>
    <w:rsid w:val="00555970"/>
    <w:rsid w:val="00555DAA"/>
    <w:rsid w:val="00560A11"/>
    <w:rsid w:val="00560F83"/>
    <w:rsid w:val="005610DA"/>
    <w:rsid w:val="00561CEF"/>
    <w:rsid w:val="00564326"/>
    <w:rsid w:val="00565D13"/>
    <w:rsid w:val="00566E7E"/>
    <w:rsid w:val="00567AC1"/>
    <w:rsid w:val="005707D9"/>
    <w:rsid w:val="00573797"/>
    <w:rsid w:val="0059072A"/>
    <w:rsid w:val="005961A8"/>
    <w:rsid w:val="005A3C23"/>
    <w:rsid w:val="005A44E5"/>
    <w:rsid w:val="005B0744"/>
    <w:rsid w:val="005B4EE8"/>
    <w:rsid w:val="005C1E55"/>
    <w:rsid w:val="005C62AF"/>
    <w:rsid w:val="005D2E1D"/>
    <w:rsid w:val="005D4195"/>
    <w:rsid w:val="005D5644"/>
    <w:rsid w:val="005E059B"/>
    <w:rsid w:val="005E1134"/>
    <w:rsid w:val="005E1F0F"/>
    <w:rsid w:val="005E319E"/>
    <w:rsid w:val="005F514F"/>
    <w:rsid w:val="005F6AE2"/>
    <w:rsid w:val="006000D2"/>
    <w:rsid w:val="0060379F"/>
    <w:rsid w:val="00604B37"/>
    <w:rsid w:val="0060506F"/>
    <w:rsid w:val="00605467"/>
    <w:rsid w:val="00606C79"/>
    <w:rsid w:val="0061094C"/>
    <w:rsid w:val="00622749"/>
    <w:rsid w:val="006228B3"/>
    <w:rsid w:val="0062734E"/>
    <w:rsid w:val="00627E81"/>
    <w:rsid w:val="006304F0"/>
    <w:rsid w:val="00630778"/>
    <w:rsid w:val="006327A7"/>
    <w:rsid w:val="00635802"/>
    <w:rsid w:val="006372AB"/>
    <w:rsid w:val="0063747E"/>
    <w:rsid w:val="0064113A"/>
    <w:rsid w:val="00643A41"/>
    <w:rsid w:val="0065067F"/>
    <w:rsid w:val="00655D8D"/>
    <w:rsid w:val="0066023F"/>
    <w:rsid w:val="0066068D"/>
    <w:rsid w:val="00666A3C"/>
    <w:rsid w:val="0067187C"/>
    <w:rsid w:val="00672838"/>
    <w:rsid w:val="0067398E"/>
    <w:rsid w:val="00677BC1"/>
    <w:rsid w:val="00677D84"/>
    <w:rsid w:val="00680168"/>
    <w:rsid w:val="00682B9A"/>
    <w:rsid w:val="006844F4"/>
    <w:rsid w:val="0068531F"/>
    <w:rsid w:val="006868A4"/>
    <w:rsid w:val="00686BBB"/>
    <w:rsid w:val="00687B54"/>
    <w:rsid w:val="00691C22"/>
    <w:rsid w:val="00692FED"/>
    <w:rsid w:val="00693BAE"/>
    <w:rsid w:val="006A5007"/>
    <w:rsid w:val="006B08EB"/>
    <w:rsid w:val="006C16A3"/>
    <w:rsid w:val="006C69AB"/>
    <w:rsid w:val="006D18EF"/>
    <w:rsid w:val="006D1DA4"/>
    <w:rsid w:val="006D3260"/>
    <w:rsid w:val="006D583D"/>
    <w:rsid w:val="006E1D41"/>
    <w:rsid w:val="006E46FA"/>
    <w:rsid w:val="006E4F48"/>
    <w:rsid w:val="006F3175"/>
    <w:rsid w:val="006F7086"/>
    <w:rsid w:val="00702A09"/>
    <w:rsid w:val="00704710"/>
    <w:rsid w:val="007132DE"/>
    <w:rsid w:val="00713F6C"/>
    <w:rsid w:val="00717171"/>
    <w:rsid w:val="00723586"/>
    <w:rsid w:val="00724CED"/>
    <w:rsid w:val="00726227"/>
    <w:rsid w:val="007306ED"/>
    <w:rsid w:val="00731180"/>
    <w:rsid w:val="00731DBF"/>
    <w:rsid w:val="0073468F"/>
    <w:rsid w:val="00743C8D"/>
    <w:rsid w:val="00744453"/>
    <w:rsid w:val="007525D5"/>
    <w:rsid w:val="00752B31"/>
    <w:rsid w:val="00752D19"/>
    <w:rsid w:val="00753DA8"/>
    <w:rsid w:val="00754983"/>
    <w:rsid w:val="00754C43"/>
    <w:rsid w:val="00757ACB"/>
    <w:rsid w:val="00762410"/>
    <w:rsid w:val="00767C6B"/>
    <w:rsid w:val="00770BEA"/>
    <w:rsid w:val="007734E9"/>
    <w:rsid w:val="00775004"/>
    <w:rsid w:val="007822C8"/>
    <w:rsid w:val="00786474"/>
    <w:rsid w:val="007920DF"/>
    <w:rsid w:val="007944E6"/>
    <w:rsid w:val="007A39F8"/>
    <w:rsid w:val="007A62CB"/>
    <w:rsid w:val="007B1AE7"/>
    <w:rsid w:val="007B1B5F"/>
    <w:rsid w:val="007B5CED"/>
    <w:rsid w:val="007C29FD"/>
    <w:rsid w:val="007C6CB3"/>
    <w:rsid w:val="007C7DFA"/>
    <w:rsid w:val="007D597A"/>
    <w:rsid w:val="007E7149"/>
    <w:rsid w:val="007E7306"/>
    <w:rsid w:val="007F44FB"/>
    <w:rsid w:val="008046D3"/>
    <w:rsid w:val="0080494B"/>
    <w:rsid w:val="008051A2"/>
    <w:rsid w:val="008069A2"/>
    <w:rsid w:val="008072A5"/>
    <w:rsid w:val="00814A70"/>
    <w:rsid w:val="00825BD9"/>
    <w:rsid w:val="00827592"/>
    <w:rsid w:val="008361F8"/>
    <w:rsid w:val="00840253"/>
    <w:rsid w:val="00845006"/>
    <w:rsid w:val="008472BA"/>
    <w:rsid w:val="008502CF"/>
    <w:rsid w:val="00856B75"/>
    <w:rsid w:val="00860505"/>
    <w:rsid w:val="00861849"/>
    <w:rsid w:val="008635F2"/>
    <w:rsid w:val="00864B92"/>
    <w:rsid w:val="00864DA3"/>
    <w:rsid w:val="008665F6"/>
    <w:rsid w:val="00875613"/>
    <w:rsid w:val="00890D0B"/>
    <w:rsid w:val="0089244C"/>
    <w:rsid w:val="00896A17"/>
    <w:rsid w:val="00896EE7"/>
    <w:rsid w:val="008A36C3"/>
    <w:rsid w:val="008A7226"/>
    <w:rsid w:val="008B3EFF"/>
    <w:rsid w:val="008B5AB8"/>
    <w:rsid w:val="008B5C2F"/>
    <w:rsid w:val="008C07E3"/>
    <w:rsid w:val="008C23C6"/>
    <w:rsid w:val="008C7E02"/>
    <w:rsid w:val="008D01CF"/>
    <w:rsid w:val="008D0CF2"/>
    <w:rsid w:val="008D0F37"/>
    <w:rsid w:val="008D7DA6"/>
    <w:rsid w:val="008E432D"/>
    <w:rsid w:val="008E4E70"/>
    <w:rsid w:val="008E4F7E"/>
    <w:rsid w:val="008E4F9B"/>
    <w:rsid w:val="008F1694"/>
    <w:rsid w:val="008F6FEA"/>
    <w:rsid w:val="0090254F"/>
    <w:rsid w:val="00906D2A"/>
    <w:rsid w:val="00915D63"/>
    <w:rsid w:val="00921FBC"/>
    <w:rsid w:val="00921FD0"/>
    <w:rsid w:val="00935FD9"/>
    <w:rsid w:val="009362D4"/>
    <w:rsid w:val="00936CB1"/>
    <w:rsid w:val="00940F1C"/>
    <w:rsid w:val="00945D8B"/>
    <w:rsid w:val="00963C78"/>
    <w:rsid w:val="009655FE"/>
    <w:rsid w:val="00965A30"/>
    <w:rsid w:val="00965E62"/>
    <w:rsid w:val="0097075A"/>
    <w:rsid w:val="00977D14"/>
    <w:rsid w:val="00990C06"/>
    <w:rsid w:val="00996278"/>
    <w:rsid w:val="009A2C17"/>
    <w:rsid w:val="009B00E7"/>
    <w:rsid w:val="009B107F"/>
    <w:rsid w:val="009B2838"/>
    <w:rsid w:val="009B6343"/>
    <w:rsid w:val="009B6569"/>
    <w:rsid w:val="009C5B54"/>
    <w:rsid w:val="009D2038"/>
    <w:rsid w:val="009D44E1"/>
    <w:rsid w:val="009D4B18"/>
    <w:rsid w:val="009D5615"/>
    <w:rsid w:val="009E00E5"/>
    <w:rsid w:val="009E3A3B"/>
    <w:rsid w:val="009E464A"/>
    <w:rsid w:val="009F4E0B"/>
    <w:rsid w:val="009F7416"/>
    <w:rsid w:val="00A00D1C"/>
    <w:rsid w:val="00A040D6"/>
    <w:rsid w:val="00A04193"/>
    <w:rsid w:val="00A04B5D"/>
    <w:rsid w:val="00A14821"/>
    <w:rsid w:val="00A165AC"/>
    <w:rsid w:val="00A17288"/>
    <w:rsid w:val="00A25D39"/>
    <w:rsid w:val="00A272CB"/>
    <w:rsid w:val="00A27DF7"/>
    <w:rsid w:val="00A3140A"/>
    <w:rsid w:val="00A33308"/>
    <w:rsid w:val="00A36609"/>
    <w:rsid w:val="00A40772"/>
    <w:rsid w:val="00A41583"/>
    <w:rsid w:val="00A427C8"/>
    <w:rsid w:val="00A46EAC"/>
    <w:rsid w:val="00A4746A"/>
    <w:rsid w:val="00A514B9"/>
    <w:rsid w:val="00A54C3F"/>
    <w:rsid w:val="00A57302"/>
    <w:rsid w:val="00A708DD"/>
    <w:rsid w:val="00A73684"/>
    <w:rsid w:val="00A73774"/>
    <w:rsid w:val="00A76578"/>
    <w:rsid w:val="00A827B0"/>
    <w:rsid w:val="00A831D4"/>
    <w:rsid w:val="00A85972"/>
    <w:rsid w:val="00A879ED"/>
    <w:rsid w:val="00A91867"/>
    <w:rsid w:val="00A95EF8"/>
    <w:rsid w:val="00A97325"/>
    <w:rsid w:val="00A9764A"/>
    <w:rsid w:val="00A97C6D"/>
    <w:rsid w:val="00AA0BDE"/>
    <w:rsid w:val="00AA34B2"/>
    <w:rsid w:val="00AA39BB"/>
    <w:rsid w:val="00AA69B5"/>
    <w:rsid w:val="00AA6B2C"/>
    <w:rsid w:val="00AB3773"/>
    <w:rsid w:val="00AB3A8F"/>
    <w:rsid w:val="00AC5423"/>
    <w:rsid w:val="00AC5B89"/>
    <w:rsid w:val="00AD52AE"/>
    <w:rsid w:val="00AE23B5"/>
    <w:rsid w:val="00AE4729"/>
    <w:rsid w:val="00AE5243"/>
    <w:rsid w:val="00AF633A"/>
    <w:rsid w:val="00B024C3"/>
    <w:rsid w:val="00B043B7"/>
    <w:rsid w:val="00B07D93"/>
    <w:rsid w:val="00B11087"/>
    <w:rsid w:val="00B116FB"/>
    <w:rsid w:val="00B11943"/>
    <w:rsid w:val="00B13BA7"/>
    <w:rsid w:val="00B2162E"/>
    <w:rsid w:val="00B24A93"/>
    <w:rsid w:val="00B27AC2"/>
    <w:rsid w:val="00B32F74"/>
    <w:rsid w:val="00B335EA"/>
    <w:rsid w:val="00B33A10"/>
    <w:rsid w:val="00B3582A"/>
    <w:rsid w:val="00B36C5C"/>
    <w:rsid w:val="00B37AF4"/>
    <w:rsid w:val="00B45989"/>
    <w:rsid w:val="00B527C8"/>
    <w:rsid w:val="00B52E5C"/>
    <w:rsid w:val="00B61ED5"/>
    <w:rsid w:val="00B72B9B"/>
    <w:rsid w:val="00B7594E"/>
    <w:rsid w:val="00B7617E"/>
    <w:rsid w:val="00B84F55"/>
    <w:rsid w:val="00B85227"/>
    <w:rsid w:val="00B858FF"/>
    <w:rsid w:val="00B9208B"/>
    <w:rsid w:val="00B926CE"/>
    <w:rsid w:val="00B937E4"/>
    <w:rsid w:val="00B960FB"/>
    <w:rsid w:val="00B96D44"/>
    <w:rsid w:val="00B96DBE"/>
    <w:rsid w:val="00B97F68"/>
    <w:rsid w:val="00BA21F3"/>
    <w:rsid w:val="00BA3D33"/>
    <w:rsid w:val="00BA57F0"/>
    <w:rsid w:val="00BB5C51"/>
    <w:rsid w:val="00BC531B"/>
    <w:rsid w:val="00BD72B6"/>
    <w:rsid w:val="00BE13DA"/>
    <w:rsid w:val="00BE40D9"/>
    <w:rsid w:val="00BF1849"/>
    <w:rsid w:val="00BF2329"/>
    <w:rsid w:val="00BF42ED"/>
    <w:rsid w:val="00BF457B"/>
    <w:rsid w:val="00BF5EC6"/>
    <w:rsid w:val="00C1312C"/>
    <w:rsid w:val="00C137E2"/>
    <w:rsid w:val="00C25931"/>
    <w:rsid w:val="00C40B68"/>
    <w:rsid w:val="00C44D9D"/>
    <w:rsid w:val="00C461FC"/>
    <w:rsid w:val="00C46D15"/>
    <w:rsid w:val="00C4737B"/>
    <w:rsid w:val="00C5528B"/>
    <w:rsid w:val="00C55B04"/>
    <w:rsid w:val="00C6038A"/>
    <w:rsid w:val="00C62F6E"/>
    <w:rsid w:val="00C76998"/>
    <w:rsid w:val="00C83D47"/>
    <w:rsid w:val="00C85996"/>
    <w:rsid w:val="00C93610"/>
    <w:rsid w:val="00C97E61"/>
    <w:rsid w:val="00CA1460"/>
    <w:rsid w:val="00CA3664"/>
    <w:rsid w:val="00CA489D"/>
    <w:rsid w:val="00CA70A0"/>
    <w:rsid w:val="00CB261F"/>
    <w:rsid w:val="00CB3F4A"/>
    <w:rsid w:val="00CB7462"/>
    <w:rsid w:val="00CC3254"/>
    <w:rsid w:val="00CC3A52"/>
    <w:rsid w:val="00CD450D"/>
    <w:rsid w:val="00CD6EC4"/>
    <w:rsid w:val="00CE26DB"/>
    <w:rsid w:val="00CE384B"/>
    <w:rsid w:val="00CF20B7"/>
    <w:rsid w:val="00CF7BB1"/>
    <w:rsid w:val="00D04470"/>
    <w:rsid w:val="00D11B32"/>
    <w:rsid w:val="00D11C61"/>
    <w:rsid w:val="00D20908"/>
    <w:rsid w:val="00D30454"/>
    <w:rsid w:val="00D32693"/>
    <w:rsid w:val="00D36D15"/>
    <w:rsid w:val="00D37DBB"/>
    <w:rsid w:val="00D402F8"/>
    <w:rsid w:val="00D40D6B"/>
    <w:rsid w:val="00D40EEE"/>
    <w:rsid w:val="00D4217F"/>
    <w:rsid w:val="00D4640E"/>
    <w:rsid w:val="00D466A1"/>
    <w:rsid w:val="00D54D5C"/>
    <w:rsid w:val="00D57BBA"/>
    <w:rsid w:val="00D6334C"/>
    <w:rsid w:val="00D643B2"/>
    <w:rsid w:val="00D64B01"/>
    <w:rsid w:val="00D66C7A"/>
    <w:rsid w:val="00D67799"/>
    <w:rsid w:val="00D77280"/>
    <w:rsid w:val="00D772E1"/>
    <w:rsid w:val="00D80FA6"/>
    <w:rsid w:val="00D824E6"/>
    <w:rsid w:val="00D83F24"/>
    <w:rsid w:val="00D858CD"/>
    <w:rsid w:val="00D86C33"/>
    <w:rsid w:val="00D93899"/>
    <w:rsid w:val="00D94827"/>
    <w:rsid w:val="00DA471A"/>
    <w:rsid w:val="00DA770D"/>
    <w:rsid w:val="00DB07BF"/>
    <w:rsid w:val="00DB192E"/>
    <w:rsid w:val="00DB41CB"/>
    <w:rsid w:val="00DD0A0B"/>
    <w:rsid w:val="00DD5910"/>
    <w:rsid w:val="00DE0599"/>
    <w:rsid w:val="00DE6704"/>
    <w:rsid w:val="00DF29F1"/>
    <w:rsid w:val="00DF3056"/>
    <w:rsid w:val="00E006EC"/>
    <w:rsid w:val="00E00D81"/>
    <w:rsid w:val="00E00FE4"/>
    <w:rsid w:val="00E013FB"/>
    <w:rsid w:val="00E03403"/>
    <w:rsid w:val="00E0455C"/>
    <w:rsid w:val="00E105F5"/>
    <w:rsid w:val="00E21CF6"/>
    <w:rsid w:val="00E2320F"/>
    <w:rsid w:val="00E325ED"/>
    <w:rsid w:val="00E340A0"/>
    <w:rsid w:val="00E34DE5"/>
    <w:rsid w:val="00E36545"/>
    <w:rsid w:val="00E36A36"/>
    <w:rsid w:val="00E36C3C"/>
    <w:rsid w:val="00E37933"/>
    <w:rsid w:val="00E40040"/>
    <w:rsid w:val="00E40ABF"/>
    <w:rsid w:val="00E40E3F"/>
    <w:rsid w:val="00E43BB9"/>
    <w:rsid w:val="00E46E7D"/>
    <w:rsid w:val="00E47117"/>
    <w:rsid w:val="00E47DC2"/>
    <w:rsid w:val="00E50EA2"/>
    <w:rsid w:val="00E60E9A"/>
    <w:rsid w:val="00E615D9"/>
    <w:rsid w:val="00E63CFB"/>
    <w:rsid w:val="00E708A5"/>
    <w:rsid w:val="00E762C7"/>
    <w:rsid w:val="00E80AAE"/>
    <w:rsid w:val="00E82638"/>
    <w:rsid w:val="00E828B6"/>
    <w:rsid w:val="00E879A2"/>
    <w:rsid w:val="00E95EE0"/>
    <w:rsid w:val="00E96A0A"/>
    <w:rsid w:val="00E973B8"/>
    <w:rsid w:val="00E97961"/>
    <w:rsid w:val="00EA09C1"/>
    <w:rsid w:val="00EA1A6E"/>
    <w:rsid w:val="00EA245C"/>
    <w:rsid w:val="00EB16F7"/>
    <w:rsid w:val="00EC0FDE"/>
    <w:rsid w:val="00EC46CA"/>
    <w:rsid w:val="00EC7364"/>
    <w:rsid w:val="00ED0C99"/>
    <w:rsid w:val="00ED23BA"/>
    <w:rsid w:val="00ED7ADF"/>
    <w:rsid w:val="00EE02A0"/>
    <w:rsid w:val="00EE2342"/>
    <w:rsid w:val="00EE656C"/>
    <w:rsid w:val="00EF3F94"/>
    <w:rsid w:val="00EF7CD2"/>
    <w:rsid w:val="00F00BF2"/>
    <w:rsid w:val="00F0488D"/>
    <w:rsid w:val="00F06530"/>
    <w:rsid w:val="00F07DB7"/>
    <w:rsid w:val="00F16B4D"/>
    <w:rsid w:val="00F2628C"/>
    <w:rsid w:val="00F2664F"/>
    <w:rsid w:val="00F305B4"/>
    <w:rsid w:val="00F31098"/>
    <w:rsid w:val="00F32720"/>
    <w:rsid w:val="00F32F38"/>
    <w:rsid w:val="00F356B0"/>
    <w:rsid w:val="00F421B1"/>
    <w:rsid w:val="00F44EAB"/>
    <w:rsid w:val="00F46015"/>
    <w:rsid w:val="00F55416"/>
    <w:rsid w:val="00F56BD1"/>
    <w:rsid w:val="00F62B0B"/>
    <w:rsid w:val="00F6518D"/>
    <w:rsid w:val="00F74BFE"/>
    <w:rsid w:val="00F76DE7"/>
    <w:rsid w:val="00F82088"/>
    <w:rsid w:val="00F85F81"/>
    <w:rsid w:val="00F86D78"/>
    <w:rsid w:val="00F87F06"/>
    <w:rsid w:val="00F90980"/>
    <w:rsid w:val="00F93C38"/>
    <w:rsid w:val="00F9423C"/>
    <w:rsid w:val="00F945B7"/>
    <w:rsid w:val="00FA3358"/>
    <w:rsid w:val="00FA6DEB"/>
    <w:rsid w:val="00FB5F8E"/>
    <w:rsid w:val="00FB693D"/>
    <w:rsid w:val="00FB6AB3"/>
    <w:rsid w:val="00FB71F2"/>
    <w:rsid w:val="00FD4935"/>
    <w:rsid w:val="00FE0A44"/>
    <w:rsid w:val="00FF1539"/>
    <w:rsid w:val="00FF1F31"/>
    <w:rsid w:val="00FF6B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2C7"/>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rsid w:val="00A73774"/>
  </w:style>
  <w:style w:type="paragraph" w:styleId="ListParagraph">
    <w:name w:val="List Paragraph"/>
    <w:basedOn w:val="Normal"/>
    <w:uiPriority w:val="99"/>
    <w:qFormat/>
    <w:rsid w:val="00A73774"/>
    <w:pPr>
      <w:ind w:left="720"/>
    </w:pPr>
    <w:rPr>
      <w:lang w:eastAsia="en-US"/>
    </w:rPr>
  </w:style>
  <w:style w:type="table" w:styleId="TableGrid">
    <w:name w:val="Table Grid"/>
    <w:basedOn w:val="TableNormal"/>
    <w:uiPriority w:val="99"/>
    <w:rsid w:val="008E4F7E"/>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D9482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D94827"/>
  </w:style>
  <w:style w:type="paragraph" w:styleId="Footer">
    <w:name w:val="footer"/>
    <w:basedOn w:val="Normal"/>
    <w:link w:val="FooterChar"/>
    <w:uiPriority w:val="99"/>
    <w:rsid w:val="00D9482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D94827"/>
  </w:style>
  <w:style w:type="table" w:customStyle="1" w:styleId="1">
    <w:name w:val="Сетка таблицы1"/>
    <w:uiPriority w:val="99"/>
    <w:rsid w:val="001677C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7D597A"/>
    <w:pPr>
      <w:spacing w:before="100" w:beforeAutospacing="1" w:after="100" w:afterAutospacing="1" w:line="240" w:lineRule="auto"/>
    </w:pPr>
    <w:rPr>
      <w:rFonts w:cs="Times New Roman"/>
      <w:sz w:val="24"/>
      <w:szCs w:val="24"/>
    </w:rPr>
  </w:style>
  <w:style w:type="character" w:styleId="Strong">
    <w:name w:val="Strong"/>
    <w:basedOn w:val="DefaultParagraphFont"/>
    <w:uiPriority w:val="99"/>
    <w:qFormat/>
    <w:rsid w:val="007D597A"/>
    <w:rPr>
      <w:b/>
      <w:bCs/>
    </w:rPr>
  </w:style>
  <w:style w:type="character" w:styleId="Emphasis">
    <w:name w:val="Emphasis"/>
    <w:basedOn w:val="DefaultParagraphFont"/>
    <w:uiPriority w:val="99"/>
    <w:qFormat/>
    <w:rsid w:val="007D597A"/>
    <w:rPr>
      <w:i/>
      <w:iCs/>
    </w:rPr>
  </w:style>
</w:styles>
</file>

<file path=word/webSettings.xml><?xml version="1.0" encoding="utf-8"?>
<w:webSettings xmlns:r="http://schemas.openxmlformats.org/officeDocument/2006/relationships" xmlns:w="http://schemas.openxmlformats.org/wordprocessingml/2006/main">
  <w:divs>
    <w:div w:id="488206227">
      <w:marLeft w:val="0"/>
      <w:marRight w:val="0"/>
      <w:marTop w:val="0"/>
      <w:marBottom w:val="0"/>
      <w:divBdr>
        <w:top w:val="none" w:sz="0" w:space="0" w:color="auto"/>
        <w:left w:val="none" w:sz="0" w:space="0" w:color="auto"/>
        <w:bottom w:val="none" w:sz="0" w:space="0" w:color="auto"/>
        <w:right w:val="none" w:sz="0" w:space="0" w:color="auto"/>
      </w:divBdr>
      <w:divsChild>
        <w:div w:id="488206232">
          <w:marLeft w:val="0"/>
          <w:marRight w:val="0"/>
          <w:marTop w:val="0"/>
          <w:marBottom w:val="0"/>
          <w:divBdr>
            <w:top w:val="none" w:sz="0" w:space="0" w:color="auto"/>
            <w:left w:val="none" w:sz="0" w:space="0" w:color="auto"/>
            <w:bottom w:val="none" w:sz="0" w:space="0" w:color="auto"/>
            <w:right w:val="none" w:sz="0" w:space="0" w:color="auto"/>
          </w:divBdr>
          <w:divsChild>
            <w:div w:id="488206230">
              <w:marLeft w:val="0"/>
              <w:marRight w:val="0"/>
              <w:marTop w:val="0"/>
              <w:marBottom w:val="0"/>
              <w:divBdr>
                <w:top w:val="none" w:sz="0" w:space="0" w:color="auto"/>
                <w:left w:val="none" w:sz="0" w:space="0" w:color="auto"/>
                <w:bottom w:val="none" w:sz="0" w:space="0" w:color="auto"/>
                <w:right w:val="none" w:sz="0" w:space="0" w:color="auto"/>
              </w:divBdr>
              <w:divsChild>
                <w:div w:id="488206226">
                  <w:marLeft w:val="0"/>
                  <w:marRight w:val="0"/>
                  <w:marTop w:val="0"/>
                  <w:marBottom w:val="0"/>
                  <w:divBdr>
                    <w:top w:val="single" w:sz="6" w:space="0" w:color="FFFFFF"/>
                    <w:left w:val="none" w:sz="0" w:space="0" w:color="auto"/>
                    <w:bottom w:val="none" w:sz="0" w:space="0" w:color="auto"/>
                    <w:right w:val="none" w:sz="0" w:space="0" w:color="auto"/>
                  </w:divBdr>
                  <w:divsChild>
                    <w:div w:id="488206229">
                      <w:marLeft w:val="0"/>
                      <w:marRight w:val="0"/>
                      <w:marTop w:val="0"/>
                      <w:marBottom w:val="0"/>
                      <w:divBdr>
                        <w:top w:val="none" w:sz="0" w:space="0" w:color="auto"/>
                        <w:left w:val="none" w:sz="0" w:space="0" w:color="auto"/>
                        <w:bottom w:val="none" w:sz="0" w:space="0" w:color="auto"/>
                        <w:right w:val="none" w:sz="0" w:space="0" w:color="auto"/>
                      </w:divBdr>
                      <w:divsChild>
                        <w:div w:id="488206231">
                          <w:marLeft w:val="0"/>
                          <w:marRight w:val="0"/>
                          <w:marTop w:val="0"/>
                          <w:marBottom w:val="0"/>
                          <w:divBdr>
                            <w:top w:val="none" w:sz="0" w:space="0" w:color="auto"/>
                            <w:left w:val="none" w:sz="0" w:space="0" w:color="auto"/>
                            <w:bottom w:val="none" w:sz="0" w:space="0" w:color="auto"/>
                            <w:right w:val="none" w:sz="0" w:space="0" w:color="auto"/>
                          </w:divBdr>
                          <w:divsChild>
                            <w:div w:id="4882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5448</TotalTime>
  <Pages>132</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GrasXp™</dc:creator>
  <cp:keywords/>
  <dc:description/>
  <cp:lastModifiedBy>МДОУ147</cp:lastModifiedBy>
  <cp:revision>136</cp:revision>
  <cp:lastPrinted>2008-12-17T00:21:00Z</cp:lastPrinted>
  <dcterms:created xsi:type="dcterms:W3CDTF">2008-09-27T04:13:00Z</dcterms:created>
  <dcterms:modified xsi:type="dcterms:W3CDTF">2016-05-31T09:36:00Z</dcterms:modified>
</cp:coreProperties>
</file>